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166C186D" w:rsidR="002877DC" w:rsidRPr="00200402" w:rsidRDefault="0029684B" w:rsidP="00200402">
      <w:pPr>
        <w:spacing w:after="0" w:line="240" w:lineRule="auto"/>
        <w:jc w:val="center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>Oświadczenie składane wraz z ofertą</w:t>
      </w:r>
    </w:p>
    <w:p w14:paraId="6BD0405B" w14:textId="77777777" w:rsidR="0029684B" w:rsidRDefault="0029684B" w:rsidP="0029684B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iCs/>
          <w:sz w:val="20"/>
          <w:szCs w:val="20"/>
          <w:u w:val="single"/>
        </w:rPr>
      </w:pPr>
    </w:p>
    <w:p w14:paraId="25A16DE7" w14:textId="2724362D" w:rsidR="008762F8" w:rsidRPr="00B06881" w:rsidRDefault="00673C76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750FA6">
        <w:rPr>
          <w:rFonts w:cs="Calibri"/>
          <w:b/>
          <w:iCs/>
          <w:sz w:val="20"/>
          <w:szCs w:val="20"/>
          <w:u w:val="single"/>
        </w:rPr>
        <w:t>ZP.262</w:t>
      </w:r>
      <w:r w:rsidR="00750FA6" w:rsidRPr="00750FA6">
        <w:rPr>
          <w:rFonts w:cs="Calibri"/>
          <w:b/>
          <w:iCs/>
          <w:sz w:val="20"/>
          <w:szCs w:val="20"/>
          <w:u w:val="single"/>
        </w:rPr>
        <w:t>.7</w:t>
      </w:r>
      <w:r w:rsidRPr="00750FA6">
        <w:rPr>
          <w:rFonts w:cs="Calibri"/>
          <w:b/>
          <w:iCs/>
          <w:sz w:val="20"/>
          <w:szCs w:val="20"/>
          <w:u w:val="single"/>
        </w:rPr>
        <w:t xml:space="preserve">.2024  </w:t>
      </w:r>
      <w:r w:rsidR="008762F8" w:rsidRPr="00750FA6">
        <w:rPr>
          <w:rFonts w:cs="Calibri"/>
          <w:b/>
          <w:bCs/>
          <w:i/>
          <w:iCs/>
          <w:sz w:val="20"/>
          <w:szCs w:val="20"/>
        </w:rPr>
        <w:t xml:space="preserve">                                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8762F8">
        <w:rPr>
          <w:rFonts w:cs="Calibri"/>
          <w:b/>
          <w:bCs/>
          <w:i/>
          <w:iCs/>
          <w:sz w:val="20"/>
          <w:szCs w:val="20"/>
        </w:rPr>
        <w:t>d</w:t>
      </w:r>
      <w:r w:rsidR="00A95C32">
        <w:rPr>
          <w:rFonts w:cs="Calibri"/>
          <w:b/>
          <w:bCs/>
          <w:i/>
          <w:iCs/>
          <w:sz w:val="20"/>
          <w:szCs w:val="20"/>
        </w:rPr>
        <w:t xml:space="preserve"> 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A95C32">
        <w:rPr>
          <w:rFonts w:cs="Calibri"/>
          <w:b/>
          <w:bCs/>
          <w:i/>
          <w:iCs/>
          <w:sz w:val="20"/>
          <w:szCs w:val="20"/>
        </w:rPr>
        <w:t>e</w:t>
      </w:r>
      <w:r w:rsidR="006A1DA7" w:rsidRPr="006A1DA7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6A1DA7">
        <w:rPr>
          <w:rFonts w:cs="Calibri"/>
          <w:b/>
          <w:bCs/>
          <w:i/>
          <w:iCs/>
          <w:sz w:val="20"/>
          <w:szCs w:val="20"/>
        </w:rPr>
        <w:t xml:space="preserve">i/lub </w:t>
      </w:r>
      <w:r w:rsidR="00F1789C">
        <w:rPr>
          <w:rFonts w:cs="Calibri"/>
          <w:b/>
          <w:bCs/>
          <w:i/>
          <w:iCs/>
          <w:sz w:val="20"/>
          <w:szCs w:val="20"/>
        </w:rPr>
        <w:t>10</w:t>
      </w:r>
      <w:r w:rsidR="006A1DA7">
        <w:rPr>
          <w:rFonts w:cs="Calibri"/>
          <w:b/>
          <w:bCs/>
          <w:i/>
          <w:iCs/>
          <w:sz w:val="20"/>
          <w:szCs w:val="20"/>
        </w:rPr>
        <w:t xml:space="preserve">f </w:t>
      </w:r>
      <w:r w:rsidR="00412C07">
        <w:rPr>
          <w:rFonts w:cs="Calibri"/>
          <w:b/>
          <w:bCs/>
          <w:i/>
          <w:iCs/>
          <w:sz w:val="20"/>
          <w:szCs w:val="20"/>
        </w:rPr>
        <w:t>i/lub 10g i/lub 10h i/lub 10i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 w:rsidR="008762F8">
        <w:rPr>
          <w:rFonts w:cs="Calibri"/>
          <w:b/>
          <w:bCs/>
          <w:i/>
          <w:iCs/>
          <w:sz w:val="20"/>
          <w:szCs w:val="20"/>
        </w:rPr>
        <w:t>*</w:t>
      </w:r>
    </w:p>
    <w:p w14:paraId="3F651BE4" w14:textId="77777777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eastAsia="Times New Roman" w:cs="Calibri"/>
          <w:b/>
          <w:bCs/>
          <w:sz w:val="18"/>
          <w:szCs w:val="18"/>
          <w:u w:val="single"/>
        </w:rPr>
        <w:t>ZOBOWIAZANIE INNEGO PODMIOTU DO ODDANIA DO DYZPOZYCJI WYKONAWCY NIEZBĘDNYCH ZASOBÓW NA POTRZEBY REALIZACJI POSTEPOWANIA:</w:t>
      </w:r>
    </w:p>
    <w:p w14:paraId="43E2E65F" w14:textId="083DD5C2" w:rsidR="0029684B" w:rsidRPr="0029684B" w:rsidRDefault="0029684B" w:rsidP="0029684B">
      <w:pPr>
        <w:spacing w:after="0" w:line="240" w:lineRule="auto"/>
        <w:rPr>
          <w:rFonts w:cs="Calibri"/>
          <w:b/>
          <w:sz w:val="20"/>
          <w:szCs w:val="20"/>
        </w:rPr>
      </w:pPr>
      <w:r w:rsidRPr="0029684B">
        <w:rPr>
          <w:rFonts w:cs="Calibri"/>
          <w:b/>
          <w:sz w:val="20"/>
          <w:szCs w:val="20"/>
        </w:rPr>
        <w:t xml:space="preserve">                                                                </w:t>
      </w:r>
    </w:p>
    <w:p w14:paraId="437B941F" w14:textId="77777777" w:rsidR="00412C07" w:rsidRDefault="00412C07" w:rsidP="00412C07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wraz z opracowaniem prezentacji multimedialnej </w:t>
      </w:r>
      <w:r>
        <w:rPr>
          <w:rFonts w:cs="Calibri"/>
          <w:b/>
          <w:i/>
          <w:sz w:val="20"/>
          <w:szCs w:val="20"/>
          <w:u w:val="single"/>
        </w:rPr>
        <w:t>w podziale na 9 zadań</w:t>
      </w:r>
      <w:r>
        <w:rPr>
          <w:rFonts w:cs="Calibri"/>
          <w:b/>
          <w:i/>
          <w:sz w:val="20"/>
          <w:szCs w:val="20"/>
        </w:rPr>
        <w:t>,</w:t>
      </w:r>
      <w:r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650F5B76" w14:textId="77777777" w:rsidR="00F1789C" w:rsidRDefault="00F1789C" w:rsidP="00417EA7">
      <w:pPr>
        <w:spacing w:after="0" w:line="240" w:lineRule="auto"/>
        <w:ind w:left="5664"/>
        <w:rPr>
          <w:rFonts w:cs="Calibri"/>
          <w:b/>
          <w:sz w:val="20"/>
          <w:szCs w:val="20"/>
          <w:u w:val="single"/>
        </w:rPr>
      </w:pPr>
    </w:p>
    <w:p w14:paraId="3F531CDF" w14:textId="45263014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72877126" w14:textId="7E8A7FD0" w:rsidR="00417EA7" w:rsidRPr="00417EA7" w:rsidRDefault="00673C76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="00417EA7" w:rsidRPr="00417EA7">
        <w:rPr>
          <w:rFonts w:cs="Calibri"/>
          <w:sz w:val="20"/>
          <w:szCs w:val="20"/>
        </w:rPr>
        <w:t>l. Trzebnicka 42-44</w:t>
      </w:r>
    </w:p>
    <w:p w14:paraId="510CAC59" w14:textId="77777777" w:rsid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423A04F8" w14:textId="77777777" w:rsidR="00F1789C" w:rsidRPr="00417EA7" w:rsidRDefault="00F1789C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E3CC1BF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 xml:space="preserve">     Dane podmiotu (udostępniającego zasoby) składającego zobowiązanie: ………………………………………………………………………………………………..</w:t>
      </w:r>
    </w:p>
    <w:p w14:paraId="2BE1C069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417EA7">
        <w:rPr>
          <w:rFonts w:cs="Calibri"/>
          <w:i/>
          <w:iCs/>
          <w:sz w:val="20"/>
          <w:szCs w:val="20"/>
        </w:rPr>
        <w:t>CEDiG</w:t>
      </w:r>
      <w:proofErr w:type="spellEnd"/>
      <w:r w:rsidRPr="00417EA7">
        <w:rPr>
          <w:rFonts w:cs="Calibri"/>
          <w:i/>
          <w:iCs/>
          <w:sz w:val="20"/>
          <w:szCs w:val="20"/>
        </w:rPr>
        <w:t>)</w:t>
      </w:r>
    </w:p>
    <w:p w14:paraId="0E9F5816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Reprezentowany przez:</w:t>
      </w:r>
    </w:p>
    <w:p w14:paraId="1202F29A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1621B0AD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25838F3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431973C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427AF0A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0170322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4841E8ED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23919A40" w14:textId="40FE532D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wykształcenia /doświadczenia</w:t>
      </w:r>
      <w:r w:rsidR="00BC34EC">
        <w:rPr>
          <w:rFonts w:eastAsia="Times New Roman" w:cs="Calibri"/>
          <w:i/>
          <w:iCs/>
          <w:sz w:val="20"/>
          <w:szCs w:val="20"/>
          <w:lang w:eastAsia="pl-PL"/>
        </w:rPr>
        <w:t>/ilości publikacji</w:t>
      </w: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36FBD844" w14:textId="77777777" w:rsidR="00F1789C" w:rsidRDefault="00F1789C" w:rsidP="00417EA7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17B714C" w14:textId="174F60C2" w:rsidR="00F1789C" w:rsidRPr="00F1789C" w:rsidRDefault="00F1789C" w:rsidP="00F1789C">
      <w:pPr>
        <w:autoSpaceDE w:val="0"/>
        <w:autoSpaceDN w:val="0"/>
        <w:adjustRightInd w:val="0"/>
        <w:spacing w:before="480" w:after="0" w:line="240" w:lineRule="auto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453C4781" w14:textId="77777777" w:rsidR="00F1789C" w:rsidRDefault="00F1789C" w:rsidP="00417EA7">
      <w:pPr>
        <w:spacing w:after="0" w:line="240" w:lineRule="auto"/>
        <w:ind w:left="720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17914B95" w14:textId="17B63C84" w:rsidR="00417EA7" w:rsidRPr="00417EA7" w:rsidRDefault="00417EA7" w:rsidP="00417EA7">
      <w:pPr>
        <w:spacing w:after="0" w:line="240" w:lineRule="auto"/>
        <w:ind w:left="720"/>
        <w:rPr>
          <w:rFonts w:eastAsia="Times New Roman"/>
          <w:b/>
          <w:bCs/>
          <w:sz w:val="16"/>
          <w:szCs w:val="16"/>
          <w:u w:val="thick"/>
          <w:lang w:eastAsia="x-none"/>
        </w:rPr>
      </w:pPr>
      <w:r w:rsidRPr="00417EA7">
        <w:rPr>
          <w:rFonts w:eastAsia="Times New Roman"/>
          <w:b/>
          <w:bCs/>
          <w:sz w:val="16"/>
          <w:szCs w:val="16"/>
          <w:u w:val="thick"/>
          <w:lang w:eastAsia="pl-PL"/>
        </w:rPr>
        <w:t>*Wykonawca winien wskazać Zdanie na które składa niniejszy dokument.</w:t>
      </w:r>
    </w:p>
    <w:p w14:paraId="3C0D62EE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C4B71" w14:textId="77777777" w:rsidR="006E6DB0" w:rsidRDefault="006E6DB0" w:rsidP="00DC5DAC">
      <w:pPr>
        <w:spacing w:after="0" w:line="240" w:lineRule="auto"/>
      </w:pPr>
      <w:r>
        <w:separator/>
      </w:r>
    </w:p>
  </w:endnote>
  <w:endnote w:type="continuationSeparator" w:id="0">
    <w:p w14:paraId="70017E60" w14:textId="77777777" w:rsidR="006E6DB0" w:rsidRDefault="006E6DB0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D5DBF5" w14:textId="77777777" w:rsidR="006E6DB0" w:rsidRDefault="006E6DB0" w:rsidP="00DC5DAC">
      <w:pPr>
        <w:spacing w:after="0" w:line="240" w:lineRule="auto"/>
      </w:pPr>
      <w:r>
        <w:separator/>
      </w:r>
    </w:p>
  </w:footnote>
  <w:footnote w:type="continuationSeparator" w:id="0">
    <w:p w14:paraId="4E122889" w14:textId="77777777" w:rsidR="006E6DB0" w:rsidRDefault="006E6DB0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33EE1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40FB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C6E07"/>
    <w:rsid w:val="001D3082"/>
    <w:rsid w:val="001D7C5C"/>
    <w:rsid w:val="001F3A17"/>
    <w:rsid w:val="001F4680"/>
    <w:rsid w:val="001F67C7"/>
    <w:rsid w:val="00200402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684B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2C07"/>
    <w:rsid w:val="00417EA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940C2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73C76"/>
    <w:rsid w:val="0068551F"/>
    <w:rsid w:val="00694114"/>
    <w:rsid w:val="006A1DA7"/>
    <w:rsid w:val="006A4D6F"/>
    <w:rsid w:val="006C0D18"/>
    <w:rsid w:val="006C30AD"/>
    <w:rsid w:val="006C533C"/>
    <w:rsid w:val="006C7E2D"/>
    <w:rsid w:val="006D1FC6"/>
    <w:rsid w:val="006E6DB0"/>
    <w:rsid w:val="006F6BCA"/>
    <w:rsid w:val="00702EFF"/>
    <w:rsid w:val="00706096"/>
    <w:rsid w:val="00733A42"/>
    <w:rsid w:val="00740DD7"/>
    <w:rsid w:val="00741F59"/>
    <w:rsid w:val="007459CF"/>
    <w:rsid w:val="00750FA6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762F8"/>
    <w:rsid w:val="0088449B"/>
    <w:rsid w:val="0089168E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0B6D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6616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5C32"/>
    <w:rsid w:val="00A9775B"/>
    <w:rsid w:val="00AA44AB"/>
    <w:rsid w:val="00AB4D9F"/>
    <w:rsid w:val="00AC3D72"/>
    <w:rsid w:val="00AD5629"/>
    <w:rsid w:val="00AF29FC"/>
    <w:rsid w:val="00AF31FB"/>
    <w:rsid w:val="00AF338C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EC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3C0F"/>
    <w:rsid w:val="00E7405E"/>
    <w:rsid w:val="00E91A6F"/>
    <w:rsid w:val="00E92210"/>
    <w:rsid w:val="00EB4080"/>
    <w:rsid w:val="00EB4597"/>
    <w:rsid w:val="00EB7CD1"/>
    <w:rsid w:val="00EC3E97"/>
    <w:rsid w:val="00EC4504"/>
    <w:rsid w:val="00EC55DE"/>
    <w:rsid w:val="00ED3583"/>
    <w:rsid w:val="00F1789C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1D88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187</TotalTime>
  <Pages>1</Pages>
  <Words>298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25</cp:revision>
  <cp:lastPrinted>2021-05-13T12:57:00Z</cp:lastPrinted>
  <dcterms:created xsi:type="dcterms:W3CDTF">2023-06-22T09:27:00Z</dcterms:created>
  <dcterms:modified xsi:type="dcterms:W3CDTF">2024-05-29T07:33:00Z</dcterms:modified>
</cp:coreProperties>
</file>