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CD52" w14:textId="0B8FC474" w:rsidR="008465AA" w:rsidRDefault="00402EA1" w:rsidP="00402EA1">
      <w:pPr>
        <w:tabs>
          <w:tab w:val="left" w:pos="3285"/>
        </w:tabs>
        <w:jc w:val="right"/>
      </w:pPr>
      <w:r>
        <w:t>Załącznik nr1  do zaproszenia</w:t>
      </w:r>
    </w:p>
    <w:p w14:paraId="4ABF48F9" w14:textId="574ABFDE" w:rsidR="00402EA1" w:rsidRDefault="00402EA1" w:rsidP="00402EA1">
      <w:pPr>
        <w:pStyle w:val="Normal"/>
        <w:jc w:val="center"/>
      </w:pPr>
      <w:r>
        <w:t>Opis przedmiotu zamówienia</w:t>
      </w:r>
    </w:p>
    <w:p w14:paraId="2C1FD7F2" w14:textId="428A8630" w:rsidR="00402EA1" w:rsidRPr="00F46ECA" w:rsidRDefault="00402EA1" w:rsidP="00402EA1">
      <w:pPr>
        <w:pStyle w:val="Normal"/>
        <w:jc w:val="both"/>
        <w:rPr>
          <w:rFonts w:asciiTheme="minorHAnsi" w:hAnsiTheme="minorHAnsi" w:cstheme="minorHAnsi"/>
          <w:b/>
          <w:bCs/>
        </w:rPr>
      </w:pPr>
      <w:r>
        <w:t xml:space="preserve">na </w:t>
      </w:r>
      <w:r w:rsidRPr="006827E3">
        <w:rPr>
          <w:rFonts w:asciiTheme="minorHAnsi" w:hAnsiTheme="minorHAnsi" w:cstheme="minorHAnsi"/>
          <w:b/>
          <w:bCs/>
        </w:rPr>
        <w:t>wykonanie i dostawę  planów tyflograficznych, tablicy informacyjnej,  tablic kierunkowych, tabliczek informacyjnych z oznaczeniami dla osób ze szczególnymi potrzebami</w:t>
      </w:r>
      <w:r>
        <w:rPr>
          <w:rFonts w:asciiTheme="minorHAnsi" w:hAnsiTheme="minorHAnsi" w:cstheme="minorHAnsi"/>
          <w:b/>
          <w:bCs/>
        </w:rPr>
        <w:t xml:space="preserve"> </w:t>
      </w:r>
      <w:r w:rsidRPr="006827E3">
        <w:rPr>
          <w:rFonts w:asciiTheme="minorHAnsi" w:hAnsiTheme="minorHAnsi" w:cstheme="minorHAnsi"/>
        </w:rPr>
        <w:t>w ramach realizacji zadania pn. „Gmina Lubań stawia na dostępność!” realizowanego</w:t>
      </w:r>
      <w:r>
        <w:rPr>
          <w:rFonts w:asciiTheme="minorHAnsi" w:hAnsiTheme="minorHAnsi" w:cstheme="minorHAnsi"/>
        </w:rPr>
        <w:t xml:space="preserve"> </w:t>
      </w:r>
      <w:r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14:paraId="5CAC1A2E" w14:textId="77777777" w:rsidR="00402EA1" w:rsidRPr="006827E3" w:rsidRDefault="00402EA1" w:rsidP="008D5640">
      <w:pPr>
        <w:pStyle w:val="Normal"/>
        <w:jc w:val="center"/>
        <w:rPr>
          <w:rFonts w:asciiTheme="minorHAnsi" w:hAnsiTheme="minorHAnsi" w:cstheme="minorHAnsi"/>
        </w:rPr>
      </w:pPr>
    </w:p>
    <w:p w14:paraId="2078B504" w14:textId="5F3E11AC" w:rsidR="00402EA1" w:rsidRDefault="00402EA1" w:rsidP="008D5640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b/>
          <w:sz w:val="28"/>
        </w:rPr>
      </w:pPr>
      <w:r w:rsidRPr="007E3ADA">
        <w:rPr>
          <w:b/>
          <w:sz w:val="28"/>
        </w:rPr>
        <w:t>Plany tyflograficzne</w:t>
      </w:r>
      <w:r>
        <w:rPr>
          <w:b/>
          <w:sz w:val="28"/>
        </w:rPr>
        <w:t xml:space="preserve"> – żywiczne projekt, wykonanie</w:t>
      </w:r>
      <w:r w:rsidR="005E7974">
        <w:rPr>
          <w:b/>
          <w:sz w:val="28"/>
        </w:rPr>
        <w:t xml:space="preserve"> - 2 szt. format A4</w:t>
      </w:r>
    </w:p>
    <w:p w14:paraId="51C520BC" w14:textId="77777777" w:rsidR="00402EA1" w:rsidRDefault="00402EA1" w:rsidP="008D5640">
      <w:pPr>
        <w:spacing w:after="0" w:line="240" w:lineRule="auto"/>
        <w:rPr>
          <w:b/>
        </w:rPr>
      </w:pPr>
      <w:r w:rsidRPr="00F445A4">
        <w:rPr>
          <w:b/>
        </w:rPr>
        <w:t>Opis</w:t>
      </w:r>
    </w:p>
    <w:p w14:paraId="2E71054D" w14:textId="77777777" w:rsidR="00402EA1" w:rsidRPr="00B809DF" w:rsidRDefault="00402EA1" w:rsidP="008D5640">
      <w:pPr>
        <w:spacing w:after="0" w:line="240" w:lineRule="auto"/>
      </w:pPr>
      <w:r w:rsidRPr="00B809DF">
        <w:t xml:space="preserve">Plan tyflograficzny tworzony w technologii łączącej czarny druk, brajl i elementy wypukłe. </w:t>
      </w:r>
    </w:p>
    <w:p w14:paraId="40E51425" w14:textId="77777777" w:rsidR="00402EA1" w:rsidRPr="00B809DF" w:rsidRDefault="00402EA1" w:rsidP="008D5640">
      <w:pPr>
        <w:spacing w:after="0" w:line="240" w:lineRule="auto"/>
      </w:pPr>
      <w:r w:rsidRPr="00B809DF">
        <w:t>Grafika czytelna i kontrastowa oraz opisy czarnodrukowe, łącznie z drogą dotykową, za pośrednictwem form przestrzennych i opisów brajlowskich. Jego elementy są opisane w brajlu. Po lewej stronie planu legenda objaśniającą użytych symboli – numery pomieszczeń.</w:t>
      </w:r>
    </w:p>
    <w:p w14:paraId="290C3BDC" w14:textId="13EB1D01" w:rsidR="00402EA1" w:rsidRDefault="00402EA1" w:rsidP="008D5640">
      <w:pPr>
        <w:spacing w:after="0" w:line="240" w:lineRule="auto"/>
      </w:pPr>
      <w:r>
        <w:t xml:space="preserve">Stojak </w:t>
      </w:r>
      <w:r w:rsidRPr="00B809DF">
        <w:t>wykonan</w:t>
      </w:r>
      <w:r>
        <w:t>y</w:t>
      </w:r>
      <w:r w:rsidRPr="00B809DF">
        <w:t xml:space="preserve"> ze stali nierdzewnej.</w:t>
      </w:r>
    </w:p>
    <w:p w14:paraId="55612B41" w14:textId="77777777" w:rsidR="00402EA1" w:rsidRPr="00C16D35" w:rsidRDefault="00402EA1" w:rsidP="008D5640">
      <w:pPr>
        <w:spacing w:after="0" w:line="240" w:lineRule="auto"/>
        <w:rPr>
          <w:szCs w:val="24"/>
          <w:lang w:eastAsia="pl-PL"/>
        </w:rPr>
      </w:pPr>
      <w:r w:rsidRPr="00C16D35">
        <w:rPr>
          <w:szCs w:val="24"/>
          <w:lang w:eastAsia="pl-PL"/>
        </w:rPr>
        <w:t>Plan powinien być opatrzony legend</w:t>
      </w:r>
      <w:r w:rsidRPr="005B0B33">
        <w:rPr>
          <w:szCs w:val="24"/>
          <w:lang w:eastAsia="pl-PL"/>
        </w:rPr>
        <w:t>ą, umieszczoną po lewej stronie.</w:t>
      </w:r>
      <w:r w:rsidRPr="00C16D35">
        <w:rPr>
          <w:szCs w:val="24"/>
          <w:lang w:eastAsia="pl-PL"/>
        </w:rPr>
        <w:t xml:space="preserve"> </w:t>
      </w:r>
      <w:r>
        <w:rPr>
          <w:szCs w:val="24"/>
          <w:lang w:eastAsia="pl-PL"/>
        </w:rPr>
        <w:t>Rzut powiniem</w:t>
      </w:r>
      <w:r w:rsidRPr="00C16D35">
        <w:rPr>
          <w:szCs w:val="24"/>
          <w:lang w:eastAsia="pl-PL"/>
        </w:rPr>
        <w:t xml:space="preserve"> zawierać skalę, by osoba niewidoma mogła przygotować się na odległości, które przyjdzie jej pokonać. </w:t>
      </w:r>
      <w:r w:rsidRPr="005B0B33">
        <w:rPr>
          <w:szCs w:val="24"/>
          <w:lang w:eastAsia="pl-PL"/>
        </w:rPr>
        <w:t>Głównym</w:t>
      </w:r>
      <w:r w:rsidRPr="00C16D35">
        <w:rPr>
          <w:szCs w:val="24"/>
          <w:lang w:eastAsia="pl-PL"/>
        </w:rPr>
        <w:t xml:space="preserve"> elementem jest znacznik, który </w:t>
      </w:r>
      <w:r w:rsidRPr="005B0B33">
        <w:rPr>
          <w:szCs w:val="24"/>
          <w:lang w:eastAsia="pl-PL"/>
        </w:rPr>
        <w:t>należy</w:t>
      </w:r>
      <w:r w:rsidRPr="00C16D35">
        <w:rPr>
          <w:szCs w:val="24"/>
          <w:lang w:eastAsia="pl-PL"/>
        </w:rPr>
        <w:t xml:space="preserve"> opisać jako „tu jesteś”. </w:t>
      </w:r>
      <w:r w:rsidRPr="005B0B33">
        <w:rPr>
          <w:szCs w:val="24"/>
          <w:lang w:eastAsia="pl-PL"/>
        </w:rPr>
        <w:t>E</w:t>
      </w:r>
      <w:r w:rsidRPr="00C16D35">
        <w:rPr>
          <w:szCs w:val="24"/>
          <w:lang w:eastAsia="pl-PL"/>
        </w:rPr>
        <w:t xml:space="preserve">lement, </w:t>
      </w:r>
      <w:r w:rsidRPr="005B0B33">
        <w:rPr>
          <w:szCs w:val="24"/>
          <w:lang w:eastAsia="pl-PL"/>
        </w:rPr>
        <w:t xml:space="preserve">ma być </w:t>
      </w:r>
      <w:r w:rsidRPr="00C16D35">
        <w:rPr>
          <w:szCs w:val="24"/>
          <w:lang w:eastAsia="pl-PL"/>
        </w:rPr>
        <w:t xml:space="preserve">łatwy do znalezienia, który dłonie dotykające planu napotkają jako pierwszy. </w:t>
      </w:r>
    </w:p>
    <w:p w14:paraId="0BC54FA2" w14:textId="5A38CBAC" w:rsidR="00402EA1" w:rsidRPr="005B0B33" w:rsidRDefault="00402EA1" w:rsidP="008D5640">
      <w:pPr>
        <w:spacing w:after="0" w:line="240" w:lineRule="auto"/>
        <w:rPr>
          <w:szCs w:val="24"/>
          <w:lang w:eastAsia="pl-PL"/>
        </w:rPr>
      </w:pPr>
      <w:r w:rsidRPr="00C16D35">
        <w:rPr>
          <w:szCs w:val="24"/>
          <w:lang w:eastAsia="pl-PL"/>
        </w:rPr>
        <w:t xml:space="preserve">Mapa dotykowa może zawierać elementy kolorowe, może też być monochromatyczna, </w:t>
      </w:r>
      <w:r w:rsidRPr="005B0B33">
        <w:rPr>
          <w:szCs w:val="24"/>
          <w:lang w:eastAsia="pl-PL"/>
        </w:rPr>
        <w:t>wtedy</w:t>
      </w:r>
      <w:r w:rsidRPr="00C16D35">
        <w:rPr>
          <w:szCs w:val="24"/>
          <w:lang w:eastAsia="pl-PL"/>
        </w:rPr>
        <w:t xml:space="preserve"> </w:t>
      </w:r>
      <w:r>
        <w:rPr>
          <w:szCs w:val="24"/>
          <w:lang w:eastAsia="pl-PL"/>
        </w:rPr>
        <w:t xml:space="preserve">             </w:t>
      </w:r>
      <w:r w:rsidRPr="00C16D35">
        <w:rPr>
          <w:szCs w:val="24"/>
          <w:lang w:eastAsia="pl-PL"/>
        </w:rPr>
        <w:t>z odpowiednimi kontrastami</w:t>
      </w:r>
      <w:r>
        <w:rPr>
          <w:szCs w:val="24"/>
          <w:lang w:eastAsia="pl-PL"/>
        </w:rPr>
        <w:t>.</w:t>
      </w:r>
    </w:p>
    <w:p w14:paraId="2B8CA65C" w14:textId="77777777" w:rsidR="00402EA1" w:rsidRPr="00C16D35" w:rsidRDefault="00402EA1" w:rsidP="008D5640">
      <w:pPr>
        <w:spacing w:after="0" w:line="240" w:lineRule="auto"/>
        <w:rPr>
          <w:b/>
          <w:szCs w:val="24"/>
          <w:lang w:eastAsia="pl-PL"/>
        </w:rPr>
      </w:pPr>
      <w:r w:rsidRPr="003D3D3E">
        <w:rPr>
          <w:b/>
          <w:szCs w:val="24"/>
          <w:lang w:eastAsia="pl-PL"/>
        </w:rPr>
        <w:t>P</w:t>
      </w:r>
      <w:r w:rsidRPr="00C16D35">
        <w:rPr>
          <w:b/>
          <w:szCs w:val="24"/>
          <w:lang w:eastAsia="pl-PL"/>
        </w:rPr>
        <w:t>lan tyflograficzny:</w:t>
      </w:r>
    </w:p>
    <w:p w14:paraId="4DD6ED37" w14:textId="77777777" w:rsidR="00402EA1" w:rsidRPr="00C16D35" w:rsidRDefault="00402EA1" w:rsidP="008D5640">
      <w:pPr>
        <w:numPr>
          <w:ilvl w:val="0"/>
          <w:numId w:val="24"/>
        </w:numPr>
        <w:spacing w:after="0" w:line="240" w:lineRule="auto"/>
        <w:rPr>
          <w:szCs w:val="24"/>
          <w:lang w:eastAsia="pl-PL"/>
        </w:rPr>
      </w:pPr>
      <w:r w:rsidRPr="00C16D35">
        <w:rPr>
          <w:szCs w:val="24"/>
          <w:lang w:eastAsia="pl-PL"/>
        </w:rPr>
        <w:t>powinien być nachylony pod kątem 20-30 stopni względem poziomu,</w:t>
      </w:r>
    </w:p>
    <w:p w14:paraId="49572FFF" w14:textId="77777777" w:rsidR="00402EA1" w:rsidRPr="00C16D35" w:rsidRDefault="00402EA1" w:rsidP="008D5640">
      <w:pPr>
        <w:numPr>
          <w:ilvl w:val="0"/>
          <w:numId w:val="24"/>
        </w:numPr>
        <w:spacing w:after="0" w:line="240" w:lineRule="auto"/>
        <w:rPr>
          <w:szCs w:val="24"/>
          <w:lang w:eastAsia="pl-PL"/>
        </w:rPr>
      </w:pPr>
      <w:r w:rsidRPr="00C16D35">
        <w:rPr>
          <w:szCs w:val="24"/>
          <w:lang w:eastAsia="pl-PL"/>
        </w:rPr>
        <w:t>powinien być umieszczony na takiej wysokości, by mogła z niego skorzystać osoba poruszająca się na wózku, a więc dolna jego krawędź nie powinna być wyżej niż 90 cm od podłoża,</w:t>
      </w:r>
    </w:p>
    <w:p w14:paraId="30D91B62" w14:textId="77777777" w:rsidR="00402EA1" w:rsidRPr="00C16D35" w:rsidRDefault="00402EA1" w:rsidP="008D5640">
      <w:pPr>
        <w:numPr>
          <w:ilvl w:val="0"/>
          <w:numId w:val="24"/>
        </w:numPr>
        <w:spacing w:after="0" w:line="240" w:lineRule="auto"/>
        <w:rPr>
          <w:szCs w:val="24"/>
          <w:lang w:eastAsia="pl-PL"/>
        </w:rPr>
      </w:pPr>
      <w:r w:rsidRPr="005B0B33">
        <w:rPr>
          <w:szCs w:val="24"/>
          <w:lang w:eastAsia="pl-PL"/>
        </w:rPr>
        <w:t>kształt stojaka taki</w:t>
      </w:r>
      <w:r w:rsidRPr="00C16D35">
        <w:rPr>
          <w:szCs w:val="24"/>
          <w:lang w:eastAsia="pl-PL"/>
        </w:rPr>
        <w:t>, by mogła pod niego podjechać osoba na wózku</w:t>
      </w:r>
      <w:r>
        <w:rPr>
          <w:szCs w:val="24"/>
          <w:lang w:eastAsia="pl-PL"/>
        </w:rPr>
        <w:t xml:space="preserve"> inwalidzkim</w:t>
      </w:r>
      <w:r w:rsidRPr="00C16D35">
        <w:rPr>
          <w:szCs w:val="24"/>
          <w:lang w:eastAsia="pl-PL"/>
        </w:rPr>
        <w:t>.</w:t>
      </w:r>
    </w:p>
    <w:p w14:paraId="13FC5EF6" w14:textId="54051E92" w:rsidR="00402EA1" w:rsidRPr="005B0B33" w:rsidRDefault="00402EA1" w:rsidP="008D5640">
      <w:pPr>
        <w:spacing w:after="0" w:line="240" w:lineRule="auto"/>
        <w:rPr>
          <w:szCs w:val="24"/>
          <w:lang w:eastAsia="pl-PL"/>
        </w:rPr>
      </w:pPr>
      <w:r w:rsidRPr="005B0B33">
        <w:rPr>
          <w:szCs w:val="24"/>
          <w:lang w:eastAsia="pl-PL"/>
        </w:rPr>
        <w:t>Lokalizacja planów wraz z rzutami poszczególnych poziomów (pięter) zostanie przekazana wyłonionemu w trakcie postępowania Wykonawcy.</w:t>
      </w:r>
    </w:p>
    <w:p w14:paraId="53D3CD78" w14:textId="77777777" w:rsidR="00402EA1" w:rsidRPr="00B809DF" w:rsidRDefault="00402EA1" w:rsidP="008D5640">
      <w:pPr>
        <w:spacing w:after="0" w:line="240" w:lineRule="auto"/>
        <w:rPr>
          <w:b/>
          <w:bCs/>
        </w:rPr>
      </w:pPr>
      <w:r w:rsidRPr="00B809DF">
        <w:rPr>
          <w:b/>
          <w:bCs/>
        </w:rPr>
        <w:t>Specyfikacja techniczna</w:t>
      </w:r>
    </w:p>
    <w:p w14:paraId="7F7E6715" w14:textId="77777777" w:rsidR="00402EA1" w:rsidRPr="00B809DF" w:rsidRDefault="00402EA1" w:rsidP="008D5640">
      <w:pPr>
        <w:numPr>
          <w:ilvl w:val="0"/>
          <w:numId w:val="23"/>
        </w:numPr>
        <w:spacing w:after="0" w:line="240" w:lineRule="auto"/>
      </w:pPr>
      <w:r>
        <w:t>w</w:t>
      </w:r>
      <w:r w:rsidRPr="00B809DF">
        <w:t>arstwa główna wykonana z transparentnej żywicy, od spodu dodany wydruk kolorowy z informacją dla osób widzących,</w:t>
      </w:r>
    </w:p>
    <w:p w14:paraId="2F457F73" w14:textId="77777777" w:rsidR="00402EA1" w:rsidRPr="00B809DF" w:rsidRDefault="00402EA1" w:rsidP="008D5640">
      <w:pPr>
        <w:numPr>
          <w:ilvl w:val="0"/>
          <w:numId w:val="23"/>
        </w:numPr>
        <w:spacing w:after="0" w:line="240" w:lineRule="auto"/>
      </w:pPr>
      <w:r w:rsidRPr="00B809DF">
        <w:t>format dostosowywany do przestrzeni, która ma być wyeksponowana na planie</w:t>
      </w:r>
      <w:r>
        <w:t xml:space="preserve"> -</w:t>
      </w:r>
      <w:r w:rsidRPr="00B809DF">
        <w:t xml:space="preserve"> A4,</w:t>
      </w:r>
    </w:p>
    <w:p w14:paraId="18372B22" w14:textId="77777777" w:rsidR="00402EA1" w:rsidRPr="00B809DF" w:rsidRDefault="00402EA1" w:rsidP="008D5640">
      <w:pPr>
        <w:numPr>
          <w:ilvl w:val="0"/>
          <w:numId w:val="23"/>
        </w:numPr>
        <w:spacing w:after="0" w:line="240" w:lineRule="auto"/>
      </w:pPr>
      <w:r w:rsidRPr="00B809DF">
        <w:t>na stronę wierzchnią naniesione wypukłe elementy wykonane w formie odlewu, tworzące monolit z warstwą główną,</w:t>
      </w:r>
    </w:p>
    <w:p w14:paraId="177E6E5A" w14:textId="77777777" w:rsidR="00402EA1" w:rsidRDefault="00402EA1" w:rsidP="008D5640">
      <w:pPr>
        <w:numPr>
          <w:ilvl w:val="0"/>
          <w:numId w:val="23"/>
        </w:numPr>
        <w:spacing w:after="0" w:line="240" w:lineRule="auto"/>
      </w:pPr>
      <w:r w:rsidRPr="00B809DF">
        <w:t>opisy</w:t>
      </w:r>
      <w:r>
        <w:t>/legenda</w:t>
      </w:r>
      <w:r w:rsidRPr="00B809DF">
        <w:t xml:space="preserve"> w alfabecie Braille`a tworzące monolit z warstwą główną,</w:t>
      </w:r>
      <w:r>
        <w:t xml:space="preserve"> </w:t>
      </w:r>
    </w:p>
    <w:p w14:paraId="685C329B" w14:textId="1BFDFC5E" w:rsidR="00402EA1" w:rsidRPr="00B809DF" w:rsidRDefault="00402EA1" w:rsidP="008D5640">
      <w:pPr>
        <w:numPr>
          <w:ilvl w:val="0"/>
          <w:numId w:val="23"/>
        </w:numPr>
        <w:spacing w:after="0" w:line="240" w:lineRule="auto"/>
      </w:pPr>
      <w:r>
        <w:t xml:space="preserve">opisy/legenda - numery poszczególnych pomieszczeń oraz </w:t>
      </w:r>
      <w:r w:rsidRPr="00094EA3">
        <w:rPr>
          <w:shd w:val="clear" w:color="auto" w:fill="FFFFFF" w:themeFill="background1"/>
        </w:rPr>
        <w:t xml:space="preserve">ich </w:t>
      </w:r>
      <w:r w:rsidRPr="00DE1CA5">
        <w:rPr>
          <w:shd w:val="clear" w:color="auto" w:fill="FFFFFF" w:themeFill="background1"/>
        </w:rPr>
        <w:t>przeznaczenie z lewej strony,</w:t>
      </w:r>
      <w:r w:rsidRPr="00094EA3">
        <w:t xml:space="preserve"> </w:t>
      </w:r>
      <w:r>
        <w:t xml:space="preserve">czcionka </w:t>
      </w:r>
      <w:r w:rsidR="00DE1CA5">
        <w:t>:</w:t>
      </w:r>
      <w:r>
        <w:t xml:space="preserve"> </w:t>
      </w:r>
      <w:r w:rsidR="00DE1CA5">
        <w:t>k</w:t>
      </w:r>
      <w:r>
        <w:t>olor czcionki czarny, wielkość dostosowana do skali i wielkości poszczególnych elementów.</w:t>
      </w:r>
    </w:p>
    <w:p w14:paraId="340E6230" w14:textId="77777777" w:rsidR="00402EA1" w:rsidRDefault="00402EA1" w:rsidP="008D5640">
      <w:pPr>
        <w:spacing w:after="0" w:line="240" w:lineRule="auto"/>
      </w:pPr>
      <w:r>
        <w:t>Zamawiający przekaże wykonawcy rzuty 2 pięter, poszczególne pomieszczenia oznaczone numerami.</w:t>
      </w:r>
    </w:p>
    <w:p w14:paraId="26D9AB46" w14:textId="77777777" w:rsidR="00402EA1" w:rsidRDefault="00402EA1" w:rsidP="008D5640">
      <w:pPr>
        <w:spacing w:after="0" w:line="240" w:lineRule="auto"/>
      </w:pPr>
      <w:r>
        <w:t xml:space="preserve">Wykonanie zamówienia po zatwierdzeniu projektu przez Zamawiającego. </w:t>
      </w:r>
    </w:p>
    <w:p w14:paraId="1670D68A" w14:textId="77777777" w:rsidR="008D5640" w:rsidRDefault="008D5640" w:rsidP="008D5640">
      <w:pPr>
        <w:spacing w:after="0" w:line="240" w:lineRule="auto"/>
      </w:pPr>
      <w:r>
        <w:t>Wykonanie po akceptacji projektu przez Zamawiającego.</w:t>
      </w:r>
    </w:p>
    <w:p w14:paraId="2293AD6C" w14:textId="77777777" w:rsidR="008D5640" w:rsidRPr="00B809DF" w:rsidRDefault="008D5640" w:rsidP="008D5640">
      <w:pPr>
        <w:spacing w:after="0" w:line="240" w:lineRule="auto"/>
      </w:pPr>
    </w:p>
    <w:p w14:paraId="2EB6D3E0" w14:textId="32990BE5" w:rsidR="00402EA1" w:rsidRPr="00DE1CA5" w:rsidRDefault="00402EA1" w:rsidP="008D5640">
      <w:pPr>
        <w:pStyle w:val="Akapitzlist"/>
        <w:numPr>
          <w:ilvl w:val="0"/>
          <w:numId w:val="22"/>
        </w:numPr>
        <w:spacing w:after="0" w:line="240" w:lineRule="auto"/>
        <w:ind w:left="284" w:hanging="284"/>
      </w:pPr>
      <w:r w:rsidRPr="00DE1CA5">
        <w:rPr>
          <w:b/>
          <w:sz w:val="24"/>
          <w:szCs w:val="20"/>
        </w:rPr>
        <w:lastRenderedPageBreak/>
        <w:t>Tablica informacyjna</w:t>
      </w:r>
      <w:r w:rsidRPr="00DE1CA5">
        <w:rPr>
          <w:sz w:val="20"/>
          <w:szCs w:val="20"/>
        </w:rPr>
        <w:t xml:space="preserve"> </w:t>
      </w:r>
      <w:r w:rsidRPr="00DE1CA5">
        <w:t>– 1 sztuka, projekt</w:t>
      </w:r>
      <w:r w:rsidR="00094EA3" w:rsidRPr="00DE1CA5">
        <w:t xml:space="preserve"> </w:t>
      </w:r>
      <w:r w:rsidRPr="00DE1CA5">
        <w:t>+</w:t>
      </w:r>
      <w:r w:rsidR="00094EA3" w:rsidRPr="00DE1CA5">
        <w:t xml:space="preserve"> </w:t>
      </w:r>
      <w:r w:rsidRPr="00DE1CA5">
        <w:t xml:space="preserve">wykonanie, wymiar 95/127, kolor oznaczeń poziomów – czerwień </w:t>
      </w:r>
      <w:r w:rsidR="00D03FC2" w:rsidRPr="00DE1CA5">
        <w:t>, o treści:</w:t>
      </w:r>
    </w:p>
    <w:p w14:paraId="56A6FFAA" w14:textId="77777777" w:rsidR="00D03FC2" w:rsidRPr="00D03FC2" w:rsidRDefault="00D03FC2" w:rsidP="008D5640">
      <w:pPr>
        <w:spacing w:after="0" w:line="240" w:lineRule="auto"/>
        <w:ind w:left="360"/>
        <w:jc w:val="center"/>
        <w:rPr>
          <w:b/>
          <w:bCs/>
        </w:rPr>
      </w:pPr>
      <w:r w:rsidRPr="00D03FC2">
        <w:rPr>
          <w:b/>
          <w:bCs/>
        </w:rPr>
        <w:t>TABLICA INFORMACYJNA</w:t>
      </w:r>
    </w:p>
    <w:p w14:paraId="5FAAFF23" w14:textId="29AE6880" w:rsidR="00D03FC2" w:rsidRPr="00D03FC2" w:rsidRDefault="0012218E" w:rsidP="008D5640">
      <w:pPr>
        <w:pStyle w:val="Akapitzlist"/>
        <w:spacing w:after="0" w:line="240" w:lineRule="auto"/>
        <w:rPr>
          <w:b/>
          <w:bCs/>
          <w:sz w:val="20"/>
          <w:szCs w:val="20"/>
        </w:rPr>
      </w:pPr>
      <w:r w:rsidRPr="0012218E">
        <w:rPr>
          <w:i/>
          <w:iCs/>
          <w:sz w:val="20"/>
          <w:szCs w:val="20"/>
        </w:rPr>
        <w:t>Herb Gminy Lubań</w:t>
      </w:r>
      <w:r w:rsidR="00D03FC2" w:rsidRPr="0012218E">
        <w:rPr>
          <w:i/>
          <w:iCs/>
          <w:sz w:val="20"/>
          <w:szCs w:val="20"/>
        </w:rPr>
        <w:t xml:space="preserve">            </w:t>
      </w:r>
      <w:r w:rsidR="00D03FC2" w:rsidRPr="0012218E">
        <w:rPr>
          <w:b/>
          <w:bCs/>
        </w:rPr>
        <w:t xml:space="preserve">                  </w:t>
      </w:r>
      <w:r w:rsidR="00D03FC2" w:rsidRPr="00D03FC2">
        <w:rPr>
          <w:b/>
          <w:bCs/>
        </w:rPr>
        <w:t>URZĄD GMINY LUBAŃ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50"/>
        <w:gridCol w:w="1276"/>
      </w:tblGrid>
      <w:tr w:rsidR="00D03FC2" w:rsidRPr="00C34D4E" w14:paraId="29424BB5" w14:textId="77777777" w:rsidTr="002C30D1">
        <w:tc>
          <w:tcPr>
            <w:tcW w:w="7650" w:type="dxa"/>
          </w:tcPr>
          <w:p w14:paraId="3E0ACE83" w14:textId="77777777" w:rsidR="00D03FC2" w:rsidRPr="00C34D4E" w:rsidRDefault="00D03FC2" w:rsidP="008D564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D4E">
              <w:rPr>
                <w:b/>
                <w:bCs/>
                <w:sz w:val="24"/>
                <w:szCs w:val="24"/>
              </w:rPr>
              <w:t>PARTER</w:t>
            </w:r>
          </w:p>
        </w:tc>
        <w:tc>
          <w:tcPr>
            <w:tcW w:w="1276" w:type="dxa"/>
          </w:tcPr>
          <w:p w14:paraId="3FA1478A" w14:textId="77777777" w:rsidR="00D03FC2" w:rsidRPr="00C34D4E" w:rsidRDefault="00D03FC2" w:rsidP="008D564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D4E">
              <w:rPr>
                <w:b/>
                <w:bCs/>
                <w:sz w:val="24"/>
                <w:szCs w:val="24"/>
              </w:rPr>
              <w:t>POK. NR</w:t>
            </w:r>
          </w:p>
        </w:tc>
      </w:tr>
      <w:tr w:rsidR="00D03FC2" w:rsidRPr="00C34D4E" w14:paraId="449BFECC" w14:textId="77777777" w:rsidTr="002C30D1">
        <w:tc>
          <w:tcPr>
            <w:tcW w:w="7650" w:type="dxa"/>
          </w:tcPr>
          <w:p w14:paraId="6F5F18AC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 xml:space="preserve">INWESTYCJE, REMONTY </w:t>
            </w:r>
          </w:p>
        </w:tc>
        <w:tc>
          <w:tcPr>
            <w:tcW w:w="1276" w:type="dxa"/>
          </w:tcPr>
          <w:p w14:paraId="2E4267FC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</w:t>
            </w:r>
          </w:p>
        </w:tc>
      </w:tr>
      <w:tr w:rsidR="00D03FC2" w:rsidRPr="00C34D4E" w14:paraId="7B37A394" w14:textId="77777777" w:rsidTr="002C30D1">
        <w:tc>
          <w:tcPr>
            <w:tcW w:w="7650" w:type="dxa"/>
          </w:tcPr>
          <w:p w14:paraId="2F8AA03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ODPADY KOMUNALNE</w:t>
            </w:r>
          </w:p>
        </w:tc>
        <w:tc>
          <w:tcPr>
            <w:tcW w:w="1276" w:type="dxa"/>
          </w:tcPr>
          <w:p w14:paraId="74304799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</w:t>
            </w:r>
          </w:p>
        </w:tc>
      </w:tr>
      <w:tr w:rsidR="00D03FC2" w:rsidRPr="00C34D4E" w14:paraId="5AF21603" w14:textId="77777777" w:rsidTr="002C30D1">
        <w:tc>
          <w:tcPr>
            <w:tcW w:w="7650" w:type="dxa"/>
          </w:tcPr>
          <w:p w14:paraId="208B4D4B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NUMERACJA BUDYNKÓW, WYPISY I WYRYSY Z MPZP, OCHRONA ŚRODOWISKA</w:t>
            </w:r>
          </w:p>
        </w:tc>
        <w:tc>
          <w:tcPr>
            <w:tcW w:w="1276" w:type="dxa"/>
          </w:tcPr>
          <w:p w14:paraId="1B20F8B6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</w:t>
            </w:r>
          </w:p>
        </w:tc>
      </w:tr>
      <w:tr w:rsidR="00D03FC2" w:rsidRPr="00C34D4E" w14:paraId="1D84CF89" w14:textId="77777777" w:rsidTr="002C30D1">
        <w:tc>
          <w:tcPr>
            <w:tcW w:w="7650" w:type="dxa"/>
          </w:tcPr>
          <w:p w14:paraId="14435E43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WINDYKACJA</w:t>
            </w:r>
          </w:p>
        </w:tc>
        <w:tc>
          <w:tcPr>
            <w:tcW w:w="1276" w:type="dxa"/>
          </w:tcPr>
          <w:p w14:paraId="7783FCC3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3</w:t>
            </w:r>
          </w:p>
        </w:tc>
      </w:tr>
      <w:tr w:rsidR="00D03FC2" w:rsidRPr="00C34D4E" w14:paraId="4BC8F318" w14:textId="77777777" w:rsidTr="002C30D1">
        <w:tc>
          <w:tcPr>
            <w:tcW w:w="7650" w:type="dxa"/>
          </w:tcPr>
          <w:p w14:paraId="0B1A76A4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SPRZEDAŻ I DZIERŻAWA NIERUCHOMOŚCI, WYCINKA DRZEW</w:t>
            </w:r>
          </w:p>
        </w:tc>
        <w:tc>
          <w:tcPr>
            <w:tcW w:w="1276" w:type="dxa"/>
          </w:tcPr>
          <w:p w14:paraId="11462A14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4</w:t>
            </w:r>
          </w:p>
        </w:tc>
      </w:tr>
      <w:tr w:rsidR="00D03FC2" w:rsidRPr="00C34D4E" w14:paraId="28598EED" w14:textId="77777777" w:rsidTr="002C30D1">
        <w:tc>
          <w:tcPr>
            <w:tcW w:w="7650" w:type="dxa"/>
          </w:tcPr>
          <w:p w14:paraId="7722B18A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KIEROWNIK REFERATU IG</w:t>
            </w:r>
          </w:p>
        </w:tc>
        <w:tc>
          <w:tcPr>
            <w:tcW w:w="1276" w:type="dxa"/>
          </w:tcPr>
          <w:p w14:paraId="0901E276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5</w:t>
            </w:r>
          </w:p>
        </w:tc>
      </w:tr>
      <w:tr w:rsidR="00D03FC2" w:rsidRPr="00C34D4E" w14:paraId="57871B9B" w14:textId="77777777" w:rsidTr="002C30D1">
        <w:tc>
          <w:tcPr>
            <w:tcW w:w="7650" w:type="dxa"/>
          </w:tcPr>
          <w:p w14:paraId="0ECCED92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KIEROWNIK REFERATU IRŚ</w:t>
            </w:r>
          </w:p>
        </w:tc>
        <w:tc>
          <w:tcPr>
            <w:tcW w:w="1276" w:type="dxa"/>
          </w:tcPr>
          <w:p w14:paraId="66C2BADA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6</w:t>
            </w:r>
          </w:p>
        </w:tc>
      </w:tr>
      <w:tr w:rsidR="00D03FC2" w:rsidRPr="00C34D4E" w14:paraId="4769D34B" w14:textId="77777777" w:rsidTr="002C30D1">
        <w:tc>
          <w:tcPr>
            <w:tcW w:w="7650" w:type="dxa"/>
          </w:tcPr>
          <w:p w14:paraId="753ADE0D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GMINNY OŚRODEK POMOCY SPOŁECZNEJ</w:t>
            </w:r>
          </w:p>
        </w:tc>
        <w:tc>
          <w:tcPr>
            <w:tcW w:w="1276" w:type="dxa"/>
          </w:tcPr>
          <w:p w14:paraId="6E658345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7,8,9,10</w:t>
            </w:r>
          </w:p>
        </w:tc>
      </w:tr>
      <w:tr w:rsidR="00D03FC2" w:rsidRPr="00C34D4E" w14:paraId="67396BD7" w14:textId="77777777" w:rsidTr="002C30D1">
        <w:tc>
          <w:tcPr>
            <w:tcW w:w="7650" w:type="dxa"/>
            <w:tcBorders>
              <w:bottom w:val="single" w:sz="4" w:space="0" w:color="auto"/>
            </w:tcBorders>
          </w:tcPr>
          <w:p w14:paraId="41DBCD5F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 xml:space="preserve">WODOCIĄGI, </w:t>
            </w:r>
            <w:r>
              <w:rPr>
                <w:sz w:val="24"/>
                <w:szCs w:val="24"/>
              </w:rPr>
              <w:t xml:space="preserve">KANALIZACJA, </w:t>
            </w:r>
            <w:r w:rsidRPr="00C34D4E">
              <w:rPr>
                <w:sz w:val="24"/>
                <w:szCs w:val="24"/>
              </w:rPr>
              <w:t>CMENTARZE KOMUNALNE, OŚWIETLENIE DROGOWE</w:t>
            </w:r>
          </w:p>
        </w:tc>
        <w:tc>
          <w:tcPr>
            <w:tcW w:w="1276" w:type="dxa"/>
          </w:tcPr>
          <w:p w14:paraId="28628949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11</w:t>
            </w:r>
          </w:p>
        </w:tc>
      </w:tr>
      <w:tr w:rsidR="00D03FC2" w:rsidRPr="00C34D4E" w14:paraId="2FD46849" w14:textId="77777777" w:rsidTr="002C30D1">
        <w:tc>
          <w:tcPr>
            <w:tcW w:w="7650" w:type="dxa"/>
            <w:tcBorders>
              <w:right w:val="nil"/>
            </w:tcBorders>
          </w:tcPr>
          <w:p w14:paraId="20EB0B65" w14:textId="77777777" w:rsidR="00D03FC2" w:rsidRPr="00C34D4E" w:rsidRDefault="00D03FC2" w:rsidP="008D564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D4E">
              <w:rPr>
                <w:b/>
                <w:bCs/>
                <w:sz w:val="24"/>
                <w:szCs w:val="24"/>
              </w:rPr>
              <w:t>I PIĘTRO</w:t>
            </w:r>
          </w:p>
        </w:tc>
        <w:tc>
          <w:tcPr>
            <w:tcW w:w="1276" w:type="dxa"/>
            <w:tcBorders>
              <w:left w:val="nil"/>
            </w:tcBorders>
          </w:tcPr>
          <w:p w14:paraId="7420F7EE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03FC2" w:rsidRPr="00C34D4E" w14:paraId="47D9D2CD" w14:textId="77777777" w:rsidTr="002C30D1">
        <w:tc>
          <w:tcPr>
            <w:tcW w:w="7650" w:type="dxa"/>
          </w:tcPr>
          <w:p w14:paraId="02B1980F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KLUBY SPORTOWE, STOWARZYSZENIA, PROMOCJA, POZYSKIWANIE ŚRODKÓW Z</w:t>
            </w:r>
            <w:r>
              <w:rPr>
                <w:sz w:val="24"/>
                <w:szCs w:val="24"/>
              </w:rPr>
              <w:t>E</w:t>
            </w:r>
            <w:r w:rsidRPr="00C34D4E">
              <w:rPr>
                <w:sz w:val="24"/>
                <w:szCs w:val="24"/>
              </w:rPr>
              <w:t>WNĘTRZYCH</w:t>
            </w:r>
          </w:p>
        </w:tc>
        <w:tc>
          <w:tcPr>
            <w:tcW w:w="1276" w:type="dxa"/>
          </w:tcPr>
          <w:p w14:paraId="72231B43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12</w:t>
            </w:r>
          </w:p>
        </w:tc>
      </w:tr>
      <w:tr w:rsidR="00D03FC2" w:rsidRPr="00C34D4E" w14:paraId="5690DD80" w14:textId="77777777" w:rsidTr="002C30D1">
        <w:tc>
          <w:tcPr>
            <w:tcW w:w="7650" w:type="dxa"/>
          </w:tcPr>
          <w:p w14:paraId="0A78DDD0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SEKRETARIAT, DZIAŁAN</w:t>
            </w:r>
            <w:r>
              <w:rPr>
                <w:sz w:val="24"/>
                <w:szCs w:val="24"/>
              </w:rPr>
              <w:t>L</w:t>
            </w:r>
            <w:r w:rsidRPr="00C34D4E">
              <w:rPr>
                <w:sz w:val="24"/>
                <w:szCs w:val="24"/>
              </w:rPr>
              <w:t>OŚĆ GOSPODARCZA, ZEZWOLENIA ALKOHOLOWE</w:t>
            </w:r>
            <w:r>
              <w:rPr>
                <w:sz w:val="24"/>
                <w:szCs w:val="24"/>
              </w:rPr>
              <w:t xml:space="preserve">+ </w:t>
            </w:r>
            <w:r w:rsidRPr="0021016A">
              <w:rPr>
                <w:i/>
                <w:iCs/>
                <w:sz w:val="24"/>
                <w:szCs w:val="24"/>
              </w:rPr>
              <w:t>piktogram pętli indukcyjnej</w:t>
            </w:r>
          </w:p>
        </w:tc>
        <w:tc>
          <w:tcPr>
            <w:tcW w:w="1276" w:type="dxa"/>
          </w:tcPr>
          <w:p w14:paraId="59E23826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14</w:t>
            </w:r>
          </w:p>
        </w:tc>
      </w:tr>
      <w:tr w:rsidR="00D03FC2" w:rsidRPr="00C34D4E" w14:paraId="0767E533" w14:textId="77777777" w:rsidTr="002C30D1">
        <w:tc>
          <w:tcPr>
            <w:tcW w:w="7650" w:type="dxa"/>
          </w:tcPr>
          <w:p w14:paraId="0E8E4D39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WÓJT, SEKRETARZ</w:t>
            </w:r>
          </w:p>
        </w:tc>
        <w:tc>
          <w:tcPr>
            <w:tcW w:w="1276" w:type="dxa"/>
          </w:tcPr>
          <w:p w14:paraId="04352F65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14</w:t>
            </w:r>
          </w:p>
        </w:tc>
      </w:tr>
      <w:tr w:rsidR="00D03FC2" w:rsidRPr="00C34D4E" w14:paraId="2D02C6B2" w14:textId="77777777" w:rsidTr="002C30D1">
        <w:tc>
          <w:tcPr>
            <w:tcW w:w="7650" w:type="dxa"/>
          </w:tcPr>
          <w:p w14:paraId="37D08F26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BIURO RADY GMINY</w:t>
            </w:r>
          </w:p>
        </w:tc>
        <w:tc>
          <w:tcPr>
            <w:tcW w:w="1276" w:type="dxa"/>
          </w:tcPr>
          <w:p w14:paraId="5710726E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16</w:t>
            </w:r>
          </w:p>
        </w:tc>
      </w:tr>
      <w:tr w:rsidR="00D03FC2" w:rsidRPr="00C34D4E" w14:paraId="3E76F542" w14:textId="77777777" w:rsidTr="002C30D1">
        <w:tc>
          <w:tcPr>
            <w:tcW w:w="7650" w:type="dxa"/>
          </w:tcPr>
          <w:p w14:paraId="5E8D613F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SKARBNIK GMINY</w:t>
            </w:r>
          </w:p>
        </w:tc>
        <w:tc>
          <w:tcPr>
            <w:tcW w:w="1276" w:type="dxa"/>
          </w:tcPr>
          <w:p w14:paraId="70D88BC5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17</w:t>
            </w:r>
          </w:p>
        </w:tc>
      </w:tr>
      <w:tr w:rsidR="00D03FC2" w:rsidRPr="00C34D4E" w14:paraId="09E461A1" w14:textId="77777777" w:rsidTr="002C30D1">
        <w:tc>
          <w:tcPr>
            <w:tcW w:w="7650" w:type="dxa"/>
          </w:tcPr>
          <w:p w14:paraId="74ABC60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INFORMATYK</w:t>
            </w:r>
          </w:p>
        </w:tc>
        <w:tc>
          <w:tcPr>
            <w:tcW w:w="1276" w:type="dxa"/>
          </w:tcPr>
          <w:p w14:paraId="7CD81D2E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18</w:t>
            </w:r>
          </w:p>
        </w:tc>
      </w:tr>
      <w:tr w:rsidR="00D03FC2" w:rsidRPr="00C34D4E" w14:paraId="5EC339CE" w14:textId="77777777" w:rsidTr="002C30D1">
        <w:tc>
          <w:tcPr>
            <w:tcW w:w="7650" w:type="dxa"/>
          </w:tcPr>
          <w:p w14:paraId="198210F7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DOWODY OSOBISTE, MELDUNKI, ZAMÓWIENIA PUBLICZNE, KADRY</w:t>
            </w:r>
          </w:p>
        </w:tc>
        <w:tc>
          <w:tcPr>
            <w:tcW w:w="1276" w:type="dxa"/>
          </w:tcPr>
          <w:p w14:paraId="2DD1A567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19</w:t>
            </w:r>
          </w:p>
        </w:tc>
      </w:tr>
      <w:tr w:rsidR="00D03FC2" w:rsidRPr="00C34D4E" w14:paraId="3E1D0DAD" w14:textId="77777777" w:rsidTr="002C30D1">
        <w:tc>
          <w:tcPr>
            <w:tcW w:w="7650" w:type="dxa"/>
          </w:tcPr>
          <w:p w14:paraId="028D886E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PODATKI,  OPŁATY LOKALNE</w:t>
            </w:r>
          </w:p>
        </w:tc>
        <w:tc>
          <w:tcPr>
            <w:tcW w:w="1276" w:type="dxa"/>
          </w:tcPr>
          <w:p w14:paraId="0AB7895B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20</w:t>
            </w:r>
          </w:p>
        </w:tc>
      </w:tr>
      <w:tr w:rsidR="00D03FC2" w:rsidRPr="00C34D4E" w14:paraId="36ADF316" w14:textId="77777777" w:rsidTr="002C30D1">
        <w:tc>
          <w:tcPr>
            <w:tcW w:w="7650" w:type="dxa"/>
            <w:tcBorders>
              <w:bottom w:val="single" w:sz="4" w:space="0" w:color="auto"/>
            </w:tcBorders>
          </w:tcPr>
          <w:p w14:paraId="7BA2775B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KSIĘGOWOŚĆ</w:t>
            </w:r>
          </w:p>
        </w:tc>
        <w:tc>
          <w:tcPr>
            <w:tcW w:w="1276" w:type="dxa"/>
          </w:tcPr>
          <w:p w14:paraId="22C9E6F4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21</w:t>
            </w:r>
          </w:p>
        </w:tc>
      </w:tr>
      <w:tr w:rsidR="00D03FC2" w:rsidRPr="00C34D4E" w14:paraId="759D9F66" w14:textId="77777777" w:rsidTr="002C30D1">
        <w:tc>
          <w:tcPr>
            <w:tcW w:w="7650" w:type="dxa"/>
            <w:tcBorders>
              <w:right w:val="nil"/>
            </w:tcBorders>
          </w:tcPr>
          <w:p w14:paraId="4A5361AB" w14:textId="77777777" w:rsidR="00D03FC2" w:rsidRPr="00C34D4E" w:rsidRDefault="00D03FC2" w:rsidP="008D564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4D4E">
              <w:rPr>
                <w:b/>
                <w:bCs/>
                <w:sz w:val="24"/>
                <w:szCs w:val="24"/>
              </w:rPr>
              <w:t>II PIĘTRO</w:t>
            </w:r>
          </w:p>
        </w:tc>
        <w:tc>
          <w:tcPr>
            <w:tcW w:w="1276" w:type="dxa"/>
            <w:tcBorders>
              <w:left w:val="nil"/>
            </w:tcBorders>
          </w:tcPr>
          <w:p w14:paraId="7BD6AC5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03FC2" w:rsidRPr="00C34D4E" w14:paraId="5AC81101" w14:textId="77777777" w:rsidTr="002C30D1">
        <w:tc>
          <w:tcPr>
            <w:tcW w:w="7650" w:type="dxa"/>
          </w:tcPr>
          <w:p w14:paraId="3AF9158C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SALA NARAD</w:t>
            </w:r>
          </w:p>
        </w:tc>
        <w:tc>
          <w:tcPr>
            <w:tcW w:w="1276" w:type="dxa"/>
          </w:tcPr>
          <w:p w14:paraId="00BC81B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22,23</w:t>
            </w:r>
          </w:p>
        </w:tc>
      </w:tr>
      <w:tr w:rsidR="00D03FC2" w:rsidRPr="00C34D4E" w14:paraId="0BA9D217" w14:textId="77777777" w:rsidTr="002C30D1">
        <w:tc>
          <w:tcPr>
            <w:tcW w:w="7650" w:type="dxa"/>
          </w:tcPr>
          <w:p w14:paraId="48414BED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PEŁNOMOCNIK DS. OCHRONY INFORMACJI NIEJAWNYCH </w:t>
            </w:r>
          </w:p>
        </w:tc>
        <w:tc>
          <w:tcPr>
            <w:tcW w:w="1276" w:type="dxa"/>
          </w:tcPr>
          <w:p w14:paraId="0C0A8C02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03FC2" w:rsidRPr="00C34D4E" w14:paraId="7624DD3D" w14:textId="77777777" w:rsidTr="002C30D1">
        <w:tc>
          <w:tcPr>
            <w:tcW w:w="7650" w:type="dxa"/>
          </w:tcPr>
          <w:p w14:paraId="0CED7A06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KOMENDANT GMINNY OCHRONY P/POŻAROWEJ</w:t>
            </w:r>
          </w:p>
        </w:tc>
        <w:tc>
          <w:tcPr>
            <w:tcW w:w="1276" w:type="dxa"/>
          </w:tcPr>
          <w:p w14:paraId="0D6EFE77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03FC2" w:rsidRPr="00C34D4E" w14:paraId="4166748C" w14:textId="77777777" w:rsidTr="002C30D1">
        <w:tc>
          <w:tcPr>
            <w:tcW w:w="7650" w:type="dxa"/>
          </w:tcPr>
          <w:p w14:paraId="7F486E55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GMINNA KOMISJA ROZWIĄZYWANIA PROBLEMÓW ALKOHOLOWYCH</w:t>
            </w:r>
          </w:p>
        </w:tc>
        <w:tc>
          <w:tcPr>
            <w:tcW w:w="1276" w:type="dxa"/>
          </w:tcPr>
          <w:p w14:paraId="18BDB8C7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25</w:t>
            </w:r>
          </w:p>
        </w:tc>
      </w:tr>
      <w:tr w:rsidR="00D03FC2" w:rsidRPr="00C34D4E" w14:paraId="066D3618" w14:textId="77777777" w:rsidTr="002C30D1">
        <w:tc>
          <w:tcPr>
            <w:tcW w:w="7650" w:type="dxa"/>
          </w:tcPr>
          <w:p w14:paraId="1291F8ED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GMINNY OŚRODEK KULTURY I SPORTU</w:t>
            </w:r>
          </w:p>
        </w:tc>
        <w:tc>
          <w:tcPr>
            <w:tcW w:w="1276" w:type="dxa"/>
          </w:tcPr>
          <w:p w14:paraId="05075C5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29</w:t>
            </w:r>
          </w:p>
        </w:tc>
      </w:tr>
      <w:tr w:rsidR="00D03FC2" w:rsidRPr="00C34D4E" w14:paraId="16FF6F71" w14:textId="77777777" w:rsidTr="002C30D1">
        <w:tc>
          <w:tcPr>
            <w:tcW w:w="7650" w:type="dxa"/>
          </w:tcPr>
          <w:p w14:paraId="26C0DFB5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GMINNY ZESPÓŁ EKONOMICZNO-ADMINISTRACYJNY SZKÓŁ</w:t>
            </w:r>
          </w:p>
        </w:tc>
        <w:tc>
          <w:tcPr>
            <w:tcW w:w="1276" w:type="dxa"/>
          </w:tcPr>
          <w:p w14:paraId="5052E3F1" w14:textId="77777777" w:rsidR="00D03FC2" w:rsidRPr="00C34D4E" w:rsidRDefault="00D03FC2" w:rsidP="008D5640">
            <w:pPr>
              <w:spacing w:after="0" w:line="240" w:lineRule="auto"/>
              <w:rPr>
                <w:sz w:val="24"/>
                <w:szCs w:val="24"/>
              </w:rPr>
            </w:pPr>
            <w:r w:rsidRPr="00C34D4E">
              <w:rPr>
                <w:sz w:val="24"/>
                <w:szCs w:val="24"/>
              </w:rPr>
              <w:t>27,30,31</w:t>
            </w:r>
          </w:p>
        </w:tc>
      </w:tr>
    </w:tbl>
    <w:p w14:paraId="66293A1B" w14:textId="77777777" w:rsidR="00D03FC2" w:rsidRPr="00D03FC2" w:rsidRDefault="00D03FC2" w:rsidP="008D5640">
      <w:pPr>
        <w:pStyle w:val="Akapitzlist"/>
        <w:spacing w:after="0" w:line="240" w:lineRule="auto"/>
        <w:rPr>
          <w:sz w:val="20"/>
          <w:szCs w:val="20"/>
        </w:rPr>
      </w:pPr>
    </w:p>
    <w:p w14:paraId="4D488B31" w14:textId="77777777" w:rsidR="00475BA1" w:rsidRDefault="00475BA1" w:rsidP="00475BA1">
      <w:pPr>
        <w:spacing w:after="0" w:line="240" w:lineRule="auto"/>
      </w:pPr>
      <w:r>
        <w:t>Wykonanie po akceptacji projektu przez Zamawiającego.</w:t>
      </w:r>
    </w:p>
    <w:p w14:paraId="36EAFE36" w14:textId="241B217E" w:rsidR="00402EA1" w:rsidRDefault="00094EA3" w:rsidP="008D5640">
      <w:pPr>
        <w:pStyle w:val="Akapitzlist"/>
        <w:spacing w:after="0" w:line="240" w:lineRule="auto"/>
        <w:ind w:hanging="436"/>
      </w:pPr>
      <w:r>
        <w:t xml:space="preserve"> </w:t>
      </w:r>
    </w:p>
    <w:p w14:paraId="70271C2E" w14:textId="77777777" w:rsidR="00402EA1" w:rsidRDefault="00402EA1" w:rsidP="008D5640">
      <w:pPr>
        <w:pStyle w:val="Akapitzlist"/>
        <w:spacing w:after="0" w:line="240" w:lineRule="auto"/>
        <w:ind w:left="0"/>
      </w:pPr>
      <w:r>
        <w:t>Opis:</w:t>
      </w:r>
    </w:p>
    <w:p w14:paraId="27710441" w14:textId="77777777" w:rsidR="00402EA1" w:rsidRDefault="00402EA1" w:rsidP="008D5640">
      <w:pPr>
        <w:pStyle w:val="Akapitzlist"/>
        <w:spacing w:after="0" w:line="240" w:lineRule="auto"/>
        <w:ind w:left="142"/>
      </w:pPr>
      <w:r w:rsidRPr="00630AF4">
        <w:t xml:space="preserve">Podstawą tablicy jest szczotkowana płyta kompozytowa zagięta w puszkę o głębokości 30mm. Na plecach wklejona konstrukcja aluminiowa z zawiesiami do montażu. Panele wykonane są z akrylu </w:t>
      </w:r>
      <w:r w:rsidRPr="00630AF4">
        <w:lastRenderedPageBreak/>
        <w:t>dwustronnie satynowanego zamontowane na aluminiowe kołki dystansowe. Zmienna informacja wycięta z folii ploterowej.</w:t>
      </w:r>
    </w:p>
    <w:p w14:paraId="229EF75E" w14:textId="77777777" w:rsidR="002719B3" w:rsidRDefault="002719B3" w:rsidP="008D5640">
      <w:pPr>
        <w:spacing w:after="0" w:line="240" w:lineRule="auto"/>
      </w:pPr>
    </w:p>
    <w:p w14:paraId="3711B242" w14:textId="77777777" w:rsidR="002719B3" w:rsidRDefault="002719B3" w:rsidP="008D5640">
      <w:pPr>
        <w:spacing w:after="0" w:line="240" w:lineRule="auto"/>
      </w:pPr>
    </w:p>
    <w:p w14:paraId="35BCE8B0" w14:textId="651022BE" w:rsidR="00402EA1" w:rsidRDefault="00402EA1" w:rsidP="008D5640">
      <w:pPr>
        <w:spacing w:after="0" w:line="240" w:lineRule="auto"/>
      </w:pPr>
      <w:r>
        <w:t>Rysunek poglądowy:</w:t>
      </w:r>
    </w:p>
    <w:p w14:paraId="2B376ED2" w14:textId="77777777" w:rsidR="00402EA1" w:rsidRDefault="00402EA1" w:rsidP="008D5640">
      <w:pPr>
        <w:spacing w:after="0" w:line="240" w:lineRule="auto"/>
      </w:pPr>
      <w:r w:rsidRPr="00630AF4">
        <w:rPr>
          <w:noProof/>
          <w:lang w:eastAsia="pl-PL"/>
        </w:rPr>
        <w:drawing>
          <wp:inline distT="0" distB="0" distL="0" distR="0" wp14:anchorId="59CFD741" wp14:editId="1581CB2E">
            <wp:extent cx="2580640" cy="2580640"/>
            <wp:effectExtent l="0" t="0" r="0" b="0"/>
            <wp:docPr id="4" name="Obraz 4" descr="Tablica informacyjna Komenda PSP w Lubar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ica informacyjna Komenda PSP w Lubarto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55" cy="2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41B0" w14:textId="77777777" w:rsidR="00402EA1" w:rsidRDefault="00402EA1" w:rsidP="008D5640">
      <w:pPr>
        <w:spacing w:after="0" w:line="240" w:lineRule="auto"/>
      </w:pPr>
      <w:r>
        <w:t>Rzut profilu:</w:t>
      </w:r>
    </w:p>
    <w:p w14:paraId="7A1BB6C7" w14:textId="77777777" w:rsidR="00402EA1" w:rsidRDefault="00402EA1" w:rsidP="008D5640">
      <w:pPr>
        <w:spacing w:after="0" w:line="240" w:lineRule="auto"/>
      </w:pPr>
      <w:r w:rsidRPr="00630AF4">
        <w:rPr>
          <w:noProof/>
          <w:lang w:eastAsia="pl-PL"/>
        </w:rPr>
        <w:drawing>
          <wp:inline distT="0" distB="0" distL="0" distR="0" wp14:anchorId="2F5C7323" wp14:editId="08B9CDE0">
            <wp:extent cx="1991360" cy="1991360"/>
            <wp:effectExtent l="0" t="0" r="8890" b="8890"/>
            <wp:docPr id="392683868" name="Obraz 392683868" descr="Tablica informacyjna Komenda PSP w Lubar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ca informacyjna Komenda PSP w Lubarto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49" cy="19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BE73" w14:textId="77777777" w:rsidR="00D03FC2" w:rsidRDefault="00D03FC2" w:rsidP="008D5640">
      <w:pPr>
        <w:pStyle w:val="Akapitzlist"/>
        <w:spacing w:after="0" w:line="240" w:lineRule="auto"/>
      </w:pPr>
    </w:p>
    <w:p w14:paraId="527046D7" w14:textId="77777777" w:rsidR="005F35D8" w:rsidRDefault="00402EA1" w:rsidP="008D5640">
      <w:pPr>
        <w:pStyle w:val="Akapitzlist"/>
        <w:numPr>
          <w:ilvl w:val="0"/>
          <w:numId w:val="22"/>
        </w:numPr>
        <w:spacing w:after="0" w:line="240" w:lineRule="auto"/>
      </w:pPr>
      <w:r w:rsidRPr="003D3D3E">
        <w:rPr>
          <w:b/>
          <w:sz w:val="28"/>
        </w:rPr>
        <w:t>Tablice kierunkowe</w:t>
      </w:r>
      <w:r>
        <w:t xml:space="preserve"> – </w:t>
      </w:r>
      <w:r w:rsidR="005F35D8">
        <w:t xml:space="preserve">1 zestaw . </w:t>
      </w:r>
    </w:p>
    <w:p w14:paraId="75477AE1" w14:textId="51C12808" w:rsidR="00402EA1" w:rsidRDefault="005F35D8" w:rsidP="005F35D8">
      <w:pPr>
        <w:pStyle w:val="Akapitzlist"/>
        <w:spacing w:after="0" w:line="240" w:lineRule="auto"/>
        <w:ind w:left="644"/>
      </w:pPr>
      <w:r>
        <w:t xml:space="preserve">1 zestaw zawiera </w:t>
      </w:r>
      <w:r w:rsidR="00D03FC2">
        <w:t>4</w:t>
      </w:r>
      <w:r w:rsidR="00402EA1">
        <w:t xml:space="preserve"> sztuk</w:t>
      </w:r>
      <w:r w:rsidR="00AE6F4B">
        <w:t>i</w:t>
      </w:r>
      <w:r>
        <w:t xml:space="preserve"> tablic kierunkowych</w:t>
      </w:r>
      <w:r w:rsidR="00402EA1">
        <w:t>, projekt</w:t>
      </w:r>
      <w:r w:rsidR="00AE6F4B">
        <w:t xml:space="preserve"> </w:t>
      </w:r>
      <w:r w:rsidR="00402EA1">
        <w:t>+</w:t>
      </w:r>
      <w:r w:rsidR="00AE6F4B">
        <w:t xml:space="preserve"> </w:t>
      </w:r>
      <w:r w:rsidR="00402EA1">
        <w:t xml:space="preserve">wykonanie, </w:t>
      </w:r>
      <w:r w:rsidR="00402EA1" w:rsidRPr="003D3D3E">
        <w:t xml:space="preserve">wymiar </w:t>
      </w:r>
      <w:r w:rsidR="00402EA1">
        <w:t>50</w:t>
      </w:r>
      <w:r w:rsidR="00402EA1" w:rsidRPr="003D3D3E">
        <w:t>/</w:t>
      </w:r>
      <w:r w:rsidR="00402EA1">
        <w:t>2</w:t>
      </w:r>
      <w:r w:rsidR="00402EA1" w:rsidRPr="003D3D3E">
        <w:t>5</w:t>
      </w:r>
      <w:r w:rsidR="00402EA1">
        <w:t>/</w:t>
      </w:r>
      <w:r w:rsidR="00D03FC2">
        <w:t>0,6</w:t>
      </w:r>
      <w:r w:rsidR="00402EA1" w:rsidRPr="003D3D3E">
        <w:t xml:space="preserve"> cm</w:t>
      </w:r>
      <w:r w:rsidR="00402EA1">
        <w:t xml:space="preserve"> </w:t>
      </w:r>
      <w:r w:rsidR="00402EA1" w:rsidRPr="003D3D3E">
        <w:t>(szer/wys</w:t>
      </w:r>
      <w:r w:rsidR="00402EA1" w:rsidRPr="004D0C75">
        <w:t>/</w:t>
      </w:r>
      <w:r w:rsidR="00402EA1" w:rsidRPr="006E7B40">
        <w:t>grubość), m</w:t>
      </w:r>
      <w:r w:rsidR="00402EA1" w:rsidRPr="003D3D3E">
        <w:t xml:space="preserve">ateriał </w:t>
      </w:r>
      <w:r w:rsidR="00402EA1">
        <w:t>akryl dwustronnie satynowany</w:t>
      </w:r>
      <w:r w:rsidR="00402EA1" w:rsidRPr="003D3D3E">
        <w:t xml:space="preserve">, rodzaj montażu – </w:t>
      </w:r>
      <w:r w:rsidR="00402EA1">
        <w:t>wiszące od sufitu</w:t>
      </w:r>
      <w:r w:rsidR="006E7B40">
        <w:t>.</w:t>
      </w:r>
    </w:p>
    <w:p w14:paraId="5241FEC7" w14:textId="7A88C213" w:rsidR="00402EA1" w:rsidRDefault="00AE6F4B" w:rsidP="008D5640">
      <w:pPr>
        <w:spacing w:after="0" w:line="240" w:lineRule="auto"/>
      </w:pPr>
      <w:r>
        <w:t xml:space="preserve">              </w:t>
      </w:r>
      <w:r w:rsidR="00402EA1">
        <w:t xml:space="preserve"> Czcionka – rozmiar dostosowany do wielkości,</w:t>
      </w:r>
      <w:r w:rsidR="00402EA1" w:rsidRPr="00A26C22">
        <w:t xml:space="preserve"> </w:t>
      </w:r>
      <w:r w:rsidR="00402EA1">
        <w:t xml:space="preserve">druk czarny, strzałki </w:t>
      </w:r>
      <w:r w:rsidR="00402EA1" w:rsidRPr="006E7B40">
        <w:t xml:space="preserve">czerwień </w:t>
      </w:r>
    </w:p>
    <w:p w14:paraId="32F2FFA2" w14:textId="27DC9AB6" w:rsidR="008D5640" w:rsidRDefault="00374F8A" w:rsidP="008D5640">
      <w:pPr>
        <w:spacing w:after="0" w:line="240" w:lineRule="auto"/>
      </w:pPr>
      <w:r>
        <w:t xml:space="preserve">              </w:t>
      </w:r>
      <w:r w:rsidR="008D5640">
        <w:t>Wykonanie po akceptacji projektu przez Zamawiającego.</w:t>
      </w:r>
    </w:p>
    <w:p w14:paraId="42CBA591" w14:textId="77777777" w:rsidR="006E7B40" w:rsidRDefault="00374F8A" w:rsidP="00374F8A">
      <w:pPr>
        <w:pStyle w:val="Akapitzlist"/>
      </w:pPr>
      <w:r>
        <w:t xml:space="preserve">           </w:t>
      </w:r>
    </w:p>
    <w:p w14:paraId="7B500DCC" w14:textId="77777777" w:rsidR="006E7B40" w:rsidRDefault="006E7B40" w:rsidP="00374F8A">
      <w:pPr>
        <w:pStyle w:val="Akapitzlist"/>
      </w:pPr>
    </w:p>
    <w:p w14:paraId="113CC01B" w14:textId="77777777" w:rsidR="006E7B40" w:rsidRDefault="006E7B40" w:rsidP="00374F8A">
      <w:pPr>
        <w:pStyle w:val="Akapitzlist"/>
      </w:pPr>
    </w:p>
    <w:p w14:paraId="0DBAD38D" w14:textId="77777777" w:rsidR="006E7B40" w:rsidRDefault="006E7B40" w:rsidP="00374F8A">
      <w:pPr>
        <w:pStyle w:val="Akapitzlist"/>
      </w:pPr>
    </w:p>
    <w:p w14:paraId="2124EBF3" w14:textId="77777777" w:rsidR="006E7B40" w:rsidRDefault="006E7B40" w:rsidP="00374F8A">
      <w:pPr>
        <w:pStyle w:val="Akapitzlist"/>
      </w:pPr>
    </w:p>
    <w:p w14:paraId="2ABE2B49" w14:textId="62A276F7" w:rsidR="006E7B40" w:rsidRDefault="00374F8A" w:rsidP="00374F8A">
      <w:pPr>
        <w:pStyle w:val="Akapitzlist"/>
      </w:pPr>
      <w:r>
        <w:lastRenderedPageBreak/>
        <w:t xml:space="preserve">  </w:t>
      </w:r>
      <w:r w:rsidR="006E7B40">
        <w:t>Rysunek poglądowy: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</w:tblGrid>
      <w:tr w:rsidR="006E7B40" w14:paraId="01A9FBEA" w14:textId="77777777" w:rsidTr="00572661">
        <w:tc>
          <w:tcPr>
            <w:tcW w:w="2961" w:type="dxa"/>
          </w:tcPr>
          <w:p w14:paraId="09FCDA70" w14:textId="77777777" w:rsidR="006E7B40" w:rsidRDefault="006E7B40" w:rsidP="00572661">
            <w:pPr>
              <w:pStyle w:val="Akapitzlist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6FE865" wp14:editId="6A3313AD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64770</wp:posOffset>
                      </wp:positionV>
                      <wp:extent cx="552450" cy="247650"/>
                      <wp:effectExtent l="0" t="19050" r="38100" b="38100"/>
                      <wp:wrapNone/>
                      <wp:docPr id="1" name="Strzałka: w praw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730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: w prawo 1" o:spid="_x0000_s1026" type="#_x0000_t13" style="position:absolute;margin-left:96pt;margin-top:5.1pt;width:43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" adj="16759" fillcolor="#4472c4 [3204]" strokecolor="#1f3763 [1604]" strokeweight="1pt"/>
                  </w:pict>
                </mc:Fallback>
              </mc:AlternateContent>
            </w:r>
            <w:r>
              <w:t>Pokój nr 1,2,3,4,5</w:t>
            </w:r>
          </w:p>
          <w:p w14:paraId="4454BB80" w14:textId="77777777" w:rsidR="006E7B40" w:rsidRDefault="006E7B40" w:rsidP="00572661">
            <w:pPr>
              <w:pStyle w:val="Akapitzlist"/>
              <w:ind w:left="0"/>
            </w:pPr>
            <w:r>
              <w:t xml:space="preserve">WINDA              </w:t>
            </w:r>
          </w:p>
        </w:tc>
      </w:tr>
    </w:tbl>
    <w:p w14:paraId="7131EE63" w14:textId="77777777" w:rsidR="006E7B40" w:rsidRDefault="006E7B40" w:rsidP="006E7B40"/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</w:tblGrid>
      <w:tr w:rsidR="006E7B40" w14:paraId="33093B52" w14:textId="77777777" w:rsidTr="00572661">
        <w:tc>
          <w:tcPr>
            <w:tcW w:w="2961" w:type="dxa"/>
          </w:tcPr>
          <w:p w14:paraId="23933684" w14:textId="77777777" w:rsidR="006E7B40" w:rsidRDefault="006E7B40" w:rsidP="00572661">
            <w:pPr>
              <w:pStyle w:val="Akapitzlist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86BB66" wp14:editId="7FD012F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7620</wp:posOffset>
                      </wp:positionV>
                      <wp:extent cx="530162" cy="322580"/>
                      <wp:effectExtent l="19050" t="19050" r="22860" b="39370"/>
                      <wp:wrapNone/>
                      <wp:docPr id="2" name="Strzałka: w lew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162" cy="32258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325A01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trzałka: w lewo 2" o:spid="_x0000_s1026" type="#_x0000_t66" style="position:absolute;margin-left:-1pt;margin-top:.6pt;width:41.7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" adj="6571" fillcolor="#4472c4 [3204]" strokecolor="#1f3763 [1604]" strokeweight="1pt"/>
                  </w:pict>
                </mc:Fallback>
              </mc:AlternateContent>
            </w:r>
            <w:r>
              <w:t xml:space="preserve">                               Pokój nr </w:t>
            </w:r>
          </w:p>
          <w:p w14:paraId="619F3035" w14:textId="77777777" w:rsidR="006E7B40" w:rsidRDefault="006E7B40" w:rsidP="00572661">
            <w:pPr>
              <w:pStyle w:val="Akapitzlist"/>
              <w:ind w:left="0"/>
            </w:pPr>
            <w:r>
              <w:t xml:space="preserve">                               7,8,9,10,11</w:t>
            </w:r>
          </w:p>
        </w:tc>
      </w:tr>
    </w:tbl>
    <w:p w14:paraId="04357902" w14:textId="77777777" w:rsidR="006E7B40" w:rsidRDefault="006E7B40" w:rsidP="006E7B40">
      <w:pPr>
        <w:pStyle w:val="Akapitzlist"/>
      </w:pPr>
    </w:p>
    <w:p w14:paraId="1DDE6622" w14:textId="52668B34" w:rsidR="00402EA1" w:rsidRDefault="00374F8A" w:rsidP="006E7B40">
      <w:pPr>
        <w:pStyle w:val="Akapitzlist"/>
      </w:pPr>
      <w:r>
        <w:t xml:space="preserve">  </w:t>
      </w:r>
    </w:p>
    <w:p w14:paraId="4E14E011" w14:textId="77777777" w:rsidR="008D5640" w:rsidRDefault="00402EA1" w:rsidP="008D5640">
      <w:pPr>
        <w:pStyle w:val="Akapitzlist"/>
        <w:numPr>
          <w:ilvl w:val="0"/>
          <w:numId w:val="22"/>
        </w:numPr>
        <w:spacing w:after="0" w:line="240" w:lineRule="auto"/>
      </w:pPr>
      <w:r w:rsidRPr="003D3D3E">
        <w:rPr>
          <w:b/>
          <w:sz w:val="28"/>
        </w:rPr>
        <w:t>Tabliczki informacyjne</w:t>
      </w:r>
      <w:r w:rsidRPr="003D3D3E">
        <w:rPr>
          <w:sz w:val="28"/>
        </w:rPr>
        <w:t xml:space="preserve"> </w:t>
      </w:r>
      <w:r>
        <w:t xml:space="preserve">– </w:t>
      </w:r>
      <w:r w:rsidR="008D5640">
        <w:t>1 zestaw .</w:t>
      </w:r>
    </w:p>
    <w:p w14:paraId="2FACC53E" w14:textId="14483A98" w:rsidR="008D5640" w:rsidRDefault="005F35D8" w:rsidP="008D5640">
      <w:pPr>
        <w:pStyle w:val="Akapitzlist"/>
        <w:spacing w:after="0" w:line="240" w:lineRule="auto"/>
        <w:ind w:left="644"/>
      </w:pPr>
      <w:r>
        <w:rPr>
          <w:bCs/>
        </w:rPr>
        <w:t>1</w:t>
      </w:r>
      <w:r w:rsidR="008D5640" w:rsidRPr="008D5640">
        <w:rPr>
          <w:bCs/>
        </w:rPr>
        <w:t xml:space="preserve"> zestawu </w:t>
      </w:r>
      <w:r>
        <w:rPr>
          <w:bCs/>
        </w:rPr>
        <w:t>zawiera</w:t>
      </w:r>
      <w:r w:rsidR="008D5640" w:rsidRPr="008D5640">
        <w:rPr>
          <w:bCs/>
        </w:rPr>
        <w:t xml:space="preserve"> 2</w:t>
      </w:r>
      <w:r w:rsidR="00A000B7">
        <w:rPr>
          <w:bCs/>
        </w:rPr>
        <w:t>6</w:t>
      </w:r>
      <w:r w:rsidR="008D5640" w:rsidRPr="008D5640">
        <w:rPr>
          <w:bCs/>
        </w:rPr>
        <w:t xml:space="preserve"> szt. tabliczek informacyjnych</w:t>
      </w:r>
      <w:r w:rsidR="008D5640">
        <w:t>, w tym:</w:t>
      </w:r>
    </w:p>
    <w:p w14:paraId="7800DAE0" w14:textId="0B11B9FE" w:rsidR="00402EA1" w:rsidRPr="006E7B40" w:rsidRDefault="008D5640" w:rsidP="008D5640">
      <w:pPr>
        <w:pStyle w:val="Akapitzlist"/>
        <w:numPr>
          <w:ilvl w:val="0"/>
          <w:numId w:val="25"/>
        </w:numPr>
        <w:spacing w:after="0" w:line="240" w:lineRule="auto"/>
      </w:pPr>
      <w:r w:rsidRPr="008D5640">
        <w:rPr>
          <w:bCs/>
        </w:rPr>
        <w:t>Tabliczki informacyjne</w:t>
      </w:r>
      <w:r>
        <w:rPr>
          <w:b/>
          <w:sz w:val="28"/>
        </w:rPr>
        <w:t xml:space="preserve"> </w:t>
      </w:r>
      <w:r w:rsidR="00402EA1">
        <w:t>przy poszczególnych pokojach urzędu, projekt+wykonanie, wymiar 24/15</w:t>
      </w:r>
      <w:r w:rsidR="00402EA1" w:rsidRPr="006E7B40">
        <w:t>/0,5 cm (szer/wys/grubość) , materiał akryl dwustronnie satynowany, rodzaj montażu – naścienne, montowanie na dystansach, wg wzoru (załącznik 3)</w:t>
      </w:r>
    </w:p>
    <w:p w14:paraId="53D9A9E0" w14:textId="6B33DCE3" w:rsidR="00402EA1" w:rsidRDefault="00402EA1" w:rsidP="008D5640">
      <w:pPr>
        <w:pStyle w:val="Akapitzlist"/>
        <w:spacing w:after="0" w:line="240" w:lineRule="auto"/>
      </w:pPr>
      <w:r w:rsidRPr="006E7B40">
        <w:t xml:space="preserve">Tablica – akryl dwustronnie satynowany, kolor mleczny/zółty odblask/czerwień </w:t>
      </w:r>
      <w:r>
        <w:t xml:space="preserve"> </w:t>
      </w:r>
    </w:p>
    <w:p w14:paraId="6056E2CB" w14:textId="34720D49" w:rsidR="00402EA1" w:rsidRDefault="00402EA1" w:rsidP="008D5640">
      <w:pPr>
        <w:pStyle w:val="Akapitzlist"/>
        <w:spacing w:after="0" w:line="240" w:lineRule="auto"/>
      </w:pPr>
      <w:r>
        <w:t>Czcionka – rozmiar dostosowany do wielkości, druk czarny, na pasku czerwonym napis/nazwa pokoju/</w:t>
      </w:r>
      <w:r w:rsidRPr="00475D41">
        <w:t xml:space="preserve"> alfabet Braille’a</w:t>
      </w:r>
      <w:r>
        <w:t>.</w:t>
      </w:r>
    </w:p>
    <w:p w14:paraId="00477F95" w14:textId="77777777" w:rsidR="00402EA1" w:rsidRDefault="00402EA1" w:rsidP="008D5640">
      <w:pPr>
        <w:pStyle w:val="Akapitzlist"/>
        <w:spacing w:after="0" w:line="240" w:lineRule="auto"/>
      </w:pPr>
    </w:p>
    <w:p w14:paraId="51F637F1" w14:textId="77777777" w:rsidR="00402EA1" w:rsidRDefault="00402EA1" w:rsidP="008D5640">
      <w:pPr>
        <w:pStyle w:val="Akapitzlist"/>
        <w:spacing w:after="0" w:line="240" w:lineRule="auto"/>
      </w:pPr>
      <w:r>
        <w:t>Rysunek poglądowy:</w:t>
      </w:r>
    </w:p>
    <w:p w14:paraId="6DCCF6F6" w14:textId="77777777" w:rsidR="00402EA1" w:rsidRDefault="00402EA1" w:rsidP="008D5640">
      <w:pPr>
        <w:pStyle w:val="Akapitzlist"/>
        <w:spacing w:after="0" w:line="240" w:lineRule="auto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7610"/>
      </w:tblGrid>
      <w:tr w:rsidR="00402EA1" w14:paraId="703DD3F6" w14:textId="77777777" w:rsidTr="002C30D1">
        <w:tc>
          <w:tcPr>
            <w:tcW w:w="7610" w:type="dxa"/>
          </w:tcPr>
          <w:p w14:paraId="6B2B1E7F" w14:textId="77777777" w:rsidR="00402EA1" w:rsidRPr="00475D41" w:rsidRDefault="00402EA1" w:rsidP="008D5640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380"/>
              </w:rPr>
            </w:pPr>
            <w:r w:rsidRPr="006E7B40">
              <w:rPr>
                <w:b/>
                <w:sz w:val="380"/>
                <w:szCs w:val="16"/>
              </w:rPr>
              <w:t>22</w:t>
            </w:r>
          </w:p>
        </w:tc>
      </w:tr>
      <w:tr w:rsidR="00402EA1" w14:paraId="1485309E" w14:textId="77777777" w:rsidTr="002C30D1">
        <w:trPr>
          <w:trHeight w:val="134"/>
        </w:trPr>
        <w:tc>
          <w:tcPr>
            <w:tcW w:w="7610" w:type="dxa"/>
            <w:shd w:val="clear" w:color="auto" w:fill="FFFF00"/>
          </w:tcPr>
          <w:p w14:paraId="0EF97EE1" w14:textId="77777777" w:rsidR="00402EA1" w:rsidRPr="00475D41" w:rsidRDefault="00402EA1" w:rsidP="008D5640">
            <w:pPr>
              <w:pStyle w:val="Akapitzlist"/>
              <w:spacing w:after="0" w:line="240" w:lineRule="auto"/>
              <w:ind w:left="0"/>
              <w:rPr>
                <w:sz w:val="16"/>
              </w:rPr>
            </w:pPr>
          </w:p>
        </w:tc>
      </w:tr>
      <w:tr w:rsidR="00402EA1" w14:paraId="53FED1AC" w14:textId="77777777" w:rsidTr="002C30D1">
        <w:tc>
          <w:tcPr>
            <w:tcW w:w="7610" w:type="dxa"/>
            <w:shd w:val="clear" w:color="auto" w:fill="9A0000"/>
          </w:tcPr>
          <w:p w14:paraId="54A6DDB0" w14:textId="77777777" w:rsidR="00402EA1" w:rsidRDefault="00402EA1" w:rsidP="008D5640">
            <w:pPr>
              <w:pStyle w:val="Akapitzlist"/>
              <w:spacing w:after="0" w:line="240" w:lineRule="auto"/>
              <w:ind w:left="0"/>
              <w:jc w:val="center"/>
            </w:pPr>
          </w:p>
          <w:p w14:paraId="20937CEF" w14:textId="77777777" w:rsidR="00402EA1" w:rsidRDefault="00402EA1" w:rsidP="008D5640">
            <w:pPr>
              <w:pStyle w:val="Akapitzlist"/>
              <w:spacing w:after="0" w:line="240" w:lineRule="auto"/>
              <w:ind w:left="0"/>
              <w:jc w:val="center"/>
            </w:pPr>
            <w:r>
              <w:t xml:space="preserve">napis „Sala obrad”  alfabetem </w:t>
            </w:r>
            <w:r w:rsidRPr="00475D41">
              <w:t>Braille’a</w:t>
            </w:r>
          </w:p>
          <w:p w14:paraId="552CA80D" w14:textId="77777777" w:rsidR="00402EA1" w:rsidRDefault="00402EA1" w:rsidP="008D5640">
            <w:pPr>
              <w:pStyle w:val="Akapitzlist"/>
              <w:spacing w:after="0" w:line="240" w:lineRule="auto"/>
              <w:ind w:left="0"/>
              <w:jc w:val="center"/>
            </w:pPr>
          </w:p>
          <w:p w14:paraId="2D37E2A6" w14:textId="77777777" w:rsidR="00402EA1" w:rsidRDefault="00402EA1" w:rsidP="008D5640">
            <w:pPr>
              <w:pStyle w:val="Akapitzlist"/>
              <w:spacing w:after="0" w:line="240" w:lineRule="auto"/>
              <w:ind w:left="0"/>
              <w:jc w:val="center"/>
            </w:pPr>
          </w:p>
        </w:tc>
      </w:tr>
    </w:tbl>
    <w:p w14:paraId="71BE8561" w14:textId="77777777" w:rsidR="00402EA1" w:rsidRDefault="00402EA1" w:rsidP="008D5640">
      <w:pPr>
        <w:pStyle w:val="Akapitzlist"/>
        <w:spacing w:after="0" w:line="240" w:lineRule="auto"/>
      </w:pPr>
    </w:p>
    <w:p w14:paraId="350FC889" w14:textId="77777777" w:rsidR="00402EA1" w:rsidRDefault="00402EA1" w:rsidP="008D5640">
      <w:pPr>
        <w:pStyle w:val="Akapitzlist"/>
        <w:spacing w:after="0" w:line="240" w:lineRule="auto"/>
      </w:pPr>
      <w:r>
        <w:lastRenderedPageBreak/>
        <w:t xml:space="preserve"> </w:t>
      </w:r>
    </w:p>
    <w:p w14:paraId="7053A6BE" w14:textId="77777777" w:rsidR="008465AA" w:rsidRDefault="008465AA" w:rsidP="008D5640">
      <w:pPr>
        <w:tabs>
          <w:tab w:val="left" w:pos="3285"/>
        </w:tabs>
        <w:spacing w:after="0" w:line="240" w:lineRule="auto"/>
      </w:pPr>
    </w:p>
    <w:sectPr w:rsidR="008465AA" w:rsidSect="00CA1EB1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33" w:right="1418" w:bottom="1418" w:left="1418" w:header="142" w:footer="52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58031" w14:textId="77777777" w:rsidR="00AA7FF1" w:rsidRDefault="00AA7FF1">
      <w:pPr>
        <w:spacing w:after="0" w:line="240" w:lineRule="auto"/>
      </w:pPr>
      <w:r>
        <w:separator/>
      </w:r>
    </w:p>
  </w:endnote>
  <w:endnote w:type="continuationSeparator" w:id="0">
    <w:p w14:paraId="1363ED3A" w14:textId="77777777" w:rsidR="00AA7FF1" w:rsidRDefault="00AA7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CBF1" w14:textId="0B5FD34B" w:rsidR="00CA1EB1" w:rsidRPr="00CA0667" w:rsidRDefault="00CA1EB1" w:rsidP="00CA1EB1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7B99D185" wp14:editId="5707DF1D">
          <wp:extent cx="1187132" cy="732043"/>
          <wp:effectExtent l="0" t="0" r="0" b="0"/>
          <wp:docPr id="1825076892" name="Obraz 1825076892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A0667">
      <w:rPr>
        <w:rFonts w:asciiTheme="minorHAnsi" w:eastAsia="Calibri" w:hAnsiTheme="minorHAnsi" w:cstheme="minorHAnsi"/>
        <w:color w:val="FF0000"/>
      </w:rPr>
      <w:t xml:space="preserve">                                                     </w:t>
    </w:r>
    <w:r>
      <w:rPr>
        <w:rFonts w:asciiTheme="minorHAnsi" w:eastAsia="Calibri" w:hAnsiTheme="minorHAnsi" w:cstheme="minorHAnsi"/>
        <w:color w:val="FF0000"/>
      </w:rPr>
      <w:t xml:space="preserve">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14:paraId="53C89246" w14:textId="77777777" w:rsidR="00CA1EB1" w:rsidRDefault="00CA1EB1" w:rsidP="00CA1EB1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14:paraId="76F019C1" w14:textId="50A06A56" w:rsidR="00CA1EB1" w:rsidRDefault="00CA1E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F12" w14:textId="5AC9B9D6" w:rsidR="00175254" w:rsidRPr="00CA0667" w:rsidRDefault="00FC5507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4418E4D8" wp14:editId="69E40610">
          <wp:extent cx="1187132" cy="732043"/>
          <wp:effectExtent l="0" t="0" r="0" b="0"/>
          <wp:docPr id="1671761171" name="Obraz 1671761171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8C2">
      <w:rPr>
        <w:rFonts w:eastAsia="Calibri"/>
        <w:color w:val="FF0000"/>
      </w:rPr>
      <w:t xml:space="preserve">      </w:t>
    </w:r>
    <w:r w:rsidR="008C64C2">
      <w:rPr>
        <w:rFonts w:eastAsia="Calibri"/>
        <w:color w:val="FF0000"/>
      </w:rPr>
      <w:t xml:space="preserve">                     </w:t>
    </w:r>
    <w:r w:rsidR="00DE28C2">
      <w:rPr>
        <w:rFonts w:eastAsia="Calibri"/>
        <w:color w:val="FF0000"/>
      </w:rPr>
      <w:t xml:space="preserve">                    </w:t>
    </w:r>
    <w:r w:rsidR="00175254">
      <w:rPr>
        <w:rFonts w:eastAsia="Calibri"/>
        <w:color w:val="FF0000"/>
      </w:rPr>
      <w:tab/>
    </w:r>
    <w:r w:rsidR="00175254">
      <w:rPr>
        <w:rFonts w:eastAsia="Calibri"/>
        <w:color w:val="FF0000"/>
      </w:rPr>
      <w:tab/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</w:t>
    </w:r>
    <w:r w:rsidR="008465AA" w:rsidRPr="00CA0667">
      <w:rPr>
        <w:rFonts w:asciiTheme="minorHAnsi" w:eastAsia="Calibri" w:hAnsiTheme="minorHAnsi" w:cstheme="minorHAnsi"/>
        <w:color w:val="FF0000"/>
      </w:rPr>
      <w:t xml:space="preserve">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</w:t>
    </w:r>
    <w:r w:rsidR="008465AA"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="00175254" w:rsidRPr="00CA0667">
      <w:rPr>
        <w:rFonts w:asciiTheme="minorHAnsi" w:hAnsiTheme="minorHAnsi" w:cstheme="minorHAnsi"/>
      </w:rPr>
      <w:t xml:space="preserve"> </w:t>
    </w:r>
  </w:p>
  <w:p w14:paraId="36065CE9" w14:textId="6BC994D6" w:rsidR="0079581E" w:rsidRDefault="00AD6604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="008465AA" w:rsidRPr="00CA0667">
      <w:rPr>
        <w:rFonts w:asciiTheme="minorHAnsi" w:hAnsiTheme="minorHAnsi" w:cstheme="minorHAnsi"/>
      </w:rPr>
      <w:t>: „Gmina Lubań stawia na dostępność!”</w:t>
    </w:r>
  </w:p>
  <w:p w14:paraId="2F5FCDB4" w14:textId="77777777" w:rsidR="008C64C2" w:rsidRPr="00CA0667" w:rsidRDefault="008C64C2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415A5" w14:textId="77777777" w:rsidR="00AA7FF1" w:rsidRDefault="00AA7FF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28E5943" w14:textId="77777777" w:rsidR="00AA7FF1" w:rsidRDefault="00AA7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BE3A" w14:textId="586173C9" w:rsidR="00CA1EB1" w:rsidRDefault="00CA1EB1">
    <w:pPr>
      <w:pStyle w:val="Nagwek"/>
      <w:rPr>
        <w:noProof/>
        <w:lang w:eastAsia="pl-PL"/>
      </w:rPr>
    </w:pPr>
    <w:r>
      <w:rPr>
        <w:noProof/>
        <w:lang w:eastAsia="pl-PL"/>
      </w:rPr>
      <w:t xml:space="preserve">                           </w:t>
    </w:r>
    <w:r>
      <w:rPr>
        <w:noProof/>
        <w:lang w:eastAsia="pl-PL"/>
      </w:rPr>
      <w:drawing>
        <wp:inline distT="0" distB="0" distL="0" distR="0" wp14:anchorId="4055282D" wp14:editId="1DF31387">
          <wp:extent cx="3776870" cy="739549"/>
          <wp:effectExtent l="19050" t="0" r="0" b="0"/>
          <wp:docPr id="173462351" name="Obraz 17346235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E3BD17" w14:textId="77777777" w:rsidR="00CA1EB1" w:rsidRPr="00175254" w:rsidRDefault="00CA1EB1" w:rsidP="00CA1EB1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1A416993" w14:textId="77777777" w:rsidR="00CA1EB1" w:rsidRDefault="00CA1E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A5A9" w14:textId="77777777" w:rsidR="00B868F5" w:rsidRPr="00B868F5" w:rsidRDefault="00FC5507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13A4633A" wp14:editId="247F5627">
          <wp:extent cx="3776870" cy="739549"/>
          <wp:effectExtent l="19050" t="0" r="0" b="0"/>
          <wp:docPr id="1360612490" name="Obraz 136061249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D0A4E" w14:textId="77777777" w:rsidR="00FA6CB1" w:rsidRPr="00175254" w:rsidRDefault="00B868F5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001C30"/>
    <w:multiLevelType w:val="hybridMultilevel"/>
    <w:tmpl w:val="AD24A962"/>
    <w:lvl w:ilvl="0" w:tplc="9AB2110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B55F1"/>
    <w:multiLevelType w:val="multilevel"/>
    <w:tmpl w:val="796A3C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8D35FD"/>
    <w:multiLevelType w:val="multilevel"/>
    <w:tmpl w:val="CF4A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122CD3"/>
    <w:multiLevelType w:val="hybridMultilevel"/>
    <w:tmpl w:val="3B06A944"/>
    <w:lvl w:ilvl="0" w:tplc="0148904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7943472">
    <w:abstractNumId w:val="7"/>
  </w:num>
  <w:num w:numId="2" w16cid:durableId="398946102">
    <w:abstractNumId w:val="5"/>
  </w:num>
  <w:num w:numId="3" w16cid:durableId="1264340129">
    <w:abstractNumId w:val="18"/>
  </w:num>
  <w:num w:numId="4" w16cid:durableId="1630433266">
    <w:abstractNumId w:val="16"/>
  </w:num>
  <w:num w:numId="5" w16cid:durableId="1266379835">
    <w:abstractNumId w:val="2"/>
  </w:num>
  <w:num w:numId="6" w16cid:durableId="149174912">
    <w:abstractNumId w:val="19"/>
  </w:num>
  <w:num w:numId="7" w16cid:durableId="82118310">
    <w:abstractNumId w:val="10"/>
  </w:num>
  <w:num w:numId="8" w16cid:durableId="400753966">
    <w:abstractNumId w:val="1"/>
  </w:num>
  <w:num w:numId="9" w16cid:durableId="448400083">
    <w:abstractNumId w:val="9"/>
  </w:num>
  <w:num w:numId="10" w16cid:durableId="769131728">
    <w:abstractNumId w:val="11"/>
  </w:num>
  <w:num w:numId="11" w16cid:durableId="1641881226">
    <w:abstractNumId w:val="23"/>
  </w:num>
  <w:num w:numId="12" w16cid:durableId="2087530432">
    <w:abstractNumId w:val="22"/>
  </w:num>
  <w:num w:numId="13" w16cid:durableId="1852915959">
    <w:abstractNumId w:val="17"/>
  </w:num>
  <w:num w:numId="14" w16cid:durableId="168494734">
    <w:abstractNumId w:val="12"/>
  </w:num>
  <w:num w:numId="15" w16cid:durableId="1830899603">
    <w:abstractNumId w:val="14"/>
  </w:num>
  <w:num w:numId="16" w16cid:durableId="693767613">
    <w:abstractNumId w:val="21"/>
  </w:num>
  <w:num w:numId="17" w16cid:durableId="427577738">
    <w:abstractNumId w:val="24"/>
  </w:num>
  <w:num w:numId="18" w16cid:durableId="1429345793">
    <w:abstractNumId w:val="13"/>
  </w:num>
  <w:num w:numId="19" w16cid:durableId="1632323006">
    <w:abstractNumId w:val="3"/>
  </w:num>
  <w:num w:numId="20" w16cid:durableId="1417246651">
    <w:abstractNumId w:val="8"/>
  </w:num>
  <w:num w:numId="21" w16cid:durableId="872963564">
    <w:abstractNumId w:val="0"/>
  </w:num>
  <w:num w:numId="22" w16cid:durableId="955599359">
    <w:abstractNumId w:val="4"/>
  </w:num>
  <w:num w:numId="23" w16cid:durableId="2092464804">
    <w:abstractNumId w:val="6"/>
  </w:num>
  <w:num w:numId="24" w16cid:durableId="837116039">
    <w:abstractNumId w:val="15"/>
  </w:num>
  <w:num w:numId="25" w16cid:durableId="6227365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3268C"/>
    <w:rsid w:val="000477B4"/>
    <w:rsid w:val="00050604"/>
    <w:rsid w:val="00053CA8"/>
    <w:rsid w:val="0005789A"/>
    <w:rsid w:val="00077316"/>
    <w:rsid w:val="00091E7E"/>
    <w:rsid w:val="00092842"/>
    <w:rsid w:val="00094EA3"/>
    <w:rsid w:val="000A290D"/>
    <w:rsid w:val="000A34FB"/>
    <w:rsid w:val="000B09F4"/>
    <w:rsid w:val="000E6AFF"/>
    <w:rsid w:val="000F4CA6"/>
    <w:rsid w:val="00104D1E"/>
    <w:rsid w:val="00121FFA"/>
    <w:rsid w:val="0012218E"/>
    <w:rsid w:val="00122643"/>
    <w:rsid w:val="00132623"/>
    <w:rsid w:val="0014029D"/>
    <w:rsid w:val="00161E95"/>
    <w:rsid w:val="00163201"/>
    <w:rsid w:val="00166A4A"/>
    <w:rsid w:val="00175254"/>
    <w:rsid w:val="0018202C"/>
    <w:rsid w:val="0019354E"/>
    <w:rsid w:val="001A7E1B"/>
    <w:rsid w:val="001C3794"/>
    <w:rsid w:val="001C6331"/>
    <w:rsid w:val="001D7DA1"/>
    <w:rsid w:val="001E19E9"/>
    <w:rsid w:val="001F70C8"/>
    <w:rsid w:val="002461E7"/>
    <w:rsid w:val="00250CF3"/>
    <w:rsid w:val="00265742"/>
    <w:rsid w:val="002719B3"/>
    <w:rsid w:val="002A3319"/>
    <w:rsid w:val="002C332C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3022"/>
    <w:rsid w:val="00357D2D"/>
    <w:rsid w:val="00374F8A"/>
    <w:rsid w:val="00387E8F"/>
    <w:rsid w:val="003A1C0A"/>
    <w:rsid w:val="003B48DF"/>
    <w:rsid w:val="003B68DC"/>
    <w:rsid w:val="003C4881"/>
    <w:rsid w:val="003C5F68"/>
    <w:rsid w:val="003D34E1"/>
    <w:rsid w:val="003E5F06"/>
    <w:rsid w:val="00402EA1"/>
    <w:rsid w:val="00404737"/>
    <w:rsid w:val="0041072C"/>
    <w:rsid w:val="004124EF"/>
    <w:rsid w:val="0043376A"/>
    <w:rsid w:val="00454EFE"/>
    <w:rsid w:val="00475BA1"/>
    <w:rsid w:val="004964FA"/>
    <w:rsid w:val="004A230F"/>
    <w:rsid w:val="004D7961"/>
    <w:rsid w:val="004E0639"/>
    <w:rsid w:val="00502415"/>
    <w:rsid w:val="00505793"/>
    <w:rsid w:val="005070F0"/>
    <w:rsid w:val="00521308"/>
    <w:rsid w:val="0053023B"/>
    <w:rsid w:val="00542D99"/>
    <w:rsid w:val="00546DEE"/>
    <w:rsid w:val="00567974"/>
    <w:rsid w:val="005B4445"/>
    <w:rsid w:val="005E09D8"/>
    <w:rsid w:val="005E7974"/>
    <w:rsid w:val="005F35D8"/>
    <w:rsid w:val="0062731B"/>
    <w:rsid w:val="00633FB3"/>
    <w:rsid w:val="00643473"/>
    <w:rsid w:val="00644574"/>
    <w:rsid w:val="00645141"/>
    <w:rsid w:val="00645BEE"/>
    <w:rsid w:val="006771E9"/>
    <w:rsid w:val="006A310D"/>
    <w:rsid w:val="006B3880"/>
    <w:rsid w:val="006E60D7"/>
    <w:rsid w:val="006E6136"/>
    <w:rsid w:val="006E7B40"/>
    <w:rsid w:val="006F3289"/>
    <w:rsid w:val="0070142F"/>
    <w:rsid w:val="00760BE9"/>
    <w:rsid w:val="007924BA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65AA"/>
    <w:rsid w:val="00850167"/>
    <w:rsid w:val="008570FF"/>
    <w:rsid w:val="00866193"/>
    <w:rsid w:val="00874FD7"/>
    <w:rsid w:val="00894D9E"/>
    <w:rsid w:val="008C0DD2"/>
    <w:rsid w:val="008C1941"/>
    <w:rsid w:val="008C39CF"/>
    <w:rsid w:val="008C6298"/>
    <w:rsid w:val="008C64C2"/>
    <w:rsid w:val="008D43C9"/>
    <w:rsid w:val="008D5640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64DB1"/>
    <w:rsid w:val="009A1E32"/>
    <w:rsid w:val="009A2FE8"/>
    <w:rsid w:val="009B60BC"/>
    <w:rsid w:val="009C638C"/>
    <w:rsid w:val="009D0ED7"/>
    <w:rsid w:val="009E3A01"/>
    <w:rsid w:val="00A000B7"/>
    <w:rsid w:val="00A23326"/>
    <w:rsid w:val="00A24328"/>
    <w:rsid w:val="00A2678F"/>
    <w:rsid w:val="00A37C35"/>
    <w:rsid w:val="00A45B62"/>
    <w:rsid w:val="00A61BE9"/>
    <w:rsid w:val="00A90B66"/>
    <w:rsid w:val="00A94D81"/>
    <w:rsid w:val="00AA0E9E"/>
    <w:rsid w:val="00AA1C80"/>
    <w:rsid w:val="00AA7FF1"/>
    <w:rsid w:val="00AB4ACB"/>
    <w:rsid w:val="00AC1539"/>
    <w:rsid w:val="00AC41A8"/>
    <w:rsid w:val="00AD4482"/>
    <w:rsid w:val="00AD6604"/>
    <w:rsid w:val="00AE259D"/>
    <w:rsid w:val="00AE46C5"/>
    <w:rsid w:val="00AE6F4B"/>
    <w:rsid w:val="00B04DF2"/>
    <w:rsid w:val="00B26F75"/>
    <w:rsid w:val="00B32A15"/>
    <w:rsid w:val="00B66B2F"/>
    <w:rsid w:val="00B71470"/>
    <w:rsid w:val="00B868F5"/>
    <w:rsid w:val="00B90A5A"/>
    <w:rsid w:val="00BD2BDD"/>
    <w:rsid w:val="00C24796"/>
    <w:rsid w:val="00C2636C"/>
    <w:rsid w:val="00C263BD"/>
    <w:rsid w:val="00C72B8F"/>
    <w:rsid w:val="00C778D0"/>
    <w:rsid w:val="00CA0667"/>
    <w:rsid w:val="00CA1EB1"/>
    <w:rsid w:val="00CE016E"/>
    <w:rsid w:val="00CE4458"/>
    <w:rsid w:val="00CF31A1"/>
    <w:rsid w:val="00D03FC2"/>
    <w:rsid w:val="00D04E0A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E1CA5"/>
    <w:rsid w:val="00DE28C2"/>
    <w:rsid w:val="00DF0878"/>
    <w:rsid w:val="00E01178"/>
    <w:rsid w:val="00E1751D"/>
    <w:rsid w:val="00E302A6"/>
    <w:rsid w:val="00E41451"/>
    <w:rsid w:val="00E441DC"/>
    <w:rsid w:val="00E70F1A"/>
    <w:rsid w:val="00E872EE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77534"/>
    <w:rsid w:val="00F92666"/>
    <w:rsid w:val="00FA1467"/>
    <w:rsid w:val="00FA1C80"/>
    <w:rsid w:val="00FA6CB1"/>
    <w:rsid w:val="00FC5507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CD6E"/>
  <w15:docId w15:val="{037DA0FB-A0C2-4F21-976F-0DC0279D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E41451"/>
  </w:style>
  <w:style w:type="paragraph" w:styleId="Stopka">
    <w:name w:val="foot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E41451"/>
  </w:style>
  <w:style w:type="paragraph" w:customStyle="1" w:styleId="Podstawowyakapitowy">
    <w:name w:val="[Podstawowy akapitowy]"/>
    <w:basedOn w:val="Normalny"/>
    <w:rsid w:val="00E41451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E41451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E4145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6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6604"/>
    <w:rPr>
      <w:rFonts w:ascii="Courier New" w:hAnsi="Courier New" w:cs="Courier New"/>
    </w:rPr>
  </w:style>
  <w:style w:type="paragraph" w:customStyle="1" w:styleId="Normal">
    <w:name w:val="[Normal]"/>
    <w:uiPriority w:val="99"/>
    <w:rsid w:val="00402EA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8A4264-BE2C-4EDF-9DE0-6056E56C3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125</TotalTime>
  <Pages>1</Pages>
  <Words>786</Words>
  <Characters>4721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Liczner</cp:lastModifiedBy>
  <cp:revision>15</cp:revision>
  <cp:lastPrinted>2022-12-19T11:39:00Z</cp:lastPrinted>
  <dcterms:created xsi:type="dcterms:W3CDTF">2023-04-26T12:01:00Z</dcterms:created>
  <dcterms:modified xsi:type="dcterms:W3CDTF">2023-05-04T11:56:00Z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