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A6383" w14:textId="5AAC905A" w:rsidR="00130F13" w:rsidRDefault="00130F13" w:rsidP="00130F13">
      <w:pPr>
        <w:pStyle w:val="Akapitzlist"/>
        <w:ind w:left="0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ZP</w:t>
      </w:r>
      <w:r w:rsidR="00C504EB">
        <w:rPr>
          <w:rFonts w:cs="Calibri"/>
          <w:sz w:val="20"/>
          <w:szCs w:val="20"/>
        </w:rPr>
        <w:t>.262.2.2023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     Załącznik nr 1 do SWZ</w:t>
      </w:r>
      <w:r>
        <w:rPr>
          <w:rFonts w:cs="Calibri"/>
          <w:sz w:val="20"/>
          <w:szCs w:val="20"/>
        </w:rPr>
        <w:tab/>
      </w:r>
    </w:p>
    <w:p w14:paraId="78D38D27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46C59A95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4C6C9BEB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6933538E" w14:textId="70388CF0" w:rsidR="00C504EB" w:rsidRPr="00B2083C" w:rsidRDefault="00C504EB" w:rsidP="00C504EB">
      <w:pPr>
        <w:spacing w:after="0"/>
        <w:jc w:val="both"/>
        <w:rPr>
          <w:rFonts w:cs="Calibri"/>
          <w:sz w:val="20"/>
          <w:szCs w:val="20"/>
          <w:u w:val="single"/>
        </w:rPr>
      </w:pPr>
      <w:r w:rsidRPr="00B2083C">
        <w:rPr>
          <w:rFonts w:cs="Calibri"/>
          <w:sz w:val="20"/>
          <w:szCs w:val="20"/>
          <w:u w:val="single"/>
        </w:rPr>
        <w:t>Odpowiadając na ogłoszenie</w:t>
      </w:r>
      <w:r w:rsidRPr="00B2083C">
        <w:rPr>
          <w:u w:val="single"/>
        </w:rPr>
        <w:t xml:space="preserve"> </w:t>
      </w:r>
      <w:r w:rsidR="00B2083C" w:rsidRPr="00B2083C">
        <w:rPr>
          <w:u w:val="single"/>
        </w:rPr>
        <w:t xml:space="preserve">do postepowania przeprowadzonego w </w:t>
      </w:r>
      <w:r w:rsidRPr="00B2083C">
        <w:rPr>
          <w:rFonts w:cs="Calibri"/>
          <w:sz w:val="20"/>
          <w:szCs w:val="20"/>
          <w:u w:val="single"/>
        </w:rPr>
        <w:t>tryb</w:t>
      </w:r>
      <w:r w:rsidR="00B2083C" w:rsidRPr="00B2083C">
        <w:rPr>
          <w:rFonts w:cs="Calibri"/>
          <w:sz w:val="20"/>
          <w:szCs w:val="20"/>
          <w:u w:val="single"/>
        </w:rPr>
        <w:t>ie</w:t>
      </w:r>
      <w:r w:rsidRPr="00B2083C">
        <w:rPr>
          <w:rFonts w:cs="Calibri"/>
          <w:sz w:val="20"/>
          <w:szCs w:val="20"/>
          <w:u w:val="single"/>
        </w:rPr>
        <w:t xml:space="preserve"> podstawowy bez przeprowadzenia negocjacji  o jakim stanowi art. 275 pkt. 1  ustawy z dnia 11 września 2019 r. Prawo zamówień Publicznych dotyczące przeprowadzenia szkoleń </w:t>
      </w:r>
      <w:r w:rsidR="00B20BE5">
        <w:rPr>
          <w:rFonts w:cs="Calibri"/>
          <w:sz w:val="20"/>
          <w:szCs w:val="20"/>
          <w:u w:val="single"/>
        </w:rPr>
        <w:t xml:space="preserve">wraz z przygotowaniem prezentacji multimedialnej </w:t>
      </w:r>
      <w:r w:rsidRPr="00B2083C">
        <w:rPr>
          <w:rFonts w:cs="Calibri"/>
          <w:sz w:val="20"/>
          <w:szCs w:val="20"/>
          <w:u w:val="single"/>
        </w:rPr>
        <w:t>w ramach projektu pn. „Podnoszenie kompetencji kadr systemu, pomocy i integracji społecznej oraz systemu wsparcia rodziny i pieczy zastępczej na potrzeby świadczenia usług społecznych w społeczności lokalnej”.</w:t>
      </w:r>
      <w:r w:rsidRPr="00B2083C">
        <w:rPr>
          <w:u w:val="single"/>
        </w:rPr>
        <w:t xml:space="preserve"> </w:t>
      </w:r>
      <w:r w:rsidRPr="00B2083C">
        <w:rPr>
          <w:rFonts w:cs="Calibri"/>
          <w:sz w:val="20"/>
          <w:szCs w:val="20"/>
          <w:u w:val="single"/>
        </w:rPr>
        <w:t>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71195D2D" w14:textId="01B36832" w:rsidR="00C504EB" w:rsidRPr="00B2083C" w:rsidRDefault="00C504EB" w:rsidP="00C504EB">
      <w:pPr>
        <w:spacing w:after="0"/>
        <w:jc w:val="both"/>
        <w:rPr>
          <w:rFonts w:cs="Calibri"/>
          <w:sz w:val="20"/>
          <w:szCs w:val="20"/>
          <w:u w:val="single"/>
        </w:rPr>
      </w:pPr>
      <w:r w:rsidRPr="00B2083C">
        <w:rPr>
          <w:rFonts w:cs="Calibri"/>
          <w:sz w:val="20"/>
          <w:szCs w:val="20"/>
          <w:u w:val="single"/>
        </w:rPr>
        <w:t>Postępowanie w podziale na 4 zadania.</w:t>
      </w:r>
    </w:p>
    <w:p w14:paraId="25C81135" w14:textId="75188B71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4060F6EB" w14:textId="3A4A222B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>Zadanie 1 - usługa w zakresie przeprowadzenia szkolenia specjalistycznego wraz z opracowaniem prezentacji multimedialnej dla kadr zatrudnionych w obszarze pomocy i integracji społecznej oraz systemu wspierania rodziny i pieczy zastępczej pt. „System pomocy dziecku i jego rodzinie – wsparcie formalne i psychologiczne” w ramach realizacji projektu „Podnoszenie kompetencji kadr systemu , pomocy i integracji społecznej oraz systemu wsparcia rodziny i pieczy zastępczej na potrzeby świadczenia usług społecznych w społeczności lokalnej” dla uczestników szkolenia realizowanego przez Dolnośląski Ośrodek Polityki Społecznej.</w:t>
      </w: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504EB" w:rsidRPr="00C504EB" w14:paraId="49F87A7A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7042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Cena usługi szkoleniowej (łącznie 2 dni szkoleniowe)</w:t>
            </w:r>
          </w:p>
        </w:tc>
      </w:tr>
      <w:tr w:rsidR="00C504EB" w:rsidRPr="00C504EB" w14:paraId="0943142E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F86BD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0FA7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5A769AF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33AB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498F46A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76BC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2-dniowej usługi szkoleniowej </w:t>
            </w:r>
          </w:p>
          <w:p w14:paraId="040DD68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(1 grupa/16h/1 trener)</w:t>
            </w:r>
          </w:p>
          <w:p w14:paraId="21ECE0B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775081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7FC37A9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25385A0F" w14:textId="77777777" w:rsidTr="007C3F5C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9DF0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E2A3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9667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7F03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504EB" w:rsidRPr="00C504EB" w14:paraId="78F5C673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3BBA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4A1E29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17E58E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698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14EA1E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5314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FF99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19584573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326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6A6D059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37BA61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9A01B25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3E3E4344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75A765F6" w14:textId="5A8FA450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31FF7B8A" w14:textId="490D99B3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2 - usługa w zakresie przeprowadzenia szkolenia specjalistycznego wraz z opracowaniem prezentacji multimedialnej dla kadr zatrudnionych w obszarze pomocy i integracji społecznej oraz systemu wspierania rodziny i pieczy zastępczej pt. „Budowanie lokalnego systemu wspierania rodziny i pieczy </w:t>
      </w:r>
      <w:r w:rsidR="006460FE" w:rsidRPr="00B2083C">
        <w:rPr>
          <w:rFonts w:cs="Calibri"/>
          <w:b/>
          <w:sz w:val="20"/>
          <w:szCs w:val="20"/>
        </w:rPr>
        <w:t>zastępczej</w:t>
      </w:r>
      <w:r w:rsidRPr="00B2083C">
        <w:rPr>
          <w:rFonts w:cs="Calibri"/>
          <w:b/>
          <w:sz w:val="20"/>
          <w:szCs w:val="20"/>
        </w:rPr>
        <w:t>” w ramach realizacji projektu „Podnoszenie kompetencji kadr systemu , pomocy i integracji społecznej oraz systemu wsparcia rodziny i pieczy zastępczej na potrzeby świadczenia usług społecznych w społeczności lokalnej”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504EB" w:rsidRPr="00C504EB" w14:paraId="12D11727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329A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Cena usługi szkoleniowej (łącznie 2 dni  szkoleniowe)</w:t>
            </w:r>
          </w:p>
        </w:tc>
      </w:tr>
      <w:tr w:rsidR="00C504EB" w:rsidRPr="00C504EB" w14:paraId="225B3488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1EAD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B125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7E0C9F7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DEFF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59FCCECB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634A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2-dniowej usługi szkoleniowej </w:t>
            </w:r>
          </w:p>
          <w:p w14:paraId="67700FD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(1 grupa/16h/1 trener)</w:t>
            </w:r>
          </w:p>
          <w:p w14:paraId="511C850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E27E97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6C3402C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26492DA9" w14:textId="77777777" w:rsidTr="007C3F5C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B0DB7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9E3D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5CDED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9C07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504EB" w:rsidRPr="00C504EB" w14:paraId="1CAD9322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9681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6CBF17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8FAF5F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C942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86AD75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43A3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B05E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6E664039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245A2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63BACBE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102C7CA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15B6436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0C444CC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3342A5B8" w14:textId="33A5D011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229B2B79" w14:textId="29CE3CD9" w:rsidR="00B2083C" w:rsidRDefault="00B2083C" w:rsidP="00C504E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>Zadanie 3 - usługa w zakresie przeprowadzenia szkolenia specjalistycznego wraz z opracowaniem prezentacji multimedialnej dla kadr zatrudnionych w obszarze pomocy i integracji społecznej oraz systemu wspierania rodziny i pieczy zastępczej pt. „zmiany w systemie pieczy zastępczej 2022/2023. Nowelizacja ustawy o wspieraniu rodziny i systemie pieczy zastępczej” w ramach realizacji projektu „Podnoszenie kompetencji kadr systemu , pomocy i integracji społecznej oraz systemu wsparcia rodziny i pieczy zastępczej na potrzeby świadczenia usług społecznych w społeczności lokalnej”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p w14:paraId="1EDC507F" w14:textId="35DF9268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504EB" w:rsidRPr="00C504EB" w14:paraId="422C8185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8EB0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Cena usługi szkoleniowej (łącznie 2 dni szkoleniowe)</w:t>
            </w:r>
          </w:p>
        </w:tc>
      </w:tr>
      <w:tr w:rsidR="00C504EB" w:rsidRPr="00C504EB" w14:paraId="23902D2D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1A45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</w:t>
            </w: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 xml:space="preserve">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A22A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Liczba godzin szkoleniowych</w:t>
            </w:r>
          </w:p>
          <w:p w14:paraId="19CF347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D4327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 xml:space="preserve">Liczba dni </w:t>
            </w:r>
          </w:p>
          <w:p w14:paraId="26A5FB4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65B1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2-dniowej usługi szkoleniowej </w:t>
            </w:r>
          </w:p>
          <w:p w14:paraId="31006774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(1 grupa/16h/1 trener)</w:t>
            </w:r>
          </w:p>
          <w:p w14:paraId="778DA38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FC782C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73F1EFF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1E64C840" w14:textId="77777777" w:rsidTr="007C3F5C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1EBC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F996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D939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3A2A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504EB" w:rsidRPr="00C504EB" w14:paraId="5FB2485D" w14:textId="77777777" w:rsidTr="007C3F5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30D54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2030D55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A234A1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E8138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10FF68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20AF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C533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6AD7D644" w14:textId="77777777" w:rsidTr="007C3F5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F05A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7543D44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463499DD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AFF91EB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698DCE05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5E64C1D3" w14:textId="1D3AC882" w:rsidR="00B2083C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01A0D696" w14:textId="68011BFC" w:rsidR="00B2083C" w:rsidRDefault="00B2083C" w:rsidP="00C504E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>Zadanie 4 - usługa w zakresie przeprowadzenia szkolenia specjalistycznego wraz z opracowaniem prezentacji multimedialnej dla kadr zatrudnionych w obszarze pomocy i integracji społecznej oraz systemu wspierania rodziny i pieczy zastępczej pt. „Procedura odbioru dziecka z rodziny biologicznej , w tym nieskuteczny odbiór dziecka - aspekty prawne” w ramach realizacji projektu „Podnoszenie kompetencji kadr systemu , pomocy i integracji społecznej oraz systemu wsparcia rodziny i pieczy zastępczej na potrzeby świadczenia usług społecznych w społeczności lokalnej”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C504EB" w:rsidRPr="00C504EB" w14:paraId="0581113A" w14:textId="77777777" w:rsidTr="00B2083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5C9F2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Cena usługi szkoleniowej (łącznie 2 dni szkoleniowe)</w:t>
            </w:r>
          </w:p>
        </w:tc>
      </w:tr>
      <w:tr w:rsidR="00C504EB" w:rsidRPr="00C504EB" w14:paraId="62BB092F" w14:textId="77777777" w:rsidTr="00B2083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E846F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B7029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36FACCEE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49FD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36C53C6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BC6FD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2-dniowej usługi szkoleniowej </w:t>
            </w:r>
          </w:p>
          <w:p w14:paraId="23FDA3E4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(1 grupa/16h/1 trener)</w:t>
            </w:r>
          </w:p>
          <w:p w14:paraId="54851C59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19D56DB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5C19BED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2BF15BA0" w14:textId="77777777" w:rsidTr="00B2083C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C2A10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6876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60B6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F7D94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C504EB" w:rsidRPr="00C504EB" w14:paraId="0D2D0684" w14:textId="77777777" w:rsidTr="00B2083C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4E03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4299431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A26CDDA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40AEC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F13DAB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9CC2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91CA6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04EB" w:rsidRPr="00C504EB" w14:paraId="596F218F" w14:textId="77777777" w:rsidTr="00B2083C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FB353" w14:textId="77777777" w:rsidR="00C504EB" w:rsidRPr="00C504EB" w:rsidRDefault="00C504EB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176763D0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46CD58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0E47F03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8D71790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6EAFE83F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0748F83F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3F09B89C" w14:textId="0F94797F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2. </w:t>
      </w:r>
      <w:r w:rsidRPr="00C504EB">
        <w:rPr>
          <w:rFonts w:cs="Calibri"/>
          <w:sz w:val="20"/>
          <w:szCs w:val="20"/>
        </w:rPr>
        <w:t>Oświadczamy, że zapoznaliśmy się ze szczegółowymi warunkami postępowania zawartymi w SWZ wraz z wszystkimi załącznikami i nie wnosimy do nich zastrzeżeń oraz zdobyliśmy konieczne informacje do przygotowania oferty.</w:t>
      </w:r>
    </w:p>
    <w:p w14:paraId="72FBFEF4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lastRenderedPageBreak/>
        <w:t>3.</w:t>
      </w:r>
      <w:r w:rsidRPr="00C504EB">
        <w:rPr>
          <w:rFonts w:cs="Calibri"/>
          <w:sz w:val="20"/>
          <w:szCs w:val="20"/>
        </w:rPr>
        <w:tab/>
        <w:t xml:space="preserve">Oferujemy rozliczenie przedmiotu zamówienia </w:t>
      </w:r>
      <w:r w:rsidRPr="00E80CD1">
        <w:rPr>
          <w:rFonts w:cs="Calibri"/>
          <w:b/>
          <w:bCs/>
          <w:sz w:val="20"/>
          <w:szCs w:val="20"/>
        </w:rPr>
        <w:t>fakturą VAT/rachunkiem ***</w:t>
      </w:r>
      <w:r w:rsidRPr="00C504EB">
        <w:rPr>
          <w:rFonts w:cs="Calibri"/>
          <w:sz w:val="20"/>
          <w:szCs w:val="20"/>
        </w:rPr>
        <w:t xml:space="preserve"> z terminem płatności do 30 dni kalendarzowych od daty dostarczenia faktury wystawionej na Województwo Dolnośląskie - Dolnośląski Ośrodek Polityki Społecznej.</w:t>
      </w:r>
    </w:p>
    <w:p w14:paraId="4870BF04" w14:textId="49CFB1B0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4.</w:t>
      </w:r>
      <w:r w:rsidRPr="00C504EB">
        <w:rPr>
          <w:rFonts w:cs="Calibri"/>
          <w:sz w:val="20"/>
          <w:szCs w:val="20"/>
        </w:rPr>
        <w:tab/>
        <w:t xml:space="preserve">Oświadczamy, że jesteśmy związani ofertą przez okres 30 dni od dnia składania ofert, wskazanego w SWZ tj. do </w:t>
      </w:r>
      <w:r w:rsidRPr="00C40CA2">
        <w:rPr>
          <w:rFonts w:cs="Calibri"/>
          <w:sz w:val="20"/>
          <w:szCs w:val="20"/>
        </w:rPr>
        <w:t xml:space="preserve">dnia </w:t>
      </w:r>
      <w:r w:rsidR="00825983" w:rsidRPr="00C40CA2">
        <w:rPr>
          <w:rFonts w:cs="Calibri"/>
          <w:sz w:val="20"/>
          <w:szCs w:val="20"/>
        </w:rPr>
        <w:t>01</w:t>
      </w:r>
      <w:r w:rsidRPr="00C40CA2">
        <w:rPr>
          <w:rFonts w:cs="Calibri"/>
          <w:sz w:val="20"/>
          <w:szCs w:val="20"/>
        </w:rPr>
        <w:t>.</w:t>
      </w:r>
      <w:r w:rsidR="00B2083C" w:rsidRPr="00C40CA2">
        <w:rPr>
          <w:rFonts w:cs="Calibri"/>
          <w:sz w:val="20"/>
          <w:szCs w:val="20"/>
        </w:rPr>
        <w:t>1</w:t>
      </w:r>
      <w:r w:rsidR="00825983" w:rsidRPr="00C40CA2">
        <w:rPr>
          <w:rFonts w:cs="Calibri"/>
          <w:sz w:val="20"/>
          <w:szCs w:val="20"/>
        </w:rPr>
        <w:t>2</w:t>
      </w:r>
      <w:r w:rsidRPr="00C40CA2">
        <w:rPr>
          <w:rFonts w:cs="Calibri"/>
          <w:sz w:val="20"/>
          <w:szCs w:val="20"/>
        </w:rPr>
        <w:t>.202</w:t>
      </w:r>
      <w:r w:rsidR="00B2083C" w:rsidRPr="00C40CA2">
        <w:rPr>
          <w:rFonts w:cs="Calibri"/>
          <w:sz w:val="20"/>
          <w:szCs w:val="20"/>
        </w:rPr>
        <w:t>3</w:t>
      </w:r>
      <w:r w:rsidRPr="00C40CA2">
        <w:rPr>
          <w:rFonts w:cs="Calibri"/>
          <w:sz w:val="20"/>
          <w:szCs w:val="20"/>
        </w:rPr>
        <w:t xml:space="preserve"> r.</w:t>
      </w:r>
    </w:p>
    <w:p w14:paraId="285CD758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5.</w:t>
      </w:r>
      <w:r w:rsidRPr="00C504EB">
        <w:rPr>
          <w:rFonts w:cs="Calibri"/>
          <w:sz w:val="20"/>
          <w:szCs w:val="20"/>
        </w:rPr>
        <w:tab/>
        <w:t>Oświadczamy, że zapoznaliśmy się z zapisami dotyczącymi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0CBE0B1C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6.</w:t>
      </w:r>
      <w:r w:rsidRPr="00C504EB">
        <w:rPr>
          <w:rFonts w:cs="Calibri"/>
          <w:sz w:val="20"/>
          <w:szCs w:val="20"/>
        </w:rPr>
        <w:tab/>
        <w:t>Oświadczamy, że zaoferowany przez nas przedmiot zamówienia spełnia wszystkie wymagania Zamawiającego.</w:t>
      </w:r>
    </w:p>
    <w:p w14:paraId="71BCF73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7.</w:t>
      </w:r>
      <w:r w:rsidRPr="00C504EB">
        <w:rPr>
          <w:rFonts w:cs="Calibri"/>
          <w:sz w:val="20"/>
          <w:szCs w:val="20"/>
        </w:rPr>
        <w:tab/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796565E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8.</w:t>
      </w:r>
      <w:r w:rsidRPr="00C504EB">
        <w:rPr>
          <w:rFonts w:cs="Calibri"/>
          <w:sz w:val="20"/>
          <w:szCs w:val="20"/>
        </w:rPr>
        <w:tab/>
        <w:t>Oświadczamy, że wycena przedmiotu zamówienia uwzględnia wszystkie uwarunkowania oraz czynniki związane z realizacja zamówienia i obejmuje cały zakres rzeczowy zamówienia – wycena jest kompletna.</w:t>
      </w:r>
    </w:p>
    <w:p w14:paraId="4203363F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9.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że jesteśmy/nie jesteśmy płatnikiem podatku VAT ***.  NIP:……………………</w:t>
      </w:r>
    </w:p>
    <w:p w14:paraId="1044D4F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10.</w:t>
      </w:r>
      <w:r w:rsidRPr="00C504EB">
        <w:rPr>
          <w:rFonts w:cs="Calibri"/>
          <w:sz w:val="20"/>
          <w:szCs w:val="20"/>
        </w:rPr>
        <w:tab/>
        <w:t>Deklarujemy, że wszystkie oświadczenia i informacje są kompletne i prawdziwe.</w:t>
      </w:r>
    </w:p>
    <w:p w14:paraId="3BAA1B63" w14:textId="77777777" w:rsidR="00C504EB" w:rsidRPr="00E80CD1" w:rsidRDefault="00C504EB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11.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07E965C8" w14:textId="77777777" w:rsidR="00C504EB" w:rsidRPr="00E80CD1" w:rsidRDefault="00C504EB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12.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posiadamy REGON o nr ……………………**</w:t>
      </w:r>
    </w:p>
    <w:p w14:paraId="1FF261B4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13.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jesteśmy podmiotem wpisanym do ewidencji działalności gospodarczej/krajowym rejestrze sądowym pod nr ………………………………….**/***</w:t>
      </w:r>
    </w:p>
    <w:p w14:paraId="309B0B2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14.</w:t>
      </w:r>
      <w:r w:rsidRPr="00C504EB">
        <w:rPr>
          <w:rFonts w:cs="Calibri"/>
          <w:sz w:val="20"/>
          <w:szCs w:val="20"/>
        </w:rPr>
        <w:tab/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470701E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15.</w:t>
      </w:r>
      <w:r w:rsidRPr="00C504EB">
        <w:rPr>
          <w:rFonts w:cs="Calibri"/>
          <w:sz w:val="20"/>
          <w:szCs w:val="20"/>
        </w:rPr>
        <w:tab/>
        <w:t>Przedmiot zamówienia zrealizujemy z udziałem /bez udziału podwykonawców*** ………………………………….. (podać nazwę i adres podwykonawcy, o ile znani są na tym etapie postepowania), który/którzy wykona/ja następujący % zamówienia (o ile jest znany na tym etapie postepowania) …………….. w części zamówienia- Zadaniu tj.: …………………………….</w:t>
      </w:r>
    </w:p>
    <w:p w14:paraId="72E0B9A1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16.</w:t>
      </w:r>
      <w:r w:rsidRPr="00C504EB">
        <w:rPr>
          <w:rFonts w:cs="Calibri"/>
          <w:sz w:val="20"/>
          <w:szCs w:val="20"/>
        </w:rPr>
        <w:tab/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C504EB">
        <w:rPr>
          <w:rFonts w:cs="Calibri"/>
          <w:sz w:val="20"/>
          <w:szCs w:val="20"/>
        </w:rPr>
        <w:t>k.k</w:t>
      </w:r>
      <w:proofErr w:type="spellEnd"/>
      <w:r w:rsidRPr="00C504EB">
        <w:rPr>
          <w:rFonts w:cs="Calibri"/>
          <w:sz w:val="20"/>
          <w:szCs w:val="20"/>
        </w:rPr>
        <w:t xml:space="preserve">). </w:t>
      </w:r>
    </w:p>
    <w:p w14:paraId="323E56F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17.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1C9B16C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18.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iż występuję w niniejszym postępowaniu, jako osoba fizyczna/osoba prawna /jednostka organizacyjna nieposiadająca osobowości prawnej/konsorcjum***.</w:t>
      </w:r>
    </w:p>
    <w:p w14:paraId="04C589F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19.</w:t>
      </w:r>
      <w:r w:rsidRPr="00C504EB">
        <w:rPr>
          <w:rFonts w:cs="Calibri"/>
          <w:sz w:val="20"/>
          <w:szCs w:val="20"/>
        </w:rPr>
        <w:tab/>
        <w:t>Oświadczam/y, że ja/my (imię i nazwisko) ……………………………………………………….…………………..   podpisany/i jestem/</w:t>
      </w:r>
      <w:proofErr w:type="spellStart"/>
      <w:r w:rsidRPr="00C504EB">
        <w:rPr>
          <w:rFonts w:cs="Calibri"/>
          <w:sz w:val="20"/>
          <w:szCs w:val="20"/>
        </w:rPr>
        <w:t>śmy</w:t>
      </w:r>
      <w:proofErr w:type="spellEnd"/>
      <w:r w:rsidRPr="00C504EB">
        <w:rPr>
          <w:rFonts w:cs="Calibri"/>
          <w:sz w:val="20"/>
          <w:szCs w:val="20"/>
        </w:rPr>
        <w:t xml:space="preserve"> upoważniony/</w:t>
      </w:r>
      <w:proofErr w:type="spellStart"/>
      <w:r w:rsidRPr="00C504EB">
        <w:rPr>
          <w:rFonts w:cs="Calibri"/>
          <w:sz w:val="20"/>
          <w:szCs w:val="20"/>
        </w:rPr>
        <w:t>eni</w:t>
      </w:r>
      <w:proofErr w:type="spellEnd"/>
      <w:r w:rsidRPr="00C504EB">
        <w:rPr>
          <w:rFonts w:cs="Calibri"/>
          <w:sz w:val="20"/>
          <w:szCs w:val="20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294B838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20.</w:t>
      </w:r>
      <w:r w:rsidRPr="00C504EB">
        <w:rPr>
          <w:rFonts w:cs="Calibri"/>
          <w:sz w:val="20"/>
          <w:szCs w:val="20"/>
        </w:rPr>
        <w:tab/>
        <w:t xml:space="preserve">Oświadczam, iż w przypadku wyboru mojej oferty zobowiązuję się (w ramach każdego z zadań)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</w:t>
      </w:r>
      <w:r w:rsidRPr="00C504EB">
        <w:rPr>
          <w:rFonts w:cs="Calibri"/>
          <w:sz w:val="20"/>
          <w:szCs w:val="20"/>
        </w:rPr>
        <w:lastRenderedPageBreak/>
        <w:t>beneficjenta lub osobami wykonującymi w imieniu beneficjenta czynności związane z przeprowadzeniem procedury wyboru wykonawcy a wykonawcą).</w:t>
      </w:r>
    </w:p>
    <w:p w14:paraId="5100C879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21.</w:t>
      </w:r>
      <w:r w:rsidRPr="00C504EB">
        <w:rPr>
          <w:rFonts w:cs="Calibri"/>
          <w:sz w:val="20"/>
          <w:szCs w:val="20"/>
        </w:rPr>
        <w:tab/>
        <w:t>Niniejsza oferta zawiera na stronach od …… do ….. informacje stanowiące tajemnice przedsiębiorstwa w rozumieniu przepisów o zwalczaniu nieuczciwej konkurencji.</w:t>
      </w:r>
    </w:p>
    <w:p w14:paraId="2617B748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22.</w:t>
      </w:r>
      <w:r w:rsidRPr="00C504EB">
        <w:rPr>
          <w:rFonts w:cs="Calibri"/>
          <w:sz w:val="20"/>
          <w:szCs w:val="20"/>
        </w:rPr>
        <w:tab/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76DEF92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W myśl art. 18 ust. 3 ustawy </w:t>
      </w:r>
      <w:proofErr w:type="spellStart"/>
      <w:r w:rsidRPr="00C504EB">
        <w:rPr>
          <w:rFonts w:cs="Calibri"/>
          <w:sz w:val="20"/>
          <w:szCs w:val="20"/>
        </w:rPr>
        <w:t>Pzp</w:t>
      </w:r>
      <w:proofErr w:type="spellEnd"/>
      <w:r w:rsidRPr="00C504EB">
        <w:rPr>
          <w:rFonts w:cs="Calibri"/>
          <w:sz w:val="20"/>
          <w:szCs w:val="20"/>
        </w:rPr>
        <w:t>, konieczne jest aby Wykonawca wraz z przekazaniem informacji stanowiących tajemnice przedsiębiorstwa w postepowaniu zastrzegł , że konkretne informacje nie mogą zostać udostępnione jak również wskazał, iż zastrzeżone informacje rzeczywiście stanowią tajemnicę przedsiębiorstwa. Niewykazanie, iż informacje zastrzeżone stanowią tajemnice przedsiębiorstwa skutkować będzie ujawnieniem tych informacji.</w:t>
      </w:r>
    </w:p>
    <w:p w14:paraId="63094F9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22. </w:t>
      </w:r>
      <w:r w:rsidRPr="00B2083C">
        <w:rPr>
          <w:rFonts w:cs="Calibri"/>
          <w:b/>
          <w:bCs/>
          <w:i/>
          <w:iCs/>
          <w:sz w:val="20"/>
          <w:szCs w:val="20"/>
          <w:u w:val="single"/>
        </w:rPr>
        <w:t>Oświadczamy, że moje przedsiębiorstwo jest /właściwe podkreślić/:</w:t>
      </w:r>
    </w:p>
    <w:p w14:paraId="77404360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Mikroprzedsiębiorstwem- przedsiębiorstwo, które zatrudnia mniej niż 10 osób i którego roczny obrót lub roczna suma bilansowa nie przekracza 2 milionów EUR;</w:t>
      </w:r>
    </w:p>
    <w:p w14:paraId="7765B80D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Małym przedsiębiorstwem – przedsiębiorstwo, które zatrudnia mniej niż 50osób i którego roczny obrót lub roczna suma bilansowa nie przekracza 10 milionów EUR;</w:t>
      </w:r>
    </w:p>
    <w:p w14:paraId="1452C66F" w14:textId="43A5466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 xml:space="preserve"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</w:t>
      </w:r>
      <w:r w:rsidR="00B2083C" w:rsidRPr="00C504EB">
        <w:rPr>
          <w:rFonts w:cs="Calibri"/>
          <w:sz w:val="20"/>
          <w:szCs w:val="20"/>
        </w:rPr>
        <w:t>przedsiębiorców</w:t>
      </w:r>
      <w:r w:rsidRPr="00C504EB">
        <w:rPr>
          <w:rFonts w:cs="Calibri"/>
          <w:sz w:val="20"/>
          <w:szCs w:val="20"/>
        </w:rPr>
        <w:t xml:space="preserve"> – Dz. U. z 2021 r., poz. 162 tekst jednolity)</w:t>
      </w:r>
    </w:p>
    <w:p w14:paraId="46933F9B" w14:textId="0649B4FC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4)</w:t>
      </w:r>
      <w:r w:rsidRPr="00C504EB">
        <w:rPr>
          <w:rFonts w:cs="Calibri"/>
          <w:sz w:val="20"/>
          <w:szCs w:val="20"/>
        </w:rPr>
        <w:tab/>
      </w:r>
      <w:r w:rsidR="00B2083C" w:rsidRPr="00C504EB">
        <w:rPr>
          <w:rFonts w:cs="Calibri"/>
          <w:sz w:val="20"/>
          <w:szCs w:val="20"/>
        </w:rPr>
        <w:t>Jednoosobowa</w:t>
      </w:r>
      <w:r w:rsidRPr="00C504EB">
        <w:rPr>
          <w:rFonts w:cs="Calibri"/>
          <w:sz w:val="20"/>
          <w:szCs w:val="20"/>
        </w:rPr>
        <w:t xml:space="preserve"> </w:t>
      </w:r>
      <w:r w:rsidR="00B2083C" w:rsidRPr="00C504EB">
        <w:rPr>
          <w:rFonts w:cs="Calibri"/>
          <w:sz w:val="20"/>
          <w:szCs w:val="20"/>
        </w:rPr>
        <w:t>działalność</w:t>
      </w:r>
      <w:r w:rsidRPr="00C504EB">
        <w:rPr>
          <w:rFonts w:cs="Calibri"/>
          <w:sz w:val="20"/>
          <w:szCs w:val="20"/>
        </w:rPr>
        <w:t xml:space="preserve"> gospodarcza</w:t>
      </w:r>
    </w:p>
    <w:p w14:paraId="19FBE864" w14:textId="1D59C32D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5)</w:t>
      </w:r>
      <w:r w:rsidRPr="00C504EB">
        <w:rPr>
          <w:rFonts w:cs="Calibri"/>
          <w:sz w:val="20"/>
          <w:szCs w:val="20"/>
        </w:rPr>
        <w:tab/>
        <w:t xml:space="preserve">Osoba fizyczna nie prowadząca </w:t>
      </w:r>
      <w:r w:rsidR="00B2083C" w:rsidRPr="00C504EB">
        <w:rPr>
          <w:rFonts w:cs="Calibri"/>
          <w:sz w:val="20"/>
          <w:szCs w:val="20"/>
        </w:rPr>
        <w:t>działalności</w:t>
      </w:r>
      <w:r w:rsidRPr="00C504EB">
        <w:rPr>
          <w:rFonts w:cs="Calibri"/>
          <w:sz w:val="20"/>
          <w:szCs w:val="20"/>
        </w:rPr>
        <w:t xml:space="preserve"> gospodarczej</w:t>
      </w:r>
    </w:p>
    <w:p w14:paraId="700EF7F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6)</w:t>
      </w:r>
      <w:r w:rsidRPr="00C504EB">
        <w:rPr>
          <w:rFonts w:cs="Calibri"/>
          <w:sz w:val="20"/>
          <w:szCs w:val="20"/>
        </w:rPr>
        <w:tab/>
        <w:t>Inny rodzaj</w:t>
      </w:r>
    </w:p>
    <w:p w14:paraId="094B2B41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23.</w:t>
      </w:r>
      <w:r w:rsidRPr="00C504EB">
        <w:rPr>
          <w:rFonts w:cs="Calibri"/>
          <w:sz w:val="20"/>
          <w:szCs w:val="20"/>
        </w:rPr>
        <w:tab/>
        <w:t>Następujące dokumenty znajdują się w posiadaniu Zamawiającego:</w:t>
      </w:r>
    </w:p>
    <w:p w14:paraId="23C7076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……………………………..</w:t>
      </w:r>
    </w:p>
    <w:p w14:paraId="2573A308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………………………………………</w:t>
      </w:r>
    </w:p>
    <w:p w14:paraId="60422E9D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……………………….</w:t>
      </w:r>
    </w:p>
    <w:p w14:paraId="66032C8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24.</w:t>
      </w:r>
      <w:r w:rsidRPr="00C504EB">
        <w:rPr>
          <w:rFonts w:cs="Calibri"/>
          <w:sz w:val="20"/>
          <w:szCs w:val="20"/>
        </w:rPr>
        <w:tab/>
        <w:t>Składamy ofertę na …… stronach;</w:t>
      </w:r>
    </w:p>
    <w:p w14:paraId="22D01BAC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25.</w:t>
      </w:r>
      <w:r w:rsidRPr="00C504EB">
        <w:rPr>
          <w:rFonts w:cs="Calibri"/>
          <w:sz w:val="20"/>
          <w:szCs w:val="20"/>
        </w:rPr>
        <w:tab/>
        <w:t>Wraz z ofertą składamy następujące dokumenty i oświadczenia:</w:t>
      </w:r>
    </w:p>
    <w:p w14:paraId="24C26D2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………..</w:t>
      </w:r>
    </w:p>
    <w:p w14:paraId="51E2389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</w:t>
      </w:r>
    </w:p>
    <w:p w14:paraId="6EA13D3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………..</w:t>
      </w:r>
    </w:p>
    <w:p w14:paraId="38F5446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344EFCE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Formularz ofertowy musi zostać podpisany przez osoby uprawnione do reprezentowania Wykonawcy kwalifikowalnym podpisem elektronicznym, podpisem zaufanym lub podpisem osobistym i przekazany Zamawiającemu wraz z dokumentem/-</w:t>
      </w:r>
      <w:proofErr w:type="spellStart"/>
      <w:r w:rsidRPr="00C504EB">
        <w:rPr>
          <w:rFonts w:cs="Calibri"/>
          <w:sz w:val="20"/>
          <w:szCs w:val="20"/>
        </w:rPr>
        <w:t>ami</w:t>
      </w:r>
      <w:proofErr w:type="spellEnd"/>
      <w:r w:rsidRPr="00C504EB">
        <w:rPr>
          <w:rFonts w:cs="Calibri"/>
          <w:sz w:val="20"/>
          <w:szCs w:val="20"/>
        </w:rPr>
        <w:t xml:space="preserve"> potwierdzającymi prawo do reprezentowania Wykonawcy przez osobę podpisującą ofertę.</w:t>
      </w:r>
    </w:p>
    <w:p w14:paraId="5549656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BC372A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                                                                                                **wpisać właściwą informację</w:t>
      </w:r>
    </w:p>
    <w:p w14:paraId="05DC1699" w14:textId="304AA79E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</w:t>
      </w:r>
      <w:r w:rsidR="00C504EB" w:rsidRPr="00C504EB">
        <w:rPr>
          <w:rFonts w:cs="Calibri"/>
          <w:sz w:val="20"/>
          <w:szCs w:val="20"/>
        </w:rPr>
        <w:t>*** niepotrzebne skreślić</w:t>
      </w:r>
    </w:p>
    <w:sectPr w:rsidR="00C504EB" w:rsidRPr="00C504EB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5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6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7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8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5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3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3"/>
  </w:num>
  <w:num w:numId="33" w16cid:durableId="16392667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39854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0F13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3245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460FE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25983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3C"/>
    <w:rsid w:val="00B208CA"/>
    <w:rsid w:val="00B20BE5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0CA2"/>
    <w:rsid w:val="00C42449"/>
    <w:rsid w:val="00C504EB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2AF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80CD1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203</TotalTime>
  <Pages>5</Pages>
  <Words>1901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13287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20</cp:revision>
  <cp:lastPrinted>2021-05-13T12:57:00Z</cp:lastPrinted>
  <dcterms:created xsi:type="dcterms:W3CDTF">2023-06-22T09:27:00Z</dcterms:created>
  <dcterms:modified xsi:type="dcterms:W3CDTF">2023-10-24T08:21:00Z</dcterms:modified>
</cp:coreProperties>
</file>