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8A6383" w14:textId="233D42F7" w:rsidR="00130F13" w:rsidRDefault="00130F13" w:rsidP="00130F13">
      <w:pPr>
        <w:pStyle w:val="Akapitzlist"/>
        <w:ind w:left="0"/>
        <w:jc w:val="center"/>
        <w:rPr>
          <w:rFonts w:cs="Calibri"/>
          <w:sz w:val="20"/>
          <w:szCs w:val="20"/>
        </w:rPr>
      </w:pPr>
      <w:r w:rsidRPr="00B634D8">
        <w:rPr>
          <w:rFonts w:cs="Calibri"/>
          <w:b/>
          <w:bCs/>
          <w:sz w:val="20"/>
          <w:szCs w:val="20"/>
          <w:u w:val="single"/>
        </w:rPr>
        <w:t>ZP</w:t>
      </w:r>
      <w:r w:rsidR="00C504EB" w:rsidRPr="00B634D8">
        <w:rPr>
          <w:rFonts w:cs="Calibri"/>
          <w:b/>
          <w:bCs/>
          <w:sz w:val="20"/>
          <w:szCs w:val="20"/>
          <w:u w:val="single"/>
        </w:rPr>
        <w:t>.262.</w:t>
      </w:r>
      <w:r w:rsidR="00B634D8" w:rsidRPr="00B634D8">
        <w:rPr>
          <w:rFonts w:cs="Calibri"/>
          <w:b/>
          <w:bCs/>
          <w:sz w:val="20"/>
          <w:szCs w:val="20"/>
          <w:u w:val="single"/>
        </w:rPr>
        <w:t>7</w:t>
      </w:r>
      <w:r w:rsidR="00C504EB" w:rsidRPr="00B634D8">
        <w:rPr>
          <w:rFonts w:cs="Calibri"/>
          <w:b/>
          <w:bCs/>
          <w:sz w:val="20"/>
          <w:szCs w:val="20"/>
          <w:u w:val="single"/>
        </w:rPr>
        <w:t>.2023</w:t>
      </w:r>
      <w:r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ab/>
        <w:t xml:space="preserve">    </w:t>
      </w:r>
      <w:r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ab/>
        <w:t xml:space="preserve">         Załącznik nr 1 do SWZ</w:t>
      </w:r>
      <w:r>
        <w:rPr>
          <w:rFonts w:cs="Calibri"/>
          <w:sz w:val="20"/>
          <w:szCs w:val="20"/>
        </w:rPr>
        <w:tab/>
      </w:r>
    </w:p>
    <w:p w14:paraId="78D38D27" w14:textId="77777777" w:rsidR="00130F13" w:rsidRDefault="00130F13" w:rsidP="00130F13">
      <w:pPr>
        <w:spacing w:after="0"/>
        <w:jc w:val="right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……………………………</w:t>
      </w:r>
    </w:p>
    <w:p w14:paraId="66DB1C62" w14:textId="77777777" w:rsidR="00130F13" w:rsidRDefault="00130F13" w:rsidP="00130F13">
      <w:pPr>
        <w:spacing w:after="0"/>
        <w:jc w:val="right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(miejscowość i data)</w:t>
      </w:r>
    </w:p>
    <w:p w14:paraId="7EDCC852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................................................                                    </w:t>
      </w:r>
    </w:p>
    <w:p w14:paraId="76FDE121" w14:textId="77777777" w:rsidR="00130F13" w:rsidRDefault="00130F13" w:rsidP="00130F13">
      <w:pPr>
        <w:tabs>
          <w:tab w:val="center" w:pos="4536"/>
        </w:tabs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(pieczęć firmowa  Wykonawcy)</w:t>
      </w:r>
      <w:r>
        <w:rPr>
          <w:rFonts w:cs="Calibri"/>
          <w:sz w:val="20"/>
          <w:szCs w:val="20"/>
        </w:rPr>
        <w:tab/>
      </w:r>
    </w:p>
    <w:p w14:paraId="04B2AC33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………………………………..</w:t>
      </w:r>
    </w:p>
    <w:p w14:paraId="5584C1B8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          (Nr REGON)</w:t>
      </w:r>
    </w:p>
    <w:p w14:paraId="61089B97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………………………………</w:t>
      </w:r>
    </w:p>
    <w:p w14:paraId="2245D157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            (Nr NIP)</w:t>
      </w:r>
    </w:p>
    <w:p w14:paraId="6B7CB624" w14:textId="77777777" w:rsidR="00130F13" w:rsidRDefault="00130F13" w:rsidP="00130F13">
      <w:pPr>
        <w:keepNext/>
        <w:spacing w:after="0"/>
        <w:jc w:val="center"/>
        <w:outlineLvl w:val="0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FORMULARZ OFERTOWY</w:t>
      </w:r>
    </w:p>
    <w:p w14:paraId="2A64847B" w14:textId="77777777" w:rsidR="00130F13" w:rsidRDefault="00130F13" w:rsidP="00130F13">
      <w:pPr>
        <w:spacing w:after="0"/>
        <w:jc w:val="both"/>
        <w:rPr>
          <w:rFonts w:cs="Calibri"/>
          <w:sz w:val="20"/>
          <w:szCs w:val="20"/>
        </w:rPr>
      </w:pPr>
    </w:p>
    <w:p w14:paraId="6D3B30D5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Zarejestrowana nazwa Wykonawcy *: ………………………………………………………………</w:t>
      </w:r>
    </w:p>
    <w:p w14:paraId="12CD4688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NIP: ……………………………………………………………………..</w:t>
      </w:r>
    </w:p>
    <w:p w14:paraId="6817794A" w14:textId="77777777" w:rsidR="00130F13" w:rsidRDefault="00130F13" w:rsidP="00130F13">
      <w:pPr>
        <w:pStyle w:val="Bezodstpw"/>
        <w:rPr>
          <w:rFonts w:eastAsia="Calibri" w:cs="Calibri"/>
          <w:sz w:val="20"/>
          <w:szCs w:val="20"/>
          <w:lang w:eastAsia="en-US"/>
        </w:rPr>
      </w:pPr>
      <w:r>
        <w:rPr>
          <w:rFonts w:eastAsia="Calibri" w:cs="Calibri"/>
          <w:sz w:val="20"/>
          <w:szCs w:val="20"/>
          <w:lang w:eastAsia="en-US"/>
        </w:rPr>
        <w:t>Zarejestrowany adres Wykonawcy *: …………………………………………………………………………………………………………</w:t>
      </w:r>
    </w:p>
    <w:p w14:paraId="6794FA53" w14:textId="77777777" w:rsidR="00130F13" w:rsidRDefault="00130F13" w:rsidP="00130F13">
      <w:pPr>
        <w:pStyle w:val="Bezodstpw"/>
        <w:rPr>
          <w:rFonts w:eastAsia="Calibri" w:cs="Calibri"/>
          <w:sz w:val="20"/>
          <w:szCs w:val="20"/>
          <w:lang w:eastAsia="en-US"/>
        </w:rPr>
      </w:pPr>
      <w:r>
        <w:rPr>
          <w:rFonts w:eastAsia="Calibri" w:cs="Calibri"/>
          <w:sz w:val="20"/>
          <w:szCs w:val="20"/>
          <w:lang w:eastAsia="en-US"/>
        </w:rPr>
        <w:t>Adres do korespondencji: ……………………………………………………………………………………………………………………………</w:t>
      </w:r>
    </w:p>
    <w:p w14:paraId="59543850" w14:textId="77777777" w:rsidR="00130F13" w:rsidRDefault="00130F13" w:rsidP="00130F13">
      <w:pPr>
        <w:pStyle w:val="Bezodstpw"/>
        <w:rPr>
          <w:rFonts w:eastAsia="Calibri" w:cs="Calibri"/>
          <w:sz w:val="20"/>
          <w:szCs w:val="20"/>
          <w:lang w:eastAsia="en-US"/>
        </w:rPr>
      </w:pPr>
      <w:r>
        <w:rPr>
          <w:rFonts w:eastAsia="Calibri" w:cs="Calibri"/>
          <w:sz w:val="20"/>
          <w:szCs w:val="20"/>
          <w:lang w:eastAsia="en-US"/>
        </w:rPr>
        <w:t>Numer telefonu: …………………………………………………, numer faksu: …………………………………………………………………</w:t>
      </w:r>
    </w:p>
    <w:p w14:paraId="0F014010" w14:textId="77777777" w:rsidR="00130F13" w:rsidRDefault="00130F13" w:rsidP="00130F13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Adres e-mail: ……………………………………………………………………………………………………………………………………………..</w:t>
      </w:r>
    </w:p>
    <w:p w14:paraId="3E0367FA" w14:textId="77777777" w:rsidR="00130F13" w:rsidRDefault="00130F13" w:rsidP="00130F13">
      <w:pPr>
        <w:spacing w:after="0"/>
        <w:jc w:val="both"/>
        <w:rPr>
          <w:rFonts w:cs="Calibri"/>
          <w:sz w:val="20"/>
          <w:szCs w:val="20"/>
        </w:rPr>
      </w:pPr>
    </w:p>
    <w:p w14:paraId="46C59A95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*w przypadku oferty składanej przez Wykonawców wspólnie ubiegających się o udzielenie zamówienia, należy podać nazwy i adresy wszystkich Wykonawców oraz wskazać pełnomocnika.</w:t>
      </w:r>
    </w:p>
    <w:p w14:paraId="4C6C9BEB" w14:textId="77777777" w:rsid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6933538E" w14:textId="70388CF0" w:rsidR="00C504EB" w:rsidRPr="00B2083C" w:rsidRDefault="00C504EB" w:rsidP="00C504EB">
      <w:pPr>
        <w:spacing w:after="0"/>
        <w:jc w:val="both"/>
        <w:rPr>
          <w:rFonts w:cs="Calibri"/>
          <w:sz w:val="20"/>
          <w:szCs w:val="20"/>
          <w:u w:val="single"/>
        </w:rPr>
      </w:pPr>
      <w:r w:rsidRPr="00B2083C">
        <w:rPr>
          <w:rFonts w:cs="Calibri"/>
          <w:sz w:val="20"/>
          <w:szCs w:val="20"/>
          <w:u w:val="single"/>
        </w:rPr>
        <w:t>Odpowiadając na ogłoszenie</w:t>
      </w:r>
      <w:r w:rsidRPr="00B2083C">
        <w:rPr>
          <w:u w:val="single"/>
        </w:rPr>
        <w:t xml:space="preserve"> </w:t>
      </w:r>
      <w:r w:rsidR="00B2083C" w:rsidRPr="00B2083C">
        <w:rPr>
          <w:u w:val="single"/>
        </w:rPr>
        <w:t xml:space="preserve">do postepowania przeprowadzonego w </w:t>
      </w:r>
      <w:r w:rsidRPr="00B2083C">
        <w:rPr>
          <w:rFonts w:cs="Calibri"/>
          <w:sz w:val="20"/>
          <w:szCs w:val="20"/>
          <w:u w:val="single"/>
        </w:rPr>
        <w:t>tryb</w:t>
      </w:r>
      <w:r w:rsidR="00B2083C" w:rsidRPr="00B2083C">
        <w:rPr>
          <w:rFonts w:cs="Calibri"/>
          <w:sz w:val="20"/>
          <w:szCs w:val="20"/>
          <w:u w:val="single"/>
        </w:rPr>
        <w:t>ie</w:t>
      </w:r>
      <w:r w:rsidRPr="00B2083C">
        <w:rPr>
          <w:rFonts w:cs="Calibri"/>
          <w:sz w:val="20"/>
          <w:szCs w:val="20"/>
          <w:u w:val="single"/>
        </w:rPr>
        <w:t xml:space="preserve"> podstawowy bez przeprowadzenia negocjacji  o jakim stanowi art. 275 pkt. 1  ustawy z dnia 11 września 2019 r. Prawo zamówień Publicznych dotyczące przeprowadzenia szkoleń </w:t>
      </w:r>
      <w:r w:rsidR="00B20BE5">
        <w:rPr>
          <w:rFonts w:cs="Calibri"/>
          <w:sz w:val="20"/>
          <w:szCs w:val="20"/>
          <w:u w:val="single"/>
        </w:rPr>
        <w:t xml:space="preserve">wraz z przygotowaniem prezentacji multimedialnej </w:t>
      </w:r>
      <w:r w:rsidRPr="00B2083C">
        <w:rPr>
          <w:rFonts w:cs="Calibri"/>
          <w:sz w:val="20"/>
          <w:szCs w:val="20"/>
          <w:u w:val="single"/>
        </w:rPr>
        <w:t>w ramach projektu pn. „Podnoszenie kompetencji kadr systemu, pomocy i integracji społecznej oraz systemu wsparcia rodziny i pieczy zastępczej na potrzeby świadczenia usług społecznych w społeczności lokalnej”.</w:t>
      </w:r>
      <w:r w:rsidRPr="00B2083C">
        <w:rPr>
          <w:u w:val="single"/>
        </w:rPr>
        <w:t xml:space="preserve"> </w:t>
      </w:r>
      <w:r w:rsidRPr="00B2083C">
        <w:rPr>
          <w:rFonts w:cs="Calibri"/>
          <w:sz w:val="20"/>
          <w:szCs w:val="20"/>
          <w:u w:val="single"/>
        </w:rPr>
        <w:t>Projekt jest współfinansowany w ramach programu Fundusze Europejskie dla Dolnego Śląska na lata 2021 – 2027 z zakresu Osi Priorytetowej 7 Fundusze Europejskie na rzecz rynku pracy i włączenia społecznego na Dolnym Śląsku, Działanie 7.8 wspieranie włączenia społecznego , Typ 7.8F Podnoszenie kompetencji kadr.</w:t>
      </w:r>
    </w:p>
    <w:p w14:paraId="71195D2D" w14:textId="007FEBAA" w:rsidR="00C504EB" w:rsidRPr="00B634D8" w:rsidRDefault="00C504EB" w:rsidP="00C504EB">
      <w:pPr>
        <w:spacing w:after="0"/>
        <w:jc w:val="both"/>
        <w:rPr>
          <w:rFonts w:cs="Calibri"/>
          <w:b/>
          <w:bCs/>
          <w:sz w:val="20"/>
          <w:szCs w:val="20"/>
          <w:u w:val="single"/>
        </w:rPr>
      </w:pPr>
      <w:r w:rsidRPr="00B634D8">
        <w:rPr>
          <w:rFonts w:cs="Calibri"/>
          <w:b/>
          <w:bCs/>
          <w:sz w:val="20"/>
          <w:szCs w:val="20"/>
          <w:u w:val="single"/>
        </w:rPr>
        <w:t xml:space="preserve">Postępowanie w podziale na </w:t>
      </w:r>
      <w:r w:rsidR="00B634D8" w:rsidRPr="00B634D8">
        <w:rPr>
          <w:rFonts w:cs="Calibri"/>
          <w:b/>
          <w:bCs/>
          <w:sz w:val="20"/>
          <w:szCs w:val="20"/>
          <w:u w:val="single"/>
        </w:rPr>
        <w:t>7</w:t>
      </w:r>
      <w:r w:rsidRPr="00B634D8">
        <w:rPr>
          <w:rFonts w:cs="Calibri"/>
          <w:b/>
          <w:bCs/>
          <w:sz w:val="20"/>
          <w:szCs w:val="20"/>
          <w:u w:val="single"/>
        </w:rPr>
        <w:t xml:space="preserve"> zada</w:t>
      </w:r>
      <w:r w:rsidR="00AD0919" w:rsidRPr="00B634D8">
        <w:rPr>
          <w:rFonts w:cs="Calibri"/>
          <w:b/>
          <w:bCs/>
          <w:sz w:val="20"/>
          <w:szCs w:val="20"/>
          <w:u w:val="single"/>
        </w:rPr>
        <w:t>ń</w:t>
      </w:r>
      <w:r w:rsidRPr="00B634D8">
        <w:rPr>
          <w:rFonts w:cs="Calibri"/>
          <w:b/>
          <w:bCs/>
          <w:sz w:val="20"/>
          <w:szCs w:val="20"/>
          <w:u w:val="single"/>
        </w:rPr>
        <w:t>.</w:t>
      </w:r>
    </w:p>
    <w:p w14:paraId="25C81135" w14:textId="75188B71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4060F6EB" w14:textId="1427B78F" w:rsidR="00C504EB" w:rsidRPr="00C504EB" w:rsidRDefault="00B2083C" w:rsidP="00C504EB">
      <w:pPr>
        <w:spacing w:after="0"/>
        <w:jc w:val="both"/>
        <w:rPr>
          <w:rFonts w:cs="Calibri"/>
          <w:sz w:val="20"/>
          <w:szCs w:val="20"/>
        </w:rPr>
      </w:pPr>
      <w:r w:rsidRPr="00B2083C">
        <w:rPr>
          <w:rFonts w:cs="Calibri"/>
          <w:b/>
          <w:sz w:val="20"/>
          <w:szCs w:val="20"/>
        </w:rPr>
        <w:t xml:space="preserve">Zadanie 1 - usługa w zakresie przeprowadzenia szkolenia specjalistycznego wraz z opracowaniem prezentacji multimedialnej dla kadr zatrudnionych w obszarze pomocy i integracji społecznej oraz systemu wspierania rodziny i pieczy zastępczej pt. </w:t>
      </w:r>
      <w:r w:rsidR="00AD0919" w:rsidRPr="00CB4167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„</w:t>
      </w:r>
      <w:r w:rsidR="00B634D8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</w:rPr>
        <w:t>Lokalny plan rozwoju usług społecznych</w:t>
      </w:r>
      <w:r w:rsidR="00B634D8" w:rsidRPr="00CB4167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”</w:t>
      </w:r>
      <w:r w:rsidR="00B634D8" w:rsidRPr="00C175D3">
        <w:rPr>
          <w:rFonts w:asciiTheme="minorHAnsi" w:eastAsia="Times New Roman" w:hAnsiTheme="minorHAnsi" w:cstheme="minorHAnsi"/>
          <w:b/>
          <w:bCs/>
          <w:sz w:val="20"/>
          <w:szCs w:val="20"/>
          <w:lang w:val="x-none"/>
        </w:rPr>
        <w:t xml:space="preserve"> </w:t>
      </w:r>
      <w:r w:rsidRPr="00B2083C">
        <w:rPr>
          <w:rFonts w:cs="Calibri"/>
          <w:b/>
          <w:sz w:val="20"/>
          <w:szCs w:val="20"/>
        </w:rPr>
        <w:t xml:space="preserve"> w ramach realizacji projektu „Podnoszenie kompetencji kadr systemu , pomocy i integracji społecznej oraz systemu wsparcia rodziny i pieczy zastępczej na potrzeby świadczenia usług społecznych w społeczności lokalnej” oraz przygotowaniem materiałów szkoleniowych dla uczestników szkolenia realizowanego przez Dolnośląski Ośrodek Polityki Społecznej.</w:t>
      </w:r>
    </w:p>
    <w:tbl>
      <w:tblPr>
        <w:tblW w:w="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701"/>
        <w:gridCol w:w="1701"/>
        <w:gridCol w:w="4678"/>
      </w:tblGrid>
      <w:tr w:rsidR="00C504EB" w:rsidRPr="00C504EB" w14:paraId="49F87A7A" w14:textId="77777777" w:rsidTr="007C3F5C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D7042" w14:textId="55640BAB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Cena usługi szkoleniowej (łącznie </w:t>
            </w:r>
            <w:r w:rsidR="00B634D8">
              <w:rPr>
                <w:rFonts w:cs="Calibri"/>
                <w:b/>
                <w:sz w:val="20"/>
                <w:szCs w:val="20"/>
              </w:rPr>
              <w:t>4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dni szkoleniowe)</w:t>
            </w:r>
          </w:p>
        </w:tc>
      </w:tr>
      <w:tr w:rsidR="00C504EB" w:rsidRPr="00C504EB" w14:paraId="0943142E" w14:textId="77777777" w:rsidTr="007C3F5C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F86BD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Koszt jednostkowy brutto 1 godz. szkoleniowej/dydaktycznej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0FA7F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Liczba godzin szkoleniowych</w:t>
            </w:r>
          </w:p>
          <w:p w14:paraId="5A769AF3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(dydaktycznych) w jednym dniu</w:t>
            </w:r>
            <w:r w:rsidRPr="00C504EB">
              <w:rPr>
                <w:rFonts w:cs="Calibri"/>
                <w:b/>
                <w:sz w:val="20"/>
                <w:szCs w:val="20"/>
              </w:rPr>
              <w:br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33AB1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Liczba dni </w:t>
            </w:r>
          </w:p>
          <w:p w14:paraId="498F46AE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szkoleniowych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76BC3" w14:textId="1764A265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Całkowita cena brutto </w:t>
            </w:r>
            <w:r w:rsidR="00B634D8">
              <w:rPr>
                <w:rFonts w:cs="Calibri"/>
                <w:b/>
                <w:sz w:val="20"/>
                <w:szCs w:val="20"/>
              </w:rPr>
              <w:t>4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-dniowej usługi szkoleniowej </w:t>
            </w:r>
          </w:p>
          <w:p w14:paraId="040DD68F" w14:textId="4DE6A358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</w:t>
            </w:r>
            <w:r w:rsidR="00B634D8">
              <w:rPr>
                <w:rFonts w:cs="Calibri"/>
                <w:b/>
                <w:sz w:val="20"/>
                <w:szCs w:val="20"/>
              </w:rPr>
              <w:t>2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grup</w:t>
            </w:r>
            <w:r w:rsidR="00B634D8">
              <w:rPr>
                <w:rFonts w:cs="Calibri"/>
                <w:b/>
                <w:sz w:val="20"/>
                <w:szCs w:val="20"/>
              </w:rPr>
              <w:t>y</w:t>
            </w:r>
            <w:r w:rsidRPr="00C504EB">
              <w:rPr>
                <w:rFonts w:cs="Calibri"/>
                <w:b/>
                <w:sz w:val="20"/>
                <w:szCs w:val="20"/>
              </w:rPr>
              <w:t>/</w:t>
            </w:r>
            <w:r w:rsidR="00B634D8">
              <w:rPr>
                <w:rFonts w:cs="Calibri"/>
                <w:b/>
                <w:sz w:val="20"/>
                <w:szCs w:val="20"/>
              </w:rPr>
              <w:t>32</w:t>
            </w:r>
            <w:r w:rsidRPr="00C504EB">
              <w:rPr>
                <w:rFonts w:cs="Calibri"/>
                <w:b/>
                <w:sz w:val="20"/>
                <w:szCs w:val="20"/>
              </w:rPr>
              <w:t>h/1 trener)</w:t>
            </w:r>
          </w:p>
          <w:p w14:paraId="21ECE0B3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17750813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(kol.1x kol.2x kol.3)</w:t>
            </w:r>
          </w:p>
          <w:p w14:paraId="7FC37A98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C504EB" w:rsidRPr="00C504EB" w14:paraId="25385A0F" w14:textId="77777777" w:rsidTr="007C3F5C">
        <w:trPr>
          <w:trHeight w:val="46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9DF08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lastRenderedPageBreak/>
              <w:t>kol.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E2A33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59667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7F03E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4</w:t>
            </w:r>
          </w:p>
        </w:tc>
      </w:tr>
      <w:tr w:rsidR="00C504EB" w:rsidRPr="00C504EB" w14:paraId="78F5C673" w14:textId="77777777" w:rsidTr="007C3F5C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3BBA0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24A1E296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717E58E6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5698A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114EA1E3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 8 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53146" w14:textId="50EF3C02" w:rsidR="00C504EB" w:rsidRPr="00C504EB" w:rsidRDefault="00B634D8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FF990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C504EB" w:rsidRPr="00C504EB" w14:paraId="19584573" w14:textId="77777777" w:rsidTr="007C3F5C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B3260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Razem usługa szkoleniowa:</w:t>
            </w:r>
          </w:p>
        </w:tc>
      </w:tr>
    </w:tbl>
    <w:p w14:paraId="6A6D0592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737BA61A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b/>
          <w:sz w:val="20"/>
          <w:szCs w:val="20"/>
        </w:rPr>
        <w:t xml:space="preserve">Proponowany trener/wykładowca do realizacji usługi </w:t>
      </w:r>
      <w:r w:rsidRPr="00C504EB">
        <w:rPr>
          <w:rFonts w:cs="Calibri"/>
          <w:sz w:val="20"/>
          <w:szCs w:val="20"/>
        </w:rPr>
        <w:t>: …………………………………………………………………….;</w:t>
      </w:r>
    </w:p>
    <w:p w14:paraId="69A01B25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3E3E4344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Całkowita wartość oferty brutto:……………………………………………………….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75A765F6" w14:textId="5A8FA450" w:rsidR="00C504EB" w:rsidRPr="00C504EB" w:rsidRDefault="00B2083C" w:rsidP="00C504EB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i/lub</w:t>
      </w:r>
    </w:p>
    <w:p w14:paraId="31FF7B8A" w14:textId="4D8FC4B7" w:rsidR="00C504EB" w:rsidRPr="00C504EB" w:rsidRDefault="00B2083C" w:rsidP="00C504EB">
      <w:pPr>
        <w:spacing w:after="0"/>
        <w:jc w:val="both"/>
        <w:rPr>
          <w:rFonts w:cs="Calibri"/>
          <w:sz w:val="20"/>
          <w:szCs w:val="20"/>
        </w:rPr>
      </w:pPr>
      <w:r w:rsidRPr="00B2083C">
        <w:rPr>
          <w:rFonts w:cs="Calibri"/>
          <w:b/>
          <w:sz w:val="20"/>
          <w:szCs w:val="20"/>
        </w:rPr>
        <w:t xml:space="preserve">Zadanie 2 - usługa w zakresie przeprowadzenia szkolenia specjalistycznego wraz z opracowaniem prezentacji multimedialnej dla kadr zatrudnionych w obszarze pomocy i integracji społecznej oraz systemu wspierania rodziny i pieczy zastępczej pt. </w:t>
      </w:r>
      <w:r w:rsidR="00B634D8" w:rsidRPr="00917203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„</w:t>
      </w:r>
      <w:r w:rsidR="00B634D8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</w:rPr>
        <w:t>Praca socjalna z trudnym klientem – budowanie bezpiecznych relacji</w:t>
      </w:r>
      <w:r w:rsidR="00B634D8" w:rsidRPr="00917203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</w:rPr>
        <w:t xml:space="preserve"> </w:t>
      </w:r>
      <w:r w:rsidR="00B634D8" w:rsidRPr="00917203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”</w:t>
      </w:r>
      <w:r w:rsidRPr="00B2083C">
        <w:rPr>
          <w:rFonts w:cs="Calibri"/>
          <w:b/>
          <w:sz w:val="20"/>
          <w:szCs w:val="20"/>
        </w:rPr>
        <w:t xml:space="preserve"> w ramach realizacji projektu „Podnoszenie kompetencji kadr systemu , pomocy i integracji społecznej oraz systemu wsparcia rodziny i pieczy zastępczej na potrzeby świadczenia usług społecznych w społeczności lokalnej” oraz przygotowaniem materiałów szkoleniowych dla uczestników szkolenia realizowanego przez Dolnośląski Ośrodek Polityki Społecznej.</w:t>
      </w:r>
      <w:r>
        <w:rPr>
          <w:rFonts w:cs="Calibri"/>
          <w:b/>
          <w:sz w:val="20"/>
          <w:szCs w:val="20"/>
        </w:rPr>
        <w:t xml:space="preserve"> </w:t>
      </w:r>
    </w:p>
    <w:tbl>
      <w:tblPr>
        <w:tblW w:w="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701"/>
        <w:gridCol w:w="1701"/>
        <w:gridCol w:w="4678"/>
      </w:tblGrid>
      <w:tr w:rsidR="00C504EB" w:rsidRPr="00C504EB" w14:paraId="12D11727" w14:textId="77777777" w:rsidTr="007C3F5C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329A3" w14:textId="36D642EE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Cena usługi szkoleniowej (łącznie </w:t>
            </w:r>
            <w:r w:rsidR="00B634D8">
              <w:rPr>
                <w:rFonts w:cs="Calibri"/>
                <w:b/>
                <w:sz w:val="20"/>
                <w:szCs w:val="20"/>
              </w:rPr>
              <w:t>4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dni  szkoleniowe)</w:t>
            </w:r>
          </w:p>
        </w:tc>
      </w:tr>
      <w:tr w:rsidR="00C504EB" w:rsidRPr="00C504EB" w14:paraId="225B3488" w14:textId="77777777" w:rsidTr="007C3F5C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1EAD6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Koszt jednostkowy brutto 1 godz. szkoleniowej/dydaktycznej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B125E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Liczba godzin szkoleniowych</w:t>
            </w:r>
          </w:p>
          <w:p w14:paraId="7E0C9F73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(dydaktycznych) w jednym dniu</w:t>
            </w:r>
            <w:r w:rsidRPr="00C504EB">
              <w:rPr>
                <w:rFonts w:cs="Calibri"/>
                <w:b/>
                <w:sz w:val="20"/>
                <w:szCs w:val="20"/>
              </w:rPr>
              <w:br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DEFFE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Liczba dni </w:t>
            </w:r>
          </w:p>
          <w:p w14:paraId="59FCCECB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szkoleniowych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634AF" w14:textId="599162F9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Całkowita cena brutto </w:t>
            </w:r>
            <w:r w:rsidR="00B634D8">
              <w:rPr>
                <w:rFonts w:cs="Calibri"/>
                <w:b/>
                <w:sz w:val="20"/>
                <w:szCs w:val="20"/>
              </w:rPr>
              <w:t>4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-dniowej usługi szkoleniowej </w:t>
            </w:r>
          </w:p>
          <w:p w14:paraId="67700FD6" w14:textId="643ED3A3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</w:t>
            </w:r>
            <w:r w:rsidR="00B634D8">
              <w:rPr>
                <w:rFonts w:cs="Calibri"/>
                <w:b/>
                <w:sz w:val="20"/>
                <w:szCs w:val="20"/>
              </w:rPr>
              <w:t>2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grup</w:t>
            </w:r>
            <w:r w:rsidR="00B634D8">
              <w:rPr>
                <w:rFonts w:cs="Calibri"/>
                <w:b/>
                <w:sz w:val="20"/>
                <w:szCs w:val="20"/>
              </w:rPr>
              <w:t>y</w:t>
            </w:r>
            <w:r w:rsidRPr="00C504EB">
              <w:rPr>
                <w:rFonts w:cs="Calibri"/>
                <w:b/>
                <w:sz w:val="20"/>
                <w:szCs w:val="20"/>
              </w:rPr>
              <w:t>/</w:t>
            </w:r>
            <w:r w:rsidR="00B634D8">
              <w:rPr>
                <w:rFonts w:cs="Calibri"/>
                <w:b/>
                <w:sz w:val="20"/>
                <w:szCs w:val="20"/>
              </w:rPr>
              <w:t>32</w:t>
            </w:r>
            <w:r w:rsidRPr="00C504EB">
              <w:rPr>
                <w:rFonts w:cs="Calibri"/>
                <w:b/>
                <w:sz w:val="20"/>
                <w:szCs w:val="20"/>
              </w:rPr>
              <w:t>h/1 trener)</w:t>
            </w:r>
          </w:p>
          <w:p w14:paraId="511C8505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4E27E975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(kol.1x kol.2x kol.3)</w:t>
            </w:r>
          </w:p>
          <w:p w14:paraId="6C3402C5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C504EB" w:rsidRPr="00C504EB" w14:paraId="26492DA9" w14:textId="77777777" w:rsidTr="007C3F5C">
        <w:trPr>
          <w:trHeight w:val="46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B0DB7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9E3D1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5CDED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9C075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4</w:t>
            </w:r>
          </w:p>
        </w:tc>
      </w:tr>
      <w:tr w:rsidR="00C504EB" w:rsidRPr="00C504EB" w14:paraId="1CAD9322" w14:textId="77777777" w:rsidTr="007C3F5C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9681C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46CBF175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18FAF5F0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9C942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686AD758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 8 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43A3C" w14:textId="293BAD8B" w:rsidR="00C504EB" w:rsidRPr="00C504EB" w:rsidRDefault="00B634D8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B05E3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C504EB" w:rsidRPr="00C504EB" w14:paraId="6E664039" w14:textId="77777777" w:rsidTr="007C3F5C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245A2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Razem usługa szkoleniowa:</w:t>
            </w:r>
          </w:p>
        </w:tc>
      </w:tr>
    </w:tbl>
    <w:p w14:paraId="63BACBE2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102C7CA3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b/>
          <w:sz w:val="20"/>
          <w:szCs w:val="20"/>
        </w:rPr>
        <w:t xml:space="preserve">Proponowany trener/wykładowca do realizacji usługi </w:t>
      </w:r>
      <w:r w:rsidRPr="00C504EB">
        <w:rPr>
          <w:rFonts w:cs="Calibri"/>
          <w:sz w:val="20"/>
          <w:szCs w:val="20"/>
        </w:rPr>
        <w:t>: …………………………………………………………………….;</w:t>
      </w:r>
    </w:p>
    <w:p w14:paraId="15B64366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0C444CCA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Całkowita wartość oferty brutto:……………………………………………………….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3342A5B8" w14:textId="33A5D011" w:rsidR="00C504EB" w:rsidRPr="00C504EB" w:rsidRDefault="00B2083C" w:rsidP="00C504EB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i/lub</w:t>
      </w:r>
    </w:p>
    <w:p w14:paraId="229B2B79" w14:textId="4A6AC32B" w:rsidR="00B2083C" w:rsidRDefault="00B2083C" w:rsidP="00C504EB">
      <w:pPr>
        <w:spacing w:after="0"/>
        <w:jc w:val="both"/>
        <w:rPr>
          <w:rFonts w:cs="Calibri"/>
          <w:b/>
          <w:sz w:val="20"/>
          <w:szCs w:val="20"/>
        </w:rPr>
      </w:pPr>
      <w:r w:rsidRPr="00B2083C">
        <w:rPr>
          <w:rFonts w:cs="Calibri"/>
          <w:b/>
          <w:sz w:val="20"/>
          <w:szCs w:val="20"/>
        </w:rPr>
        <w:t xml:space="preserve">Zadanie 3 - usługa w zakresie przeprowadzenia szkolenia specjalistycznego wraz z opracowaniem prezentacji multimedialnej dla kadr zatrudnionych w obszarze pomocy i integracji społecznej oraz systemu wspierania rodziny i pieczy zastępczej pt. </w:t>
      </w:r>
      <w:r w:rsidR="0027051F" w:rsidRPr="00917203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„</w:t>
      </w:r>
      <w:r w:rsidR="0027051F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</w:rPr>
        <w:t>Diagnozowanie oraz procedura postępowania w sytuacji zaniedbań opiekuńczo – wychowawczych wobec dziecka oraz procedura związana z odebraniem dziecka z rodziny</w:t>
      </w:r>
      <w:r w:rsidR="0027051F" w:rsidRPr="00917203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”</w:t>
      </w:r>
      <w:r w:rsidRPr="00B2083C">
        <w:rPr>
          <w:rFonts w:cs="Calibri"/>
          <w:b/>
          <w:sz w:val="20"/>
          <w:szCs w:val="20"/>
        </w:rPr>
        <w:t xml:space="preserve"> w ramach realizacji projektu „Podnoszenie kompetencji kadr systemu , pomocy i integracji społecznej oraz systemu wsparcia rodziny i pieczy zastępczej na potrzeby świadczenia usług społecznych w społeczności lokalnej” oraz przygotowaniem materiałów szkoleniowych dla uczestników szkolenia realizowanego przez Dolnośląski Ośrodek Polityki Społecznej.</w:t>
      </w:r>
      <w:r>
        <w:rPr>
          <w:rFonts w:cs="Calibri"/>
          <w:b/>
          <w:sz w:val="20"/>
          <w:szCs w:val="20"/>
        </w:rPr>
        <w:t xml:space="preserve"> </w:t>
      </w:r>
    </w:p>
    <w:p w14:paraId="1EDC507F" w14:textId="35DF9268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tbl>
      <w:tblPr>
        <w:tblW w:w="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701"/>
        <w:gridCol w:w="1701"/>
        <w:gridCol w:w="4678"/>
      </w:tblGrid>
      <w:tr w:rsidR="00C504EB" w:rsidRPr="00C504EB" w14:paraId="422C8185" w14:textId="77777777" w:rsidTr="007C3F5C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8EB03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lastRenderedPageBreak/>
              <w:t>Cena usługi szkoleniowej (łącznie 2 dni szkoleniowe)</w:t>
            </w:r>
          </w:p>
        </w:tc>
      </w:tr>
      <w:tr w:rsidR="00C504EB" w:rsidRPr="00C504EB" w14:paraId="23902D2D" w14:textId="77777777" w:rsidTr="007C3F5C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1A455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Koszt jednostkowy brutto 1 godz. szkoleniowej/dydaktycznej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A22A0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Liczba godzin szkoleniowych</w:t>
            </w:r>
          </w:p>
          <w:p w14:paraId="19CF347C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(dydaktycznych) w jednym dniu</w:t>
            </w:r>
            <w:r w:rsidRPr="00C504EB">
              <w:rPr>
                <w:rFonts w:cs="Calibri"/>
                <w:b/>
                <w:sz w:val="20"/>
                <w:szCs w:val="20"/>
              </w:rPr>
              <w:br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D4327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Liczba dni </w:t>
            </w:r>
          </w:p>
          <w:p w14:paraId="26A5FB4C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szkoleniowych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65B11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Całkowita cena brutto 2-dniowej usługi szkoleniowej </w:t>
            </w:r>
          </w:p>
          <w:p w14:paraId="31006774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(1 grupa/16h/1 trener)</w:t>
            </w:r>
          </w:p>
          <w:p w14:paraId="778DA388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0FC782CF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(kol.1x kol.2x kol.3)</w:t>
            </w:r>
          </w:p>
          <w:p w14:paraId="73F1EFFA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C504EB" w:rsidRPr="00C504EB" w14:paraId="1E64C840" w14:textId="77777777" w:rsidTr="007C3F5C">
        <w:trPr>
          <w:trHeight w:val="46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1EBCA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F996C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D9395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3A2AF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4</w:t>
            </w:r>
          </w:p>
        </w:tc>
      </w:tr>
      <w:tr w:rsidR="00C504EB" w:rsidRPr="00C504EB" w14:paraId="5FB2485D" w14:textId="77777777" w:rsidTr="007C3F5C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30D54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42030D55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0A234A1A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E8138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210FF68C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 8 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20AFC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C533E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C504EB" w:rsidRPr="00C504EB" w14:paraId="6AD7D644" w14:textId="77777777" w:rsidTr="007C3F5C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F05A1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Razem usługa szkoleniowa:</w:t>
            </w:r>
          </w:p>
        </w:tc>
      </w:tr>
    </w:tbl>
    <w:p w14:paraId="7543D44E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463499DD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b/>
          <w:sz w:val="20"/>
          <w:szCs w:val="20"/>
        </w:rPr>
        <w:t xml:space="preserve">Proponowany trener/wykładowca do realizacji usługi </w:t>
      </w:r>
      <w:r w:rsidRPr="00C504EB">
        <w:rPr>
          <w:rFonts w:cs="Calibri"/>
          <w:sz w:val="20"/>
          <w:szCs w:val="20"/>
        </w:rPr>
        <w:t>: …………………………………………………………………….;</w:t>
      </w:r>
    </w:p>
    <w:p w14:paraId="6AFF91EB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698DCE05" w14:textId="77777777" w:rsid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Całkowita wartość oferty brutto:……………………………………………………….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5E64C1D3" w14:textId="1D3AC882" w:rsidR="00B2083C" w:rsidRPr="00C504EB" w:rsidRDefault="00B2083C" w:rsidP="00C504EB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i/lub</w:t>
      </w:r>
    </w:p>
    <w:p w14:paraId="01A0D696" w14:textId="35CC7BE5" w:rsidR="00B2083C" w:rsidRDefault="00B2083C" w:rsidP="00C504EB">
      <w:pPr>
        <w:spacing w:after="0"/>
        <w:jc w:val="both"/>
        <w:rPr>
          <w:rFonts w:cs="Calibri"/>
          <w:b/>
          <w:sz w:val="20"/>
          <w:szCs w:val="20"/>
        </w:rPr>
      </w:pPr>
      <w:r w:rsidRPr="00B2083C">
        <w:rPr>
          <w:rFonts w:cs="Calibri"/>
          <w:b/>
          <w:sz w:val="20"/>
          <w:szCs w:val="20"/>
        </w:rPr>
        <w:t xml:space="preserve">Zadanie 4 - usługa w zakresie przeprowadzenia szkolenia specjalistycznego wraz z opracowaniem prezentacji multimedialnej dla kadr zatrudnionych w obszarze pomocy i integracji społecznej oraz systemu wspierania rodziny i pieczy zastępczej pt. </w:t>
      </w:r>
      <w:r w:rsidR="0027051F" w:rsidRPr="00917203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„</w:t>
      </w:r>
      <w:r w:rsidR="0027051F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</w:rPr>
        <w:t>Praca socjalna z rodziną, w której występują problemy w realizacji funkcji opiekuńczo - wychowawczej</w:t>
      </w:r>
      <w:r w:rsidR="0027051F" w:rsidRPr="00917203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”</w:t>
      </w:r>
      <w:r w:rsidR="0027051F" w:rsidRPr="00C175D3">
        <w:rPr>
          <w:rFonts w:asciiTheme="minorHAnsi" w:eastAsia="Times New Roman" w:hAnsiTheme="minorHAnsi" w:cstheme="minorHAnsi"/>
          <w:b/>
          <w:bCs/>
          <w:sz w:val="20"/>
          <w:szCs w:val="20"/>
          <w:lang w:val="x-none"/>
        </w:rPr>
        <w:t xml:space="preserve"> </w:t>
      </w:r>
      <w:r w:rsidRPr="00B2083C">
        <w:rPr>
          <w:rFonts w:cs="Calibri"/>
          <w:b/>
          <w:sz w:val="20"/>
          <w:szCs w:val="20"/>
        </w:rPr>
        <w:t xml:space="preserve"> w ramach realizacji projektu „Podnoszenie kompetencji kadr systemu , pomocy i integracji społecznej oraz systemu wsparcia rodziny i pieczy zastępczej na potrzeby świadczenia usług społecznych w społeczności lokalnej” oraz przygotowaniem materiałów szkoleniowych dla uczestników szkolenia realizowanego przez Dolnośląski Ośrodek Polityki Społecznej.</w:t>
      </w:r>
      <w:r>
        <w:rPr>
          <w:rFonts w:cs="Calibri"/>
          <w:b/>
          <w:sz w:val="20"/>
          <w:szCs w:val="20"/>
        </w:rPr>
        <w:t xml:space="preserve"> 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701"/>
        <w:gridCol w:w="1701"/>
        <w:gridCol w:w="4678"/>
      </w:tblGrid>
      <w:tr w:rsidR="00C504EB" w:rsidRPr="00C504EB" w14:paraId="0581113A" w14:textId="77777777" w:rsidTr="00B2083C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5C9F2" w14:textId="7153801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Cena usługi szkoleniowej (łącznie </w:t>
            </w:r>
            <w:r w:rsidR="0027051F">
              <w:rPr>
                <w:rFonts w:cs="Calibri"/>
                <w:b/>
                <w:sz w:val="20"/>
                <w:szCs w:val="20"/>
              </w:rPr>
              <w:t>4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dni szkoleniowe)</w:t>
            </w:r>
          </w:p>
        </w:tc>
      </w:tr>
      <w:tr w:rsidR="00C504EB" w:rsidRPr="00C504EB" w14:paraId="62BB092F" w14:textId="77777777" w:rsidTr="00B2083C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E846F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Koszt jednostkowy brutto 1 godz. szkoleniowej/dydaktycznej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B7029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Liczba godzin szkoleniowych</w:t>
            </w:r>
          </w:p>
          <w:p w14:paraId="36FACCEE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(dydaktycznych) w jednym dniu</w:t>
            </w:r>
            <w:r w:rsidRPr="00C504EB">
              <w:rPr>
                <w:rFonts w:cs="Calibri"/>
                <w:b/>
                <w:sz w:val="20"/>
                <w:szCs w:val="20"/>
              </w:rPr>
              <w:br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49FDA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Liczba dni </w:t>
            </w:r>
          </w:p>
          <w:p w14:paraId="36C53C6C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szkoleniowych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BC6FD" w14:textId="4D1A7C9B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Całkowita cena brutto </w:t>
            </w:r>
            <w:r w:rsidR="0027051F">
              <w:rPr>
                <w:rFonts w:cs="Calibri"/>
                <w:b/>
                <w:sz w:val="20"/>
                <w:szCs w:val="20"/>
              </w:rPr>
              <w:t>4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-dniowej usługi szkoleniowej </w:t>
            </w:r>
          </w:p>
          <w:p w14:paraId="23FDA3E4" w14:textId="621F9530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</w:t>
            </w:r>
            <w:r w:rsidR="0027051F">
              <w:rPr>
                <w:rFonts w:cs="Calibri"/>
                <w:b/>
                <w:sz w:val="20"/>
                <w:szCs w:val="20"/>
              </w:rPr>
              <w:t>2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grup</w:t>
            </w:r>
            <w:r w:rsidR="0027051F">
              <w:rPr>
                <w:rFonts w:cs="Calibri"/>
                <w:b/>
                <w:sz w:val="20"/>
                <w:szCs w:val="20"/>
              </w:rPr>
              <w:t>y</w:t>
            </w:r>
            <w:r w:rsidRPr="00C504EB">
              <w:rPr>
                <w:rFonts w:cs="Calibri"/>
                <w:b/>
                <w:sz w:val="20"/>
                <w:szCs w:val="20"/>
              </w:rPr>
              <w:t>/</w:t>
            </w:r>
            <w:r w:rsidR="0027051F">
              <w:rPr>
                <w:rFonts w:cs="Calibri"/>
                <w:b/>
                <w:sz w:val="20"/>
                <w:szCs w:val="20"/>
              </w:rPr>
              <w:t>32</w:t>
            </w:r>
            <w:r w:rsidRPr="00C504EB">
              <w:rPr>
                <w:rFonts w:cs="Calibri"/>
                <w:b/>
                <w:sz w:val="20"/>
                <w:szCs w:val="20"/>
              </w:rPr>
              <w:t>h/1 trener)</w:t>
            </w:r>
          </w:p>
          <w:p w14:paraId="54851C59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119D56DB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(kol.1x kol.2x kol.3)</w:t>
            </w:r>
          </w:p>
          <w:p w14:paraId="5C19BED6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C504EB" w:rsidRPr="00C504EB" w14:paraId="2BF15BA0" w14:textId="77777777" w:rsidTr="00B2083C">
        <w:trPr>
          <w:trHeight w:val="46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C2A10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6876C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60B61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F7D94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4</w:t>
            </w:r>
          </w:p>
        </w:tc>
      </w:tr>
      <w:tr w:rsidR="00C504EB" w:rsidRPr="00C504EB" w14:paraId="0D2D0684" w14:textId="77777777" w:rsidTr="00B2083C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4E031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04299431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4A26CDDA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40AEC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0F13DAB3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 8 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9CC23" w14:textId="7E0C3834" w:rsidR="00C504EB" w:rsidRPr="00C504EB" w:rsidRDefault="0027051F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91CA6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C504EB" w:rsidRPr="00C504EB" w14:paraId="596F218F" w14:textId="77777777" w:rsidTr="00B2083C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FB353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Razem usługa szkoleniowa:</w:t>
            </w:r>
          </w:p>
        </w:tc>
      </w:tr>
    </w:tbl>
    <w:p w14:paraId="176763D0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746CD583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b/>
          <w:sz w:val="20"/>
          <w:szCs w:val="20"/>
        </w:rPr>
        <w:t xml:space="preserve">Proponowany trener/wykładowca do realizacji usługi </w:t>
      </w:r>
      <w:r w:rsidRPr="00C504EB">
        <w:rPr>
          <w:rFonts w:cs="Calibri"/>
          <w:sz w:val="20"/>
          <w:szCs w:val="20"/>
        </w:rPr>
        <w:t>: …………………………………………………………………….;</w:t>
      </w:r>
    </w:p>
    <w:p w14:paraId="0E47F037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78D71790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Całkowita wartość oferty brutto:……………………………………………………….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61EAD54D" w14:textId="192F91C2" w:rsidR="00AD0919" w:rsidRDefault="00AD0919" w:rsidP="00AD0919">
      <w:pPr>
        <w:spacing w:after="0"/>
        <w:jc w:val="both"/>
        <w:rPr>
          <w:rFonts w:cs="Calibri"/>
          <w:b/>
          <w:sz w:val="20"/>
          <w:szCs w:val="20"/>
        </w:rPr>
      </w:pPr>
      <w:r w:rsidRPr="00B2083C">
        <w:rPr>
          <w:rFonts w:cs="Calibri"/>
          <w:b/>
          <w:sz w:val="20"/>
          <w:szCs w:val="20"/>
        </w:rPr>
        <w:t xml:space="preserve">Zadanie </w:t>
      </w:r>
      <w:r>
        <w:rPr>
          <w:rFonts w:cs="Calibri"/>
          <w:b/>
          <w:sz w:val="20"/>
          <w:szCs w:val="20"/>
        </w:rPr>
        <w:t>5</w:t>
      </w:r>
      <w:r w:rsidRPr="00B2083C">
        <w:rPr>
          <w:rFonts w:cs="Calibri"/>
          <w:b/>
          <w:sz w:val="20"/>
          <w:szCs w:val="20"/>
        </w:rPr>
        <w:t xml:space="preserve"> - usługa w zakresie przeprowadzenia szkolenia specjalistycznego wraz z opracowaniem prezentacji multimedialnej dla kadr zatrudnionych w obszarze pomocy i integracji społecznej oraz systemu wspierania rodziny i pieczy zastępczej pt. </w:t>
      </w:r>
      <w:r w:rsidR="0027051F" w:rsidRPr="00EF156D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„</w:t>
      </w:r>
      <w:r w:rsidR="0027051F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</w:rPr>
        <w:t xml:space="preserve">Psychologia rozwojowa dzieci i młodzieży wraz z zagadnieniami więzi i </w:t>
      </w:r>
      <w:r w:rsidR="0027051F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</w:rPr>
        <w:lastRenderedPageBreak/>
        <w:t>przywiązania</w:t>
      </w:r>
      <w:r w:rsidR="0027051F" w:rsidRPr="00EF156D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</w:rPr>
        <w:t>”</w:t>
      </w:r>
      <w:r w:rsidR="0027051F" w:rsidRPr="00AD0919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 xml:space="preserve"> </w:t>
      </w:r>
      <w:r w:rsidRPr="00AD0919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 xml:space="preserve"> </w:t>
      </w:r>
      <w:r w:rsidRPr="00B2083C">
        <w:rPr>
          <w:rFonts w:cs="Calibri"/>
          <w:b/>
          <w:sz w:val="20"/>
          <w:szCs w:val="20"/>
        </w:rPr>
        <w:t>w ramach realizacji projektu „Podnoszenie kompetencji kadr systemu , pomocy i integracji społecznej oraz systemu wsparcia rodziny i pieczy zastępczej na potrzeby świadczenia usług społecznych w społeczności lokalnej” oraz przygotowaniem materiałów szkoleniowych dla uczestników szkolenia realizowanego przez Dolnośląski Ośrodek Polityki Społecznej.</w:t>
      </w:r>
      <w:r>
        <w:rPr>
          <w:rFonts w:cs="Calibri"/>
          <w:b/>
          <w:sz w:val="20"/>
          <w:szCs w:val="20"/>
        </w:rPr>
        <w:t xml:space="preserve"> 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701"/>
        <w:gridCol w:w="1701"/>
        <w:gridCol w:w="4678"/>
      </w:tblGrid>
      <w:tr w:rsidR="00AD0919" w:rsidRPr="00C504EB" w14:paraId="3DD7CBAC" w14:textId="77777777" w:rsidTr="00A326B0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5C80A" w14:textId="422C935A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Cena usługi szkoleniowej (łącznie </w:t>
            </w:r>
            <w:r w:rsidR="0027051F">
              <w:rPr>
                <w:rFonts w:cs="Calibri"/>
                <w:b/>
                <w:sz w:val="20"/>
                <w:szCs w:val="20"/>
              </w:rPr>
              <w:t>4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dni szkoleniowe)</w:t>
            </w:r>
          </w:p>
        </w:tc>
      </w:tr>
      <w:tr w:rsidR="00AD0919" w:rsidRPr="00C504EB" w14:paraId="39838311" w14:textId="77777777" w:rsidTr="00A326B0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D6D7D" w14:textId="77777777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Koszt jednostkowy brutto 1 godz. szkoleniowej/dydaktycznej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E0C63" w14:textId="77777777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Liczba godzin szkoleniowych</w:t>
            </w:r>
          </w:p>
          <w:p w14:paraId="6F3DD960" w14:textId="77777777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(dydaktycznych) w jednym dniu</w:t>
            </w:r>
            <w:r w:rsidRPr="00C504EB">
              <w:rPr>
                <w:rFonts w:cs="Calibri"/>
                <w:b/>
                <w:sz w:val="20"/>
                <w:szCs w:val="20"/>
              </w:rPr>
              <w:br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9268C" w14:textId="77777777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Liczba dni </w:t>
            </w:r>
          </w:p>
          <w:p w14:paraId="69D88746" w14:textId="77777777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szkoleniowych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A6E09" w14:textId="35CD01D7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Całkowita cena brutto </w:t>
            </w:r>
            <w:r w:rsidR="0027051F">
              <w:rPr>
                <w:rFonts w:cs="Calibri"/>
                <w:b/>
                <w:sz w:val="20"/>
                <w:szCs w:val="20"/>
              </w:rPr>
              <w:t>4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-dniowej usługi szkoleniowej </w:t>
            </w:r>
          </w:p>
          <w:p w14:paraId="1AEC0E70" w14:textId="06AADEB8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</w:t>
            </w:r>
            <w:r w:rsidR="0027051F">
              <w:rPr>
                <w:rFonts w:cs="Calibri"/>
                <w:b/>
                <w:sz w:val="20"/>
                <w:szCs w:val="20"/>
              </w:rPr>
              <w:t>2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grup</w:t>
            </w:r>
            <w:r w:rsidR="0027051F">
              <w:rPr>
                <w:rFonts w:cs="Calibri"/>
                <w:b/>
                <w:sz w:val="20"/>
                <w:szCs w:val="20"/>
              </w:rPr>
              <w:t>y</w:t>
            </w:r>
            <w:r w:rsidRPr="00C504EB">
              <w:rPr>
                <w:rFonts w:cs="Calibri"/>
                <w:b/>
                <w:sz w:val="20"/>
                <w:szCs w:val="20"/>
              </w:rPr>
              <w:t>/</w:t>
            </w:r>
            <w:r w:rsidR="0027051F">
              <w:rPr>
                <w:rFonts w:cs="Calibri"/>
                <w:b/>
                <w:sz w:val="20"/>
                <w:szCs w:val="20"/>
              </w:rPr>
              <w:t>32</w:t>
            </w:r>
            <w:r w:rsidRPr="00C504EB">
              <w:rPr>
                <w:rFonts w:cs="Calibri"/>
                <w:b/>
                <w:sz w:val="20"/>
                <w:szCs w:val="20"/>
              </w:rPr>
              <w:t>h/1 trener)</w:t>
            </w:r>
          </w:p>
          <w:p w14:paraId="6CF296E2" w14:textId="77777777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31933EC9" w14:textId="77777777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(kol.1x kol.2x kol.3)</w:t>
            </w:r>
          </w:p>
          <w:p w14:paraId="78DC6109" w14:textId="77777777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AD0919" w:rsidRPr="00C504EB" w14:paraId="7E776E41" w14:textId="77777777" w:rsidTr="00A326B0">
        <w:trPr>
          <w:trHeight w:val="46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7F321" w14:textId="77777777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6E532" w14:textId="77777777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38F73" w14:textId="77777777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2F1EA" w14:textId="77777777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4</w:t>
            </w:r>
          </w:p>
        </w:tc>
      </w:tr>
      <w:tr w:rsidR="00AD0919" w:rsidRPr="00C504EB" w14:paraId="00C0264A" w14:textId="77777777" w:rsidTr="00A326B0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DA20F" w14:textId="77777777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59CEE965" w14:textId="77777777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71DCC09F" w14:textId="77777777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69A69" w14:textId="77777777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0FEE715C" w14:textId="77777777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 8 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F8746" w14:textId="6875917F" w:rsidR="00AD0919" w:rsidRPr="00C504EB" w:rsidRDefault="0027051F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572C1" w14:textId="77777777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AD0919" w:rsidRPr="00C504EB" w14:paraId="49B1FB8F" w14:textId="77777777" w:rsidTr="00A326B0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9A5FE" w14:textId="77777777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Razem usługa szkoleniowa:</w:t>
            </w:r>
          </w:p>
        </w:tc>
      </w:tr>
    </w:tbl>
    <w:p w14:paraId="4C0C6CAC" w14:textId="77777777" w:rsidR="00AD0919" w:rsidRPr="00C504EB" w:rsidRDefault="00AD0919" w:rsidP="00AD0919">
      <w:pPr>
        <w:spacing w:after="0"/>
        <w:jc w:val="both"/>
        <w:rPr>
          <w:rFonts w:cs="Calibri"/>
          <w:sz w:val="20"/>
          <w:szCs w:val="20"/>
        </w:rPr>
      </w:pPr>
    </w:p>
    <w:p w14:paraId="13B1E684" w14:textId="77777777" w:rsidR="00AD0919" w:rsidRPr="00C504EB" w:rsidRDefault="00AD0919" w:rsidP="00AD0919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b/>
          <w:sz w:val="20"/>
          <w:szCs w:val="20"/>
        </w:rPr>
        <w:t xml:space="preserve">Proponowany trener/wykładowca do realizacji usługi </w:t>
      </w:r>
      <w:r w:rsidRPr="00C504EB">
        <w:rPr>
          <w:rFonts w:cs="Calibri"/>
          <w:sz w:val="20"/>
          <w:szCs w:val="20"/>
        </w:rPr>
        <w:t>: …………………………………………………………………….;</w:t>
      </w:r>
    </w:p>
    <w:p w14:paraId="2AE51C3D" w14:textId="77777777" w:rsidR="00AD0919" w:rsidRPr="00C504EB" w:rsidRDefault="00AD0919" w:rsidP="00AD0919">
      <w:pPr>
        <w:spacing w:after="0"/>
        <w:jc w:val="both"/>
        <w:rPr>
          <w:rFonts w:cs="Calibri"/>
          <w:sz w:val="20"/>
          <w:szCs w:val="20"/>
        </w:rPr>
      </w:pPr>
    </w:p>
    <w:p w14:paraId="3279122C" w14:textId="77777777" w:rsidR="00AD0919" w:rsidRPr="00C504EB" w:rsidRDefault="00AD0919" w:rsidP="00AD0919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Całkowita wartość oferty brutto:……………………………………………………….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6749682E" w14:textId="77777777" w:rsidR="00C2790E" w:rsidRDefault="00C2790E" w:rsidP="00C2790E">
      <w:pPr>
        <w:spacing w:after="0"/>
        <w:jc w:val="both"/>
        <w:rPr>
          <w:rFonts w:cs="Calibri"/>
          <w:b/>
          <w:sz w:val="20"/>
          <w:szCs w:val="20"/>
        </w:rPr>
      </w:pPr>
      <w:r w:rsidRPr="00B2083C">
        <w:rPr>
          <w:rFonts w:cs="Calibri"/>
          <w:b/>
          <w:sz w:val="20"/>
          <w:szCs w:val="20"/>
        </w:rPr>
        <w:t xml:space="preserve">Zadanie </w:t>
      </w:r>
      <w:r>
        <w:rPr>
          <w:rFonts w:cs="Calibri"/>
          <w:b/>
          <w:sz w:val="20"/>
          <w:szCs w:val="20"/>
        </w:rPr>
        <w:t>6</w:t>
      </w:r>
      <w:r w:rsidRPr="00B2083C">
        <w:rPr>
          <w:rFonts w:cs="Calibri"/>
          <w:b/>
          <w:sz w:val="20"/>
          <w:szCs w:val="20"/>
        </w:rPr>
        <w:t xml:space="preserve">- usługa w zakresie przeprowadzenia szkolenia specjalistycznego wraz z opracowaniem prezentacji multimedialnej dla kadr zatrudnionych w obszarze pomocy i integracji społecznej oraz systemu wspierania rodziny i pieczy zastępczej pt. </w:t>
      </w:r>
      <w:r w:rsidRPr="00EF156D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„</w:t>
      </w:r>
      <w:r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</w:rPr>
        <w:t>Jak skutecznie budować system wsparcia rodziny. Współpraca asystenta rodziny  z rodzinami i służbami wspierającymi rodzinę</w:t>
      </w:r>
      <w:r w:rsidRPr="00917203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”</w:t>
      </w:r>
      <w:r w:rsidRPr="00C175D3">
        <w:rPr>
          <w:rFonts w:asciiTheme="minorHAnsi" w:eastAsia="Times New Roman" w:hAnsiTheme="minorHAnsi" w:cstheme="minorHAnsi"/>
          <w:b/>
          <w:bCs/>
          <w:sz w:val="20"/>
          <w:szCs w:val="20"/>
          <w:lang w:val="x-none"/>
        </w:rPr>
        <w:t xml:space="preserve"> </w:t>
      </w:r>
      <w:r w:rsidRPr="00B2083C">
        <w:rPr>
          <w:rFonts w:cs="Calibri"/>
          <w:b/>
          <w:sz w:val="20"/>
          <w:szCs w:val="20"/>
        </w:rPr>
        <w:t>w ramach realizacji projektu „Podnoszenie kompetencji kadr systemu , pomocy i integracji społecznej oraz systemu wsparcia rodziny i pieczy zastępczej na potrzeby świadczenia usług społecznych w społeczności lokalnej” oraz przygotowaniem materiałów szkoleniowych dla uczestników szkolenia realizowanego przez Dolnośląski Ośrodek Polityki Społecznej.</w:t>
      </w:r>
      <w:r>
        <w:rPr>
          <w:rFonts w:cs="Calibri"/>
          <w:b/>
          <w:sz w:val="20"/>
          <w:szCs w:val="20"/>
        </w:rPr>
        <w:t xml:space="preserve"> 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701"/>
        <w:gridCol w:w="1701"/>
        <w:gridCol w:w="4678"/>
      </w:tblGrid>
      <w:tr w:rsidR="00C2790E" w:rsidRPr="00C504EB" w14:paraId="426B1B34" w14:textId="77777777" w:rsidTr="0063352F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E89DA" w14:textId="21C3CAF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Cena usługi szkoleniowej (łącznie </w:t>
            </w:r>
            <w:r>
              <w:rPr>
                <w:rFonts w:cs="Calibri"/>
                <w:b/>
                <w:sz w:val="20"/>
                <w:szCs w:val="20"/>
              </w:rPr>
              <w:t>2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dni szkoleniowe)</w:t>
            </w:r>
          </w:p>
        </w:tc>
      </w:tr>
      <w:tr w:rsidR="00C2790E" w:rsidRPr="00C504EB" w14:paraId="04805074" w14:textId="77777777" w:rsidTr="0063352F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F7DC6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Koszt jednostkowy brutto 1 godz. szkoleniowej/dydaktycznej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8CD46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Liczba godzin szkoleniowych</w:t>
            </w:r>
          </w:p>
          <w:p w14:paraId="5837E70C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(dydaktycznych) w jednym dniu</w:t>
            </w:r>
            <w:r w:rsidRPr="00C504EB">
              <w:rPr>
                <w:rFonts w:cs="Calibri"/>
                <w:b/>
                <w:sz w:val="20"/>
                <w:szCs w:val="20"/>
              </w:rPr>
              <w:br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7916C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Liczba dni </w:t>
            </w:r>
          </w:p>
          <w:p w14:paraId="7E82C2CF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szkoleniowych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872A9" w14:textId="5E243268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Całkowita cena brutto </w:t>
            </w:r>
            <w:r>
              <w:rPr>
                <w:rFonts w:cs="Calibri"/>
                <w:b/>
                <w:sz w:val="20"/>
                <w:szCs w:val="20"/>
              </w:rPr>
              <w:t>2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-dniowej usługi szkoleniowej </w:t>
            </w:r>
          </w:p>
          <w:p w14:paraId="1CD3BA27" w14:textId="65555E9C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</w:t>
            </w:r>
            <w:r>
              <w:rPr>
                <w:rFonts w:cs="Calibri"/>
                <w:b/>
                <w:sz w:val="20"/>
                <w:szCs w:val="20"/>
              </w:rPr>
              <w:t>1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grup</w:t>
            </w:r>
            <w:r>
              <w:rPr>
                <w:rFonts w:cs="Calibri"/>
                <w:b/>
                <w:sz w:val="20"/>
                <w:szCs w:val="20"/>
              </w:rPr>
              <w:t>a</w:t>
            </w:r>
            <w:r w:rsidRPr="00C504EB">
              <w:rPr>
                <w:rFonts w:cs="Calibri"/>
                <w:b/>
                <w:sz w:val="20"/>
                <w:szCs w:val="20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16</w:t>
            </w:r>
            <w:r w:rsidRPr="00C504EB">
              <w:rPr>
                <w:rFonts w:cs="Calibri"/>
                <w:b/>
                <w:sz w:val="20"/>
                <w:szCs w:val="20"/>
              </w:rPr>
              <w:t>h/1 trener)</w:t>
            </w:r>
          </w:p>
          <w:p w14:paraId="01992E48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6C9137E7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(kol.1x kol.2x kol.3)</w:t>
            </w:r>
          </w:p>
          <w:p w14:paraId="1A1A7828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C2790E" w:rsidRPr="00C504EB" w14:paraId="60306ACF" w14:textId="77777777" w:rsidTr="0063352F">
        <w:trPr>
          <w:trHeight w:val="46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B3547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7B50A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92F13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FE211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4</w:t>
            </w:r>
          </w:p>
        </w:tc>
      </w:tr>
      <w:tr w:rsidR="00C2790E" w:rsidRPr="00C504EB" w14:paraId="67409E27" w14:textId="77777777" w:rsidTr="0063352F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E6FBA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5990F4F5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2912324C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0588A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05F17230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 8 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65CED" w14:textId="231B4D11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7C07E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C2790E" w:rsidRPr="00C504EB" w14:paraId="62A833BD" w14:textId="77777777" w:rsidTr="0063352F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02C17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Razem usługa szkoleniowa:</w:t>
            </w:r>
          </w:p>
        </w:tc>
      </w:tr>
    </w:tbl>
    <w:p w14:paraId="69D5BB24" w14:textId="77777777" w:rsidR="00C2790E" w:rsidRPr="00C504EB" w:rsidRDefault="00C2790E" w:rsidP="00C2790E">
      <w:pPr>
        <w:spacing w:after="0"/>
        <w:jc w:val="both"/>
        <w:rPr>
          <w:rFonts w:cs="Calibri"/>
          <w:sz w:val="20"/>
          <w:szCs w:val="20"/>
        </w:rPr>
      </w:pPr>
    </w:p>
    <w:p w14:paraId="477939FB" w14:textId="77777777" w:rsidR="00C2790E" w:rsidRPr="00C504EB" w:rsidRDefault="00C2790E" w:rsidP="00C2790E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b/>
          <w:sz w:val="20"/>
          <w:szCs w:val="20"/>
        </w:rPr>
        <w:t xml:space="preserve">Proponowany trener/wykładowca do realizacji usługi </w:t>
      </w:r>
      <w:r w:rsidRPr="00C504EB">
        <w:rPr>
          <w:rFonts w:cs="Calibri"/>
          <w:sz w:val="20"/>
          <w:szCs w:val="20"/>
        </w:rPr>
        <w:t>: …………………………………………………………………….;</w:t>
      </w:r>
    </w:p>
    <w:p w14:paraId="10B22D3A" w14:textId="77777777" w:rsidR="00C2790E" w:rsidRPr="00C504EB" w:rsidRDefault="00C2790E" w:rsidP="00C2790E">
      <w:pPr>
        <w:spacing w:after="0"/>
        <w:jc w:val="both"/>
        <w:rPr>
          <w:rFonts w:cs="Calibri"/>
          <w:sz w:val="20"/>
          <w:szCs w:val="20"/>
        </w:rPr>
      </w:pPr>
    </w:p>
    <w:p w14:paraId="1E7DB1C9" w14:textId="77777777" w:rsidR="00C2790E" w:rsidRDefault="00C2790E" w:rsidP="00C2790E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Całkowita wartość oferty brutto:……………………………………………………….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74137626" w14:textId="07792789" w:rsidR="00C2790E" w:rsidRDefault="00C2790E" w:rsidP="00C2790E">
      <w:pPr>
        <w:spacing w:after="0"/>
        <w:jc w:val="both"/>
        <w:rPr>
          <w:rFonts w:cs="Calibri"/>
          <w:b/>
          <w:sz w:val="20"/>
          <w:szCs w:val="20"/>
        </w:rPr>
      </w:pPr>
      <w:r w:rsidRPr="00B2083C">
        <w:rPr>
          <w:rFonts w:cs="Calibri"/>
          <w:b/>
          <w:sz w:val="20"/>
          <w:szCs w:val="20"/>
        </w:rPr>
        <w:lastRenderedPageBreak/>
        <w:t xml:space="preserve">Zadanie </w:t>
      </w:r>
      <w:r>
        <w:rPr>
          <w:rFonts w:cs="Calibri"/>
          <w:b/>
          <w:sz w:val="20"/>
          <w:szCs w:val="20"/>
        </w:rPr>
        <w:t>7</w:t>
      </w:r>
      <w:r w:rsidRPr="00B2083C">
        <w:rPr>
          <w:rFonts w:cs="Calibri"/>
          <w:b/>
          <w:sz w:val="20"/>
          <w:szCs w:val="20"/>
        </w:rPr>
        <w:t xml:space="preserve">- usługa w zakresie przeprowadzenia szkolenia specjalistycznego wraz z opracowaniem prezentacji multimedialnej dla kadr zatrudnionych w obszarze pomocy i integracji społecznej oraz systemu wspierania rodziny i pieczy zastępczej pt. </w:t>
      </w:r>
      <w:r w:rsidRPr="00EF156D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„</w:t>
      </w:r>
      <w:r w:rsidRPr="00EF156D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</w:rPr>
        <w:t>Depresja u dzieci i młodzieży, samookaleczenia, samobójstwa, spectrum autyzmu, zaburzenia odżywiania, nadpobudliwość psychoruchowa”</w:t>
      </w:r>
      <w:r w:rsidRPr="00454E92">
        <w:rPr>
          <w:rFonts w:asciiTheme="minorHAnsi" w:eastAsia="Times New Roman" w:hAnsiTheme="minorHAnsi" w:cstheme="minorHAnsi"/>
          <w:b/>
          <w:bCs/>
          <w:sz w:val="20"/>
          <w:szCs w:val="20"/>
          <w:lang w:val="x-none"/>
        </w:rPr>
        <w:t xml:space="preserve"> </w:t>
      </w:r>
      <w:r w:rsidRPr="00B2083C">
        <w:rPr>
          <w:rFonts w:cs="Calibri"/>
          <w:b/>
          <w:sz w:val="20"/>
          <w:szCs w:val="20"/>
        </w:rPr>
        <w:t xml:space="preserve"> ramach realizacji projektu „Podnoszenie kompetencji kadr systemu , pomocy i integracji społecznej oraz systemu wsparcia rodziny i pieczy zastępczej na potrzeby świadczenia usług społecznych w społeczności lokalnej” oraz przygotowaniem materiałów szkoleniowych dla uczestników szkolenia realizowanego przez Dolnośląski Ośrodek Polityki Społecznej.</w:t>
      </w:r>
      <w:r>
        <w:rPr>
          <w:rFonts w:cs="Calibri"/>
          <w:b/>
          <w:sz w:val="20"/>
          <w:szCs w:val="20"/>
        </w:rPr>
        <w:t xml:space="preserve"> 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701"/>
        <w:gridCol w:w="1701"/>
        <w:gridCol w:w="4678"/>
      </w:tblGrid>
      <w:tr w:rsidR="00C2790E" w:rsidRPr="00C504EB" w14:paraId="436445FE" w14:textId="77777777" w:rsidTr="0063352F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894E1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Cena usługi szkoleniowej (łącznie </w:t>
            </w:r>
            <w:r>
              <w:rPr>
                <w:rFonts w:cs="Calibri"/>
                <w:b/>
                <w:sz w:val="20"/>
                <w:szCs w:val="20"/>
              </w:rPr>
              <w:t>4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dni szkoleniowe)</w:t>
            </w:r>
          </w:p>
        </w:tc>
      </w:tr>
      <w:tr w:rsidR="00C2790E" w:rsidRPr="00C504EB" w14:paraId="524A6E78" w14:textId="77777777" w:rsidTr="0063352F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DFB56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Koszt jednostkowy brutto 1 godz. szkoleniowej/dydaktycznej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FF8D1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Liczba godzin szkoleniowych</w:t>
            </w:r>
          </w:p>
          <w:p w14:paraId="54F95D64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(dydaktycznych) w jednym dniu</w:t>
            </w:r>
            <w:r w:rsidRPr="00C504EB">
              <w:rPr>
                <w:rFonts w:cs="Calibri"/>
                <w:b/>
                <w:sz w:val="20"/>
                <w:szCs w:val="20"/>
              </w:rPr>
              <w:br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09BB8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Liczba dni </w:t>
            </w:r>
          </w:p>
          <w:p w14:paraId="49E2CC3E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szkoleniowych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23DAB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Całkowita cena brutto </w:t>
            </w:r>
            <w:r>
              <w:rPr>
                <w:rFonts w:cs="Calibri"/>
                <w:b/>
                <w:sz w:val="20"/>
                <w:szCs w:val="20"/>
              </w:rPr>
              <w:t>4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-dniowej usługi szkoleniowej </w:t>
            </w:r>
          </w:p>
          <w:p w14:paraId="62C4861C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</w:t>
            </w:r>
            <w:r>
              <w:rPr>
                <w:rFonts w:cs="Calibri"/>
                <w:b/>
                <w:sz w:val="20"/>
                <w:szCs w:val="20"/>
              </w:rPr>
              <w:t>2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grup</w:t>
            </w:r>
            <w:r>
              <w:rPr>
                <w:rFonts w:cs="Calibri"/>
                <w:b/>
                <w:sz w:val="20"/>
                <w:szCs w:val="20"/>
              </w:rPr>
              <w:t>y</w:t>
            </w:r>
            <w:r w:rsidRPr="00C504EB">
              <w:rPr>
                <w:rFonts w:cs="Calibri"/>
                <w:b/>
                <w:sz w:val="20"/>
                <w:szCs w:val="20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32</w:t>
            </w:r>
            <w:r w:rsidRPr="00C504EB">
              <w:rPr>
                <w:rFonts w:cs="Calibri"/>
                <w:b/>
                <w:sz w:val="20"/>
                <w:szCs w:val="20"/>
              </w:rPr>
              <w:t>h/1 trener)</w:t>
            </w:r>
          </w:p>
          <w:p w14:paraId="2859DAD5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1A2CDE1F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(kol.1x kol.2x kol.3)</w:t>
            </w:r>
          </w:p>
          <w:p w14:paraId="4651FC57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C2790E" w:rsidRPr="00C504EB" w14:paraId="3A6773C3" w14:textId="77777777" w:rsidTr="0063352F">
        <w:trPr>
          <w:trHeight w:val="46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CDBC5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7D6CE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86631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538F9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4</w:t>
            </w:r>
          </w:p>
        </w:tc>
      </w:tr>
      <w:tr w:rsidR="00C2790E" w:rsidRPr="00C504EB" w14:paraId="091C9164" w14:textId="77777777" w:rsidTr="0063352F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0C85F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3DA3B7C2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4CCD5FBF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F0D28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7108B183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 8 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EE3B3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246A3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C2790E" w:rsidRPr="00C504EB" w14:paraId="7F8F26E8" w14:textId="77777777" w:rsidTr="0063352F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26952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Razem usługa szkoleniowa:</w:t>
            </w:r>
          </w:p>
        </w:tc>
      </w:tr>
    </w:tbl>
    <w:p w14:paraId="31D4945C" w14:textId="77777777" w:rsidR="00C2790E" w:rsidRPr="00C504EB" w:rsidRDefault="00C2790E" w:rsidP="00C2790E">
      <w:pPr>
        <w:spacing w:after="0"/>
        <w:jc w:val="both"/>
        <w:rPr>
          <w:rFonts w:cs="Calibri"/>
          <w:sz w:val="20"/>
          <w:szCs w:val="20"/>
        </w:rPr>
      </w:pPr>
    </w:p>
    <w:p w14:paraId="434C4D7C" w14:textId="77777777" w:rsidR="00C2790E" w:rsidRPr="00C504EB" w:rsidRDefault="00C2790E" w:rsidP="00C2790E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b/>
          <w:sz w:val="20"/>
          <w:szCs w:val="20"/>
        </w:rPr>
        <w:t xml:space="preserve">Proponowany trener/wykładowca do realizacji usługi </w:t>
      </w:r>
      <w:r w:rsidRPr="00C504EB">
        <w:rPr>
          <w:rFonts w:cs="Calibri"/>
          <w:sz w:val="20"/>
          <w:szCs w:val="20"/>
        </w:rPr>
        <w:t>: …………………………………………………………………….;</w:t>
      </w:r>
    </w:p>
    <w:p w14:paraId="61457380" w14:textId="77777777" w:rsidR="00C2790E" w:rsidRPr="00C504EB" w:rsidRDefault="00C2790E" w:rsidP="00C2790E">
      <w:pPr>
        <w:spacing w:after="0"/>
        <w:jc w:val="both"/>
        <w:rPr>
          <w:rFonts w:cs="Calibri"/>
          <w:sz w:val="20"/>
          <w:szCs w:val="20"/>
        </w:rPr>
      </w:pPr>
    </w:p>
    <w:p w14:paraId="406CCD17" w14:textId="77777777" w:rsidR="00C2790E" w:rsidRDefault="00C2790E" w:rsidP="00C2790E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Całkowita wartość oferty brutto:……………………………………………………….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0748F83F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3F09B89C" w14:textId="0F94797F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2. </w:t>
      </w:r>
      <w:r w:rsidRPr="00C504EB">
        <w:rPr>
          <w:rFonts w:cs="Calibri"/>
          <w:sz w:val="20"/>
          <w:szCs w:val="20"/>
        </w:rPr>
        <w:t>Oświadczamy, że zapoznaliśmy się ze szczegółowymi warunkami postępowania zawartymi w SWZ wraz z wszystkimi załącznikami i nie wnosimy do nich zastrzeżeń oraz zdobyliśmy konieczne informacje do przygotowania oferty.</w:t>
      </w:r>
    </w:p>
    <w:p w14:paraId="72FBFEF4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3.</w:t>
      </w:r>
      <w:r w:rsidRPr="00C504EB">
        <w:rPr>
          <w:rFonts w:cs="Calibri"/>
          <w:sz w:val="20"/>
          <w:szCs w:val="20"/>
        </w:rPr>
        <w:tab/>
        <w:t xml:space="preserve">Oferujemy rozliczenie przedmiotu zamówienia </w:t>
      </w:r>
      <w:r w:rsidRPr="00E80CD1">
        <w:rPr>
          <w:rFonts w:cs="Calibri"/>
          <w:b/>
          <w:bCs/>
          <w:sz w:val="20"/>
          <w:szCs w:val="20"/>
        </w:rPr>
        <w:t>fakturą VAT/rachunkiem ***</w:t>
      </w:r>
      <w:r w:rsidRPr="00C504EB">
        <w:rPr>
          <w:rFonts w:cs="Calibri"/>
          <w:sz w:val="20"/>
          <w:szCs w:val="20"/>
        </w:rPr>
        <w:t xml:space="preserve"> z terminem płatności do 30 dni kalendarzowych od daty dostarczenia faktury wystawionej na Województwo Dolnośląskie - Dolnośląski Ośrodek Polityki Społecznej.</w:t>
      </w:r>
    </w:p>
    <w:p w14:paraId="4870BF04" w14:textId="15FA0193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4.</w:t>
      </w:r>
      <w:r w:rsidRPr="00C504EB">
        <w:rPr>
          <w:rFonts w:cs="Calibri"/>
          <w:sz w:val="20"/>
          <w:szCs w:val="20"/>
        </w:rPr>
        <w:tab/>
        <w:t xml:space="preserve">Oświadczamy, że jesteśmy związani ofertą przez okres 30 dni od dnia składania ofert, wskazanego w SWZ tj. do dnia </w:t>
      </w:r>
      <w:r w:rsidR="0027051F">
        <w:rPr>
          <w:rFonts w:cs="Calibri"/>
          <w:b/>
          <w:bCs/>
          <w:sz w:val="20"/>
          <w:szCs w:val="20"/>
          <w:u w:val="single"/>
        </w:rPr>
        <w:t>26</w:t>
      </w:r>
      <w:r w:rsidRPr="00FB0885">
        <w:rPr>
          <w:rFonts w:cs="Calibri"/>
          <w:b/>
          <w:bCs/>
          <w:sz w:val="20"/>
          <w:szCs w:val="20"/>
          <w:u w:val="single"/>
        </w:rPr>
        <w:t>.</w:t>
      </w:r>
      <w:r w:rsidR="00AD0919" w:rsidRPr="00FB0885">
        <w:rPr>
          <w:rFonts w:cs="Calibri"/>
          <w:b/>
          <w:bCs/>
          <w:sz w:val="20"/>
          <w:szCs w:val="20"/>
          <w:u w:val="single"/>
        </w:rPr>
        <w:t>01</w:t>
      </w:r>
      <w:r w:rsidRPr="00FB0885">
        <w:rPr>
          <w:rFonts w:cs="Calibri"/>
          <w:b/>
          <w:bCs/>
          <w:sz w:val="20"/>
          <w:szCs w:val="20"/>
          <w:u w:val="single"/>
        </w:rPr>
        <w:t>.202</w:t>
      </w:r>
      <w:r w:rsidR="00AD0919" w:rsidRPr="00FB0885">
        <w:rPr>
          <w:rFonts w:cs="Calibri"/>
          <w:b/>
          <w:bCs/>
          <w:sz w:val="20"/>
          <w:szCs w:val="20"/>
          <w:u w:val="single"/>
        </w:rPr>
        <w:t>4</w:t>
      </w:r>
      <w:r w:rsidRPr="00FB0885">
        <w:rPr>
          <w:rFonts w:cs="Calibri"/>
          <w:b/>
          <w:bCs/>
          <w:sz w:val="20"/>
          <w:szCs w:val="20"/>
          <w:u w:val="single"/>
        </w:rPr>
        <w:t xml:space="preserve"> r.</w:t>
      </w:r>
    </w:p>
    <w:p w14:paraId="285CD758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5.</w:t>
      </w:r>
      <w:r w:rsidRPr="00C504EB">
        <w:rPr>
          <w:rFonts w:cs="Calibri"/>
          <w:sz w:val="20"/>
          <w:szCs w:val="20"/>
        </w:rPr>
        <w:tab/>
        <w:t>Oświadczamy, że zapoznaliśmy się z zapisami dotyczącymi umowy i zobowiązujemy się – w przypadku wyboru naszej oferty – do zawarcia umowy na wymienionych warunkach w miejscu i terminie wyznaczonym przez Zamawiającego oraz do spełnienia wszelkich wymagań wynikających z zapisów Umowy oraz oczekiwań odnośnie świadczenia usługi.</w:t>
      </w:r>
    </w:p>
    <w:p w14:paraId="0CBE0B1C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6.</w:t>
      </w:r>
      <w:r w:rsidRPr="00C504EB">
        <w:rPr>
          <w:rFonts w:cs="Calibri"/>
          <w:sz w:val="20"/>
          <w:szCs w:val="20"/>
        </w:rPr>
        <w:tab/>
        <w:t>Oświadczamy, że zaoferowany przez nas przedmiot zamówienia spełnia wszystkie wymagania Zamawiającego.</w:t>
      </w:r>
    </w:p>
    <w:p w14:paraId="71BCF73A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7.</w:t>
      </w:r>
      <w:r w:rsidRPr="00C504EB">
        <w:rPr>
          <w:rFonts w:cs="Calibri"/>
          <w:sz w:val="20"/>
          <w:szCs w:val="20"/>
        </w:rPr>
        <w:tab/>
        <w:t>Oświadczamy, iż w wypadku pozyskania przez nas danych osobowych od osób trzecich, wypełniłem obowiązki informacyjne przewidziane w art. 13 lub. Art. 14 RODO wobec osób fizycznych, od których dane osobowe bezpośrednio lub pośrednio pozyskałem w celu ubiegania się o udzielenie zamówienia publicznego w niniejszym postępowaniu.</w:t>
      </w:r>
    </w:p>
    <w:p w14:paraId="796565E7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8.</w:t>
      </w:r>
      <w:r w:rsidRPr="00C504EB">
        <w:rPr>
          <w:rFonts w:cs="Calibri"/>
          <w:sz w:val="20"/>
          <w:szCs w:val="20"/>
        </w:rPr>
        <w:tab/>
        <w:t>Oświadczamy, że wycena przedmiotu zamówienia uwzględnia wszystkie uwarunkowania oraz czynniki związane z realizacja zamówienia i obejmuje cały zakres rzeczowy zamówienia – wycena jest kompletna.</w:t>
      </w:r>
    </w:p>
    <w:p w14:paraId="4203363F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lastRenderedPageBreak/>
        <w:t>9.</w:t>
      </w:r>
      <w:r w:rsidRPr="00C504EB">
        <w:rPr>
          <w:rFonts w:cs="Calibri"/>
          <w:sz w:val="20"/>
          <w:szCs w:val="20"/>
        </w:rPr>
        <w:tab/>
      </w:r>
      <w:r w:rsidRPr="00E80CD1">
        <w:rPr>
          <w:rFonts w:cs="Calibri"/>
          <w:b/>
          <w:bCs/>
          <w:sz w:val="20"/>
          <w:szCs w:val="20"/>
        </w:rPr>
        <w:t>Oświadczamy, że jesteśmy/nie jesteśmy płatnikiem podatku VAT ***.  NIP:……………………</w:t>
      </w:r>
    </w:p>
    <w:p w14:paraId="1044D4F3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10.</w:t>
      </w:r>
      <w:r w:rsidRPr="00C504EB">
        <w:rPr>
          <w:rFonts w:cs="Calibri"/>
          <w:sz w:val="20"/>
          <w:szCs w:val="20"/>
        </w:rPr>
        <w:tab/>
        <w:t>Deklarujemy, że wszystkie oświadczenia i informacje są kompletne i prawdziwe.</w:t>
      </w:r>
    </w:p>
    <w:p w14:paraId="3BAA1B63" w14:textId="77777777" w:rsidR="00C504EB" w:rsidRPr="00E80CD1" w:rsidRDefault="00C504EB" w:rsidP="00C504EB">
      <w:pPr>
        <w:spacing w:after="0"/>
        <w:jc w:val="both"/>
        <w:rPr>
          <w:rFonts w:cs="Calibri"/>
          <w:b/>
          <w:bCs/>
          <w:sz w:val="20"/>
          <w:szCs w:val="20"/>
        </w:rPr>
      </w:pPr>
      <w:r w:rsidRPr="00C504EB">
        <w:rPr>
          <w:rFonts w:cs="Calibri"/>
          <w:sz w:val="20"/>
          <w:szCs w:val="20"/>
        </w:rPr>
        <w:t>11.</w:t>
      </w:r>
      <w:r w:rsidRPr="00C504EB">
        <w:rPr>
          <w:rFonts w:cs="Calibri"/>
          <w:sz w:val="20"/>
          <w:szCs w:val="20"/>
        </w:rPr>
        <w:tab/>
      </w:r>
      <w:r w:rsidRPr="00E80CD1">
        <w:rPr>
          <w:rFonts w:cs="Calibri"/>
          <w:b/>
          <w:bCs/>
          <w:sz w:val="20"/>
          <w:szCs w:val="20"/>
        </w:rPr>
        <w:t>W razie wyboru naszej oferty, jako najkorzystniejszej oraz realizacji zamówienia, należne wynagrodzenie prosimy wypłacać na konto bankowe wykonawcy …………………………………….. **</w:t>
      </w:r>
    </w:p>
    <w:p w14:paraId="07E965C8" w14:textId="77777777" w:rsidR="00C504EB" w:rsidRPr="00E80CD1" w:rsidRDefault="00C504EB" w:rsidP="00C504EB">
      <w:pPr>
        <w:spacing w:after="0"/>
        <w:jc w:val="both"/>
        <w:rPr>
          <w:rFonts w:cs="Calibri"/>
          <w:b/>
          <w:bCs/>
          <w:sz w:val="20"/>
          <w:szCs w:val="20"/>
        </w:rPr>
      </w:pPr>
      <w:r w:rsidRPr="00C504EB">
        <w:rPr>
          <w:rFonts w:cs="Calibri"/>
          <w:sz w:val="20"/>
          <w:szCs w:val="20"/>
        </w:rPr>
        <w:t>12.</w:t>
      </w:r>
      <w:r w:rsidRPr="00C504EB">
        <w:rPr>
          <w:rFonts w:cs="Calibri"/>
          <w:sz w:val="20"/>
          <w:szCs w:val="20"/>
        </w:rPr>
        <w:tab/>
      </w:r>
      <w:r w:rsidRPr="00E80CD1">
        <w:rPr>
          <w:rFonts w:cs="Calibri"/>
          <w:b/>
          <w:bCs/>
          <w:sz w:val="20"/>
          <w:szCs w:val="20"/>
        </w:rPr>
        <w:t>Informujemy, iż posiadamy REGON o nr ……………………**</w:t>
      </w:r>
    </w:p>
    <w:p w14:paraId="1FF261B4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13.</w:t>
      </w:r>
      <w:r w:rsidRPr="00C504EB">
        <w:rPr>
          <w:rFonts w:cs="Calibri"/>
          <w:sz w:val="20"/>
          <w:szCs w:val="20"/>
        </w:rPr>
        <w:tab/>
      </w:r>
      <w:r w:rsidRPr="00E80CD1">
        <w:rPr>
          <w:rFonts w:cs="Calibri"/>
          <w:b/>
          <w:bCs/>
          <w:sz w:val="20"/>
          <w:szCs w:val="20"/>
        </w:rPr>
        <w:t>Informujemy, iż jesteśmy podmiotem wpisanym do ewidencji działalności gospodarczej/krajowym rejestrze sądowym pod nr ………………………………….**/***</w:t>
      </w:r>
    </w:p>
    <w:p w14:paraId="309B0B23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14.</w:t>
      </w:r>
      <w:r w:rsidRPr="00C504EB">
        <w:rPr>
          <w:rFonts w:cs="Calibri"/>
          <w:sz w:val="20"/>
          <w:szCs w:val="20"/>
        </w:rPr>
        <w:tab/>
        <w:t xml:space="preserve">Upoważniamy Dolnośląski Ośrodek Polityki Społecznej we Wrocławiu i jego upoważnionych przedstawicieli do przeprowadzenia wszelkich badań, mających na celu sprawdzenie oświadczeń, dokumentów i przedłożonych informacji oraz do wyjaśnienia finansowych i technicznych aspektów oferty. </w:t>
      </w:r>
    </w:p>
    <w:p w14:paraId="470701E6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15.</w:t>
      </w:r>
      <w:r w:rsidRPr="00C504EB">
        <w:rPr>
          <w:rFonts w:cs="Calibri"/>
          <w:sz w:val="20"/>
          <w:szCs w:val="20"/>
        </w:rPr>
        <w:tab/>
        <w:t>Przedmiot zamówienia zrealizujemy z udziałem /bez udziału podwykonawców*** ………………………………….. (podać nazwę i adres podwykonawcy, o ile znani są na tym etapie postepowania), który/którzy wykona/ja następujący % zamówienia (o ile jest znany na tym etapie postepowania) …………….. w części zamówienia- Zadaniu tj.: …………………………….</w:t>
      </w:r>
    </w:p>
    <w:p w14:paraId="72E0B9A1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16.</w:t>
      </w:r>
      <w:r w:rsidRPr="00C504EB">
        <w:rPr>
          <w:rFonts w:cs="Calibri"/>
          <w:sz w:val="20"/>
          <w:szCs w:val="20"/>
        </w:rPr>
        <w:tab/>
        <w:t xml:space="preserve">Pod groźbą odpowiedzialności karnej oświadczam/y, ze załączone do oferty dokumenty opisują stan prawny i faktyczny aktualny na dzień upływu składania ofert (art. 297 </w:t>
      </w:r>
      <w:proofErr w:type="spellStart"/>
      <w:r w:rsidRPr="00C504EB">
        <w:rPr>
          <w:rFonts w:cs="Calibri"/>
          <w:sz w:val="20"/>
          <w:szCs w:val="20"/>
        </w:rPr>
        <w:t>k.k</w:t>
      </w:r>
      <w:proofErr w:type="spellEnd"/>
      <w:r w:rsidRPr="00C504EB">
        <w:rPr>
          <w:rFonts w:cs="Calibri"/>
          <w:sz w:val="20"/>
          <w:szCs w:val="20"/>
        </w:rPr>
        <w:t xml:space="preserve">). </w:t>
      </w:r>
    </w:p>
    <w:p w14:paraId="323E56F7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17.</w:t>
      </w:r>
      <w:r w:rsidRPr="00C504EB">
        <w:rPr>
          <w:rFonts w:cs="Calibri"/>
          <w:sz w:val="20"/>
          <w:szCs w:val="20"/>
        </w:rPr>
        <w:tab/>
      </w:r>
      <w:r w:rsidRPr="00E80CD1">
        <w:rPr>
          <w:rFonts w:cs="Calibri"/>
          <w:b/>
          <w:bCs/>
          <w:sz w:val="20"/>
          <w:szCs w:val="20"/>
        </w:rPr>
        <w:t>Nazwiska, stanowiska oraz numery telefonów osób, z którymi można się kontaktować oraz które będą wpisane do umowy, jako osoby uprawniona do kontaktu z Zamawiającym, w celu uzyskania dalszych informacji, jeżeli będą wymagane, podaje się poniżej:…………………………………..………………. **</w:t>
      </w:r>
    </w:p>
    <w:p w14:paraId="1C9B16C7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18.</w:t>
      </w:r>
      <w:r w:rsidRPr="00C504EB">
        <w:rPr>
          <w:rFonts w:cs="Calibri"/>
          <w:sz w:val="20"/>
          <w:szCs w:val="20"/>
        </w:rPr>
        <w:tab/>
      </w:r>
      <w:r w:rsidRPr="00E80CD1">
        <w:rPr>
          <w:rFonts w:cs="Calibri"/>
          <w:b/>
          <w:bCs/>
          <w:sz w:val="20"/>
          <w:szCs w:val="20"/>
        </w:rPr>
        <w:t>Oświadczamy, iż występuję w niniejszym postępowaniu, jako osoba fizyczna/osoba prawna /jednostka organizacyjna nieposiadająca osobowości prawnej/konsorcjum***.</w:t>
      </w:r>
    </w:p>
    <w:p w14:paraId="04C589FE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19.</w:t>
      </w:r>
      <w:r w:rsidRPr="00C504EB">
        <w:rPr>
          <w:rFonts w:cs="Calibri"/>
          <w:sz w:val="20"/>
          <w:szCs w:val="20"/>
        </w:rPr>
        <w:tab/>
        <w:t>Oświadczam/y, że ja/my (imię i nazwisko) ……………………………………………………….…………………..   podpisany/i jestem/</w:t>
      </w:r>
      <w:proofErr w:type="spellStart"/>
      <w:r w:rsidRPr="00C504EB">
        <w:rPr>
          <w:rFonts w:cs="Calibri"/>
          <w:sz w:val="20"/>
          <w:szCs w:val="20"/>
        </w:rPr>
        <w:t>śmy</w:t>
      </w:r>
      <w:proofErr w:type="spellEnd"/>
      <w:r w:rsidRPr="00C504EB">
        <w:rPr>
          <w:rFonts w:cs="Calibri"/>
          <w:sz w:val="20"/>
          <w:szCs w:val="20"/>
        </w:rPr>
        <w:t xml:space="preserve"> upoważniony/</w:t>
      </w:r>
      <w:proofErr w:type="spellStart"/>
      <w:r w:rsidRPr="00C504EB">
        <w:rPr>
          <w:rFonts w:cs="Calibri"/>
          <w:sz w:val="20"/>
          <w:szCs w:val="20"/>
        </w:rPr>
        <w:t>eni</w:t>
      </w:r>
      <w:proofErr w:type="spellEnd"/>
      <w:r w:rsidRPr="00C504EB">
        <w:rPr>
          <w:rFonts w:cs="Calibri"/>
          <w:sz w:val="20"/>
          <w:szCs w:val="20"/>
        </w:rPr>
        <w:t xml:space="preserve"> do reprezentowania Wykonawcy w postępowaniu o udzielenie zamówienia publicznego na podstawie: …………………………...............................……………………………………………………</w:t>
      </w:r>
    </w:p>
    <w:p w14:paraId="294B8382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20.</w:t>
      </w:r>
      <w:r w:rsidRPr="00C504EB">
        <w:rPr>
          <w:rFonts w:cs="Calibri"/>
          <w:sz w:val="20"/>
          <w:szCs w:val="20"/>
        </w:rPr>
        <w:tab/>
        <w:t>Oświadczam, iż w przypadku wyboru mojej oferty zobowiązuję się (w ramach każdego z zadań) przed podpisaniem umowy w celu uniknięcia konfliktu interesów złożyć Zamawiającemu oświadczenie o braku powiązań osobowych oraz kapitałowych z Zamawiającym (przez powiązania osobowe lub kapitałowe rozumie się wzajemne powiązania między beneficjentami lub osobami upoważnionymi do zaciągania zobowiązań w imieniu beneficjenta lub osobami wykonującymi w imieniu beneficjenta czynności związane z przeprowadzeniem procedury wyboru wykonawcy a wykonawcą).</w:t>
      </w:r>
    </w:p>
    <w:p w14:paraId="5100C879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21.</w:t>
      </w:r>
      <w:r w:rsidRPr="00C504EB">
        <w:rPr>
          <w:rFonts w:cs="Calibri"/>
          <w:sz w:val="20"/>
          <w:szCs w:val="20"/>
        </w:rPr>
        <w:tab/>
        <w:t>Niniejsza oferta zawiera na stronach od …… do ….. informacje stanowiące tajemnice przedsiębiorstwa w rozumieniu przepisów o zwalczaniu nieuczciwej konkurencji.</w:t>
      </w:r>
    </w:p>
    <w:p w14:paraId="2617B748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22.</w:t>
      </w:r>
      <w:r w:rsidRPr="00C504EB">
        <w:rPr>
          <w:rFonts w:cs="Calibri"/>
          <w:sz w:val="20"/>
          <w:szCs w:val="20"/>
        </w:rPr>
        <w:tab/>
        <w:t>W przypadku, gdy dokumenty elektroniczne w postepowaniu, przekazywane przy użyciu środków komunikacji elektronicznej , zawierają  informacje stanowiące tajemnice przedsiębiorstwa, Wykonawca w celu utrzymania w poufności  tych informacji, przekazuje je w wydzielonym i odpowiednio oznaczonym pliku.</w:t>
      </w:r>
    </w:p>
    <w:p w14:paraId="76DEF927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 xml:space="preserve">W myśl art. 18 ust. 3 ustawy </w:t>
      </w:r>
      <w:proofErr w:type="spellStart"/>
      <w:r w:rsidRPr="00C504EB">
        <w:rPr>
          <w:rFonts w:cs="Calibri"/>
          <w:sz w:val="20"/>
          <w:szCs w:val="20"/>
        </w:rPr>
        <w:t>Pzp</w:t>
      </w:r>
      <w:proofErr w:type="spellEnd"/>
      <w:r w:rsidRPr="00C504EB">
        <w:rPr>
          <w:rFonts w:cs="Calibri"/>
          <w:sz w:val="20"/>
          <w:szCs w:val="20"/>
        </w:rPr>
        <w:t>, konieczne jest aby Wykonawca wraz z przekazaniem informacji stanowiących tajemnice przedsiębiorstwa w postepowaniu zastrzegł , że konkretne informacje nie mogą zostać udostępnione jak również wskazał, iż zastrzeżone informacje rzeczywiście stanowią tajemnicę przedsiębiorstwa. Niewykazanie, iż informacje zastrzeżone stanowią tajemnice przedsiębiorstwa skutkować będzie ujawnieniem tych informacji.</w:t>
      </w:r>
    </w:p>
    <w:p w14:paraId="63094F9E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 xml:space="preserve">22. </w:t>
      </w:r>
      <w:r w:rsidRPr="00B2083C">
        <w:rPr>
          <w:rFonts w:cs="Calibri"/>
          <w:b/>
          <w:bCs/>
          <w:i/>
          <w:iCs/>
          <w:sz w:val="20"/>
          <w:szCs w:val="20"/>
          <w:u w:val="single"/>
        </w:rPr>
        <w:t>Oświadczamy, że moje przedsiębiorstwo jest /właściwe podkreślić/:</w:t>
      </w:r>
    </w:p>
    <w:p w14:paraId="77404360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1)</w:t>
      </w:r>
      <w:r w:rsidRPr="00C504EB">
        <w:rPr>
          <w:rFonts w:cs="Calibri"/>
          <w:sz w:val="20"/>
          <w:szCs w:val="20"/>
        </w:rPr>
        <w:tab/>
        <w:t>Mikroprzedsiębiorstwem- przedsiębiorstwo, które zatrudnia mniej niż 10 osób i którego roczny obrót lub roczna suma bilansowa nie przekracza 2 milionów EUR;</w:t>
      </w:r>
    </w:p>
    <w:p w14:paraId="7765B80D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2)</w:t>
      </w:r>
      <w:r w:rsidRPr="00C504EB">
        <w:rPr>
          <w:rFonts w:cs="Calibri"/>
          <w:sz w:val="20"/>
          <w:szCs w:val="20"/>
        </w:rPr>
        <w:tab/>
        <w:t>Małym przedsiębiorstwem – przedsiębiorstwo, które zatrudnia mniej niż 50osób i którego roczny obrót lub roczna suma bilansowa nie przekracza 10 milionów EUR;</w:t>
      </w:r>
    </w:p>
    <w:p w14:paraId="1452C66F" w14:textId="43A5466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lastRenderedPageBreak/>
        <w:t>3)</w:t>
      </w:r>
      <w:r w:rsidRPr="00C504EB">
        <w:rPr>
          <w:rFonts w:cs="Calibri"/>
          <w:sz w:val="20"/>
          <w:szCs w:val="20"/>
        </w:rPr>
        <w:tab/>
        <w:t xml:space="preserve">Średnim przedsiębiorstwem -  przedsiębiorstwa, które nie są mikroprzedsiębiorstwami ani małymi przedsiębiorstwami i które zatrudniają mnie niż 250 osób i których roczna suma bilansowa nie przekracza 43 milionów EUR. (W rozumieniu przepisów art. 7 ust. 1 pkt od 1-3 Ustawy z dnia 06.03.2018 r., Prawo </w:t>
      </w:r>
      <w:r w:rsidR="00B2083C" w:rsidRPr="00C504EB">
        <w:rPr>
          <w:rFonts w:cs="Calibri"/>
          <w:sz w:val="20"/>
          <w:szCs w:val="20"/>
        </w:rPr>
        <w:t>przedsiębiorców</w:t>
      </w:r>
      <w:r w:rsidRPr="00C504EB">
        <w:rPr>
          <w:rFonts w:cs="Calibri"/>
          <w:sz w:val="20"/>
          <w:szCs w:val="20"/>
        </w:rPr>
        <w:t xml:space="preserve"> – Dz. U. z 2021 r., poz. 162 tekst jednolity)</w:t>
      </w:r>
    </w:p>
    <w:p w14:paraId="46933F9B" w14:textId="0649B4FC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4)</w:t>
      </w:r>
      <w:r w:rsidRPr="00C504EB">
        <w:rPr>
          <w:rFonts w:cs="Calibri"/>
          <w:sz w:val="20"/>
          <w:szCs w:val="20"/>
        </w:rPr>
        <w:tab/>
      </w:r>
      <w:r w:rsidR="00B2083C" w:rsidRPr="00C504EB">
        <w:rPr>
          <w:rFonts w:cs="Calibri"/>
          <w:sz w:val="20"/>
          <w:szCs w:val="20"/>
        </w:rPr>
        <w:t>Jednoosobowa</w:t>
      </w:r>
      <w:r w:rsidRPr="00C504EB">
        <w:rPr>
          <w:rFonts w:cs="Calibri"/>
          <w:sz w:val="20"/>
          <w:szCs w:val="20"/>
        </w:rPr>
        <w:t xml:space="preserve"> </w:t>
      </w:r>
      <w:r w:rsidR="00B2083C" w:rsidRPr="00C504EB">
        <w:rPr>
          <w:rFonts w:cs="Calibri"/>
          <w:sz w:val="20"/>
          <w:szCs w:val="20"/>
        </w:rPr>
        <w:t>działalność</w:t>
      </w:r>
      <w:r w:rsidRPr="00C504EB">
        <w:rPr>
          <w:rFonts w:cs="Calibri"/>
          <w:sz w:val="20"/>
          <w:szCs w:val="20"/>
        </w:rPr>
        <w:t xml:space="preserve"> gospodarcza</w:t>
      </w:r>
    </w:p>
    <w:p w14:paraId="19FBE864" w14:textId="1D59C32D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5)</w:t>
      </w:r>
      <w:r w:rsidRPr="00C504EB">
        <w:rPr>
          <w:rFonts w:cs="Calibri"/>
          <w:sz w:val="20"/>
          <w:szCs w:val="20"/>
        </w:rPr>
        <w:tab/>
        <w:t xml:space="preserve">Osoba fizyczna nie prowadząca </w:t>
      </w:r>
      <w:r w:rsidR="00B2083C" w:rsidRPr="00C504EB">
        <w:rPr>
          <w:rFonts w:cs="Calibri"/>
          <w:sz w:val="20"/>
          <w:szCs w:val="20"/>
        </w:rPr>
        <w:t>działalności</w:t>
      </w:r>
      <w:r w:rsidRPr="00C504EB">
        <w:rPr>
          <w:rFonts w:cs="Calibri"/>
          <w:sz w:val="20"/>
          <w:szCs w:val="20"/>
        </w:rPr>
        <w:t xml:space="preserve"> gospodarczej</w:t>
      </w:r>
    </w:p>
    <w:p w14:paraId="700EF7F3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6)</w:t>
      </w:r>
      <w:r w:rsidRPr="00C504EB">
        <w:rPr>
          <w:rFonts w:cs="Calibri"/>
          <w:sz w:val="20"/>
          <w:szCs w:val="20"/>
        </w:rPr>
        <w:tab/>
        <w:t>Inny rodzaj</w:t>
      </w:r>
    </w:p>
    <w:p w14:paraId="094B2B41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23.</w:t>
      </w:r>
      <w:r w:rsidRPr="00C504EB">
        <w:rPr>
          <w:rFonts w:cs="Calibri"/>
          <w:sz w:val="20"/>
          <w:szCs w:val="20"/>
        </w:rPr>
        <w:tab/>
        <w:t>Następujące dokumenty znajdują się w posiadaniu Zamawiającego:</w:t>
      </w:r>
    </w:p>
    <w:p w14:paraId="23C70766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1)</w:t>
      </w:r>
      <w:r w:rsidRPr="00C504EB">
        <w:rPr>
          <w:rFonts w:cs="Calibri"/>
          <w:sz w:val="20"/>
          <w:szCs w:val="20"/>
        </w:rPr>
        <w:tab/>
        <w:t>……………………………..</w:t>
      </w:r>
    </w:p>
    <w:p w14:paraId="2573A308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2)</w:t>
      </w:r>
      <w:r w:rsidRPr="00C504EB">
        <w:rPr>
          <w:rFonts w:cs="Calibri"/>
          <w:sz w:val="20"/>
          <w:szCs w:val="20"/>
        </w:rPr>
        <w:tab/>
        <w:t>………………………………………</w:t>
      </w:r>
    </w:p>
    <w:p w14:paraId="60422E9D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3)</w:t>
      </w:r>
      <w:r w:rsidRPr="00C504EB">
        <w:rPr>
          <w:rFonts w:cs="Calibri"/>
          <w:sz w:val="20"/>
          <w:szCs w:val="20"/>
        </w:rPr>
        <w:tab/>
        <w:t>……………………….</w:t>
      </w:r>
    </w:p>
    <w:p w14:paraId="66032C87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24.</w:t>
      </w:r>
      <w:r w:rsidRPr="00C504EB">
        <w:rPr>
          <w:rFonts w:cs="Calibri"/>
          <w:sz w:val="20"/>
          <w:szCs w:val="20"/>
        </w:rPr>
        <w:tab/>
        <w:t>Składamy ofertę na …… stronach;</w:t>
      </w:r>
    </w:p>
    <w:p w14:paraId="22D01BAC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25.</w:t>
      </w:r>
      <w:r w:rsidRPr="00C504EB">
        <w:rPr>
          <w:rFonts w:cs="Calibri"/>
          <w:sz w:val="20"/>
          <w:szCs w:val="20"/>
        </w:rPr>
        <w:tab/>
        <w:t>Wraz z ofertą składamy następujące dokumenty i oświadczenia:</w:t>
      </w:r>
    </w:p>
    <w:p w14:paraId="24C26D27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1)</w:t>
      </w:r>
      <w:r w:rsidRPr="00C504EB">
        <w:rPr>
          <w:rFonts w:cs="Calibri"/>
          <w:sz w:val="20"/>
          <w:szCs w:val="20"/>
        </w:rPr>
        <w:tab/>
        <w:t>………..</w:t>
      </w:r>
    </w:p>
    <w:p w14:paraId="51E23893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2)</w:t>
      </w:r>
      <w:r w:rsidRPr="00C504EB">
        <w:rPr>
          <w:rFonts w:cs="Calibri"/>
          <w:sz w:val="20"/>
          <w:szCs w:val="20"/>
        </w:rPr>
        <w:tab/>
        <w:t>…………</w:t>
      </w:r>
    </w:p>
    <w:p w14:paraId="6EA13D36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3)</w:t>
      </w:r>
      <w:r w:rsidRPr="00C504EB">
        <w:rPr>
          <w:rFonts w:cs="Calibri"/>
          <w:sz w:val="20"/>
          <w:szCs w:val="20"/>
        </w:rPr>
        <w:tab/>
        <w:t>………..</w:t>
      </w:r>
    </w:p>
    <w:p w14:paraId="38F5446E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344EFCEA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Formularz ofertowy musi zostać podpisany przez osoby uprawnione do reprezentowania Wykonawcy kwalifikowalnym podpisem elektronicznym, podpisem zaufanym lub podpisem osobistym i przekazany Zamawiającemu wraz z dokumentem/-</w:t>
      </w:r>
      <w:proofErr w:type="spellStart"/>
      <w:r w:rsidRPr="00C504EB">
        <w:rPr>
          <w:rFonts w:cs="Calibri"/>
          <w:sz w:val="20"/>
          <w:szCs w:val="20"/>
        </w:rPr>
        <w:t>ami</w:t>
      </w:r>
      <w:proofErr w:type="spellEnd"/>
      <w:r w:rsidRPr="00C504EB">
        <w:rPr>
          <w:rFonts w:cs="Calibri"/>
          <w:sz w:val="20"/>
          <w:szCs w:val="20"/>
        </w:rPr>
        <w:t xml:space="preserve"> potwierdzającymi prawo do reprezentowania Wykonawcy przez osobę podpisującą ofertę.</w:t>
      </w:r>
    </w:p>
    <w:p w14:paraId="55496563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7BC372A2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 xml:space="preserve">                                                                                                **wpisać właściwą informację</w:t>
      </w:r>
    </w:p>
    <w:p w14:paraId="05DC1699" w14:textId="304AA79E" w:rsidR="00C504EB" w:rsidRPr="00C504EB" w:rsidRDefault="00B2083C" w:rsidP="00C504EB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                                                                                                </w:t>
      </w:r>
      <w:r w:rsidR="00C504EB" w:rsidRPr="00C504EB">
        <w:rPr>
          <w:rFonts w:cs="Calibri"/>
          <w:sz w:val="20"/>
          <w:szCs w:val="20"/>
        </w:rPr>
        <w:t>*** niepotrzebne skreślić</w:t>
      </w:r>
    </w:p>
    <w:sectPr w:rsidR="00C504EB" w:rsidRPr="00C504EB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691F1" w14:textId="77777777" w:rsidR="00E71C3A" w:rsidRDefault="00E71C3A" w:rsidP="00DC5DAC">
      <w:pPr>
        <w:spacing w:after="0" w:line="240" w:lineRule="auto"/>
      </w:pPr>
      <w:r>
        <w:separator/>
      </w:r>
    </w:p>
  </w:endnote>
  <w:endnote w:type="continuationSeparator" w:id="0">
    <w:p w14:paraId="5E164309" w14:textId="77777777" w:rsidR="00E71C3A" w:rsidRDefault="00E71C3A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6BDC4" w14:textId="77777777" w:rsidR="00E71C3A" w:rsidRDefault="00E71C3A" w:rsidP="00DC5DAC">
      <w:pPr>
        <w:spacing w:after="0" w:line="240" w:lineRule="auto"/>
      </w:pPr>
      <w:r>
        <w:separator/>
      </w:r>
    </w:p>
  </w:footnote>
  <w:footnote w:type="continuationSeparator" w:id="0">
    <w:p w14:paraId="26455679" w14:textId="77777777" w:rsidR="00E71C3A" w:rsidRDefault="00E71C3A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C4E8D"/>
    <w:multiLevelType w:val="hybridMultilevel"/>
    <w:tmpl w:val="BBE27688"/>
    <w:lvl w:ilvl="0" w:tplc="1A00F2FE">
      <w:start w:val="1"/>
      <w:numFmt w:val="decimal"/>
      <w:lvlText w:val="%1)"/>
      <w:lvlJc w:val="left"/>
      <w:pPr>
        <w:ind w:left="984" w:hanging="360"/>
      </w:pPr>
    </w:lvl>
    <w:lvl w:ilvl="1" w:tplc="04150019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>
      <w:start w:val="1"/>
      <w:numFmt w:val="decimal"/>
      <w:lvlText w:val="%4."/>
      <w:lvlJc w:val="left"/>
      <w:pPr>
        <w:ind w:left="3144" w:hanging="360"/>
      </w:pPr>
    </w:lvl>
    <w:lvl w:ilvl="4" w:tplc="04150019">
      <w:start w:val="1"/>
      <w:numFmt w:val="lowerLetter"/>
      <w:lvlText w:val="%5."/>
      <w:lvlJc w:val="left"/>
      <w:pPr>
        <w:ind w:left="3864" w:hanging="360"/>
      </w:pPr>
    </w:lvl>
    <w:lvl w:ilvl="5" w:tplc="0415001B">
      <w:start w:val="1"/>
      <w:numFmt w:val="lowerRoman"/>
      <w:lvlText w:val="%6."/>
      <w:lvlJc w:val="right"/>
      <w:pPr>
        <w:ind w:left="4584" w:hanging="180"/>
      </w:pPr>
    </w:lvl>
    <w:lvl w:ilvl="6" w:tplc="0415000F">
      <w:start w:val="1"/>
      <w:numFmt w:val="decimal"/>
      <w:lvlText w:val="%7."/>
      <w:lvlJc w:val="left"/>
      <w:pPr>
        <w:ind w:left="5304" w:hanging="360"/>
      </w:pPr>
    </w:lvl>
    <w:lvl w:ilvl="7" w:tplc="04150019">
      <w:start w:val="1"/>
      <w:numFmt w:val="lowerLetter"/>
      <w:lvlText w:val="%8."/>
      <w:lvlJc w:val="left"/>
      <w:pPr>
        <w:ind w:left="6024" w:hanging="360"/>
      </w:pPr>
    </w:lvl>
    <w:lvl w:ilvl="8" w:tplc="0415001B">
      <w:start w:val="1"/>
      <w:numFmt w:val="lowerRoman"/>
      <w:lvlText w:val="%9."/>
      <w:lvlJc w:val="right"/>
      <w:pPr>
        <w:ind w:left="6744" w:hanging="180"/>
      </w:pPr>
    </w:lvl>
  </w:abstractNum>
  <w:abstractNum w:abstractNumId="2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2BC3A7F"/>
    <w:multiLevelType w:val="hybridMultilevel"/>
    <w:tmpl w:val="2B500EB0"/>
    <w:lvl w:ilvl="0" w:tplc="E1C0435A">
      <w:start w:val="1"/>
      <w:numFmt w:val="upp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231F79"/>
    <w:multiLevelType w:val="hybridMultilevel"/>
    <w:tmpl w:val="4D9A8F64"/>
    <w:lvl w:ilvl="0" w:tplc="44200086">
      <w:start w:val="1"/>
      <w:numFmt w:val="decimal"/>
      <w:lvlText w:val="%1)"/>
      <w:lvlJc w:val="left"/>
      <w:pPr>
        <w:ind w:left="984" w:hanging="360"/>
      </w:pPr>
    </w:lvl>
    <w:lvl w:ilvl="1" w:tplc="04150019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>
      <w:start w:val="1"/>
      <w:numFmt w:val="decimal"/>
      <w:lvlText w:val="%4."/>
      <w:lvlJc w:val="left"/>
      <w:pPr>
        <w:ind w:left="3144" w:hanging="360"/>
      </w:pPr>
    </w:lvl>
    <w:lvl w:ilvl="4" w:tplc="04150019">
      <w:start w:val="1"/>
      <w:numFmt w:val="lowerLetter"/>
      <w:lvlText w:val="%5."/>
      <w:lvlJc w:val="left"/>
      <w:pPr>
        <w:ind w:left="3864" w:hanging="360"/>
      </w:pPr>
    </w:lvl>
    <w:lvl w:ilvl="5" w:tplc="0415001B">
      <w:start w:val="1"/>
      <w:numFmt w:val="lowerRoman"/>
      <w:lvlText w:val="%6."/>
      <w:lvlJc w:val="right"/>
      <w:pPr>
        <w:ind w:left="4584" w:hanging="180"/>
      </w:pPr>
    </w:lvl>
    <w:lvl w:ilvl="6" w:tplc="0415000F">
      <w:start w:val="1"/>
      <w:numFmt w:val="decimal"/>
      <w:lvlText w:val="%7."/>
      <w:lvlJc w:val="left"/>
      <w:pPr>
        <w:ind w:left="5304" w:hanging="360"/>
      </w:pPr>
    </w:lvl>
    <w:lvl w:ilvl="7" w:tplc="04150019">
      <w:start w:val="1"/>
      <w:numFmt w:val="lowerLetter"/>
      <w:lvlText w:val="%8."/>
      <w:lvlJc w:val="left"/>
      <w:pPr>
        <w:ind w:left="6024" w:hanging="360"/>
      </w:pPr>
    </w:lvl>
    <w:lvl w:ilvl="8" w:tplc="0415001B">
      <w:start w:val="1"/>
      <w:numFmt w:val="lowerRoman"/>
      <w:lvlText w:val="%9."/>
      <w:lvlJc w:val="right"/>
      <w:pPr>
        <w:ind w:left="6744" w:hanging="180"/>
      </w:pPr>
    </w:lvl>
  </w:abstractNum>
  <w:abstractNum w:abstractNumId="15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6" w15:restartNumberingAfterBreak="0">
    <w:nsid w:val="6C3917C4"/>
    <w:multiLevelType w:val="hybridMultilevel"/>
    <w:tmpl w:val="D506D08E"/>
    <w:lvl w:ilvl="0" w:tplc="EAFC8118">
      <w:start w:val="23"/>
      <w:numFmt w:val="decimal"/>
      <w:lvlText w:val="%1."/>
      <w:lvlJc w:val="left"/>
      <w:pPr>
        <w:ind w:left="984" w:hanging="360"/>
      </w:pPr>
    </w:lvl>
    <w:lvl w:ilvl="1" w:tplc="04150019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>
      <w:start w:val="1"/>
      <w:numFmt w:val="decimal"/>
      <w:lvlText w:val="%4."/>
      <w:lvlJc w:val="left"/>
      <w:pPr>
        <w:ind w:left="3144" w:hanging="360"/>
      </w:pPr>
    </w:lvl>
    <w:lvl w:ilvl="4" w:tplc="04150019">
      <w:start w:val="1"/>
      <w:numFmt w:val="lowerLetter"/>
      <w:lvlText w:val="%5."/>
      <w:lvlJc w:val="left"/>
      <w:pPr>
        <w:ind w:left="3864" w:hanging="360"/>
      </w:pPr>
    </w:lvl>
    <w:lvl w:ilvl="5" w:tplc="0415001B">
      <w:start w:val="1"/>
      <w:numFmt w:val="lowerRoman"/>
      <w:lvlText w:val="%6."/>
      <w:lvlJc w:val="right"/>
      <w:pPr>
        <w:ind w:left="4584" w:hanging="180"/>
      </w:pPr>
    </w:lvl>
    <w:lvl w:ilvl="6" w:tplc="0415000F">
      <w:start w:val="1"/>
      <w:numFmt w:val="decimal"/>
      <w:lvlText w:val="%7."/>
      <w:lvlJc w:val="left"/>
      <w:pPr>
        <w:ind w:left="5304" w:hanging="360"/>
      </w:pPr>
    </w:lvl>
    <w:lvl w:ilvl="7" w:tplc="04150019">
      <w:start w:val="1"/>
      <w:numFmt w:val="lowerLetter"/>
      <w:lvlText w:val="%8."/>
      <w:lvlJc w:val="left"/>
      <w:pPr>
        <w:ind w:left="6024" w:hanging="360"/>
      </w:pPr>
    </w:lvl>
    <w:lvl w:ilvl="8" w:tplc="0415001B">
      <w:start w:val="1"/>
      <w:numFmt w:val="lowerRoman"/>
      <w:lvlText w:val="%9."/>
      <w:lvlJc w:val="right"/>
      <w:pPr>
        <w:ind w:left="6744" w:hanging="180"/>
      </w:pPr>
    </w:lvl>
  </w:abstractNum>
  <w:abstractNum w:abstractNumId="17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8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9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11376F"/>
    <w:multiLevelType w:val="hybridMultilevel"/>
    <w:tmpl w:val="DC4CDA30"/>
    <w:lvl w:ilvl="0" w:tplc="7902B0F4">
      <w:start w:val="2"/>
      <w:numFmt w:val="decimal"/>
      <w:lvlText w:val="%1."/>
      <w:lvlJc w:val="left"/>
      <w:pPr>
        <w:tabs>
          <w:tab w:val="num" w:pos="1815"/>
        </w:tabs>
        <w:ind w:left="1815" w:hanging="397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68348EC"/>
    <w:multiLevelType w:val="hybridMultilevel"/>
    <w:tmpl w:val="7AC08A04"/>
    <w:lvl w:ilvl="0" w:tplc="34BA304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5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23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9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2"/>
  </w:num>
  <w:num w:numId="32" w16cid:durableId="1691562656">
    <w:abstractNumId w:val="3"/>
  </w:num>
  <w:num w:numId="33" w16cid:durableId="163926676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895318499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40398543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194459175">
    <w:abstractNumId w:val="16"/>
    <w:lvlOverride w:ilvl="0">
      <w:startOverride w:val="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87242235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78745710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9"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0F13"/>
    <w:rsid w:val="00134AD3"/>
    <w:rsid w:val="00137ED3"/>
    <w:rsid w:val="00144E55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485"/>
    <w:rsid w:val="001F4680"/>
    <w:rsid w:val="001F67C7"/>
    <w:rsid w:val="00204F19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051F"/>
    <w:rsid w:val="00276E7D"/>
    <w:rsid w:val="00281341"/>
    <w:rsid w:val="00286234"/>
    <w:rsid w:val="00287402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3245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460FE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25983"/>
    <w:rsid w:val="00836CAF"/>
    <w:rsid w:val="00842A68"/>
    <w:rsid w:val="0084439C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B76AC"/>
    <w:rsid w:val="008E2797"/>
    <w:rsid w:val="008F22B8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63527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0919"/>
    <w:rsid w:val="00AD5629"/>
    <w:rsid w:val="00AF29FC"/>
    <w:rsid w:val="00AF31FB"/>
    <w:rsid w:val="00AF3B74"/>
    <w:rsid w:val="00AF5B1F"/>
    <w:rsid w:val="00AF5BDA"/>
    <w:rsid w:val="00B00CFA"/>
    <w:rsid w:val="00B105B7"/>
    <w:rsid w:val="00B154F6"/>
    <w:rsid w:val="00B162EA"/>
    <w:rsid w:val="00B2083C"/>
    <w:rsid w:val="00B208CA"/>
    <w:rsid w:val="00B20BE5"/>
    <w:rsid w:val="00B46FEC"/>
    <w:rsid w:val="00B60142"/>
    <w:rsid w:val="00B634D8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2790E"/>
    <w:rsid w:val="00C34D0D"/>
    <w:rsid w:val="00C36369"/>
    <w:rsid w:val="00C37904"/>
    <w:rsid w:val="00C42449"/>
    <w:rsid w:val="00C504EB"/>
    <w:rsid w:val="00C576A2"/>
    <w:rsid w:val="00C57AE4"/>
    <w:rsid w:val="00C60684"/>
    <w:rsid w:val="00C6105C"/>
    <w:rsid w:val="00C64493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2AF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80CD1"/>
    <w:rsid w:val="00E91A6F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B0885"/>
    <w:rsid w:val="00FC5CF3"/>
    <w:rsid w:val="00FC6F21"/>
    <w:rsid w:val="00FD0107"/>
    <w:rsid w:val="00FD0F25"/>
    <w:rsid w:val="00FD179B"/>
    <w:rsid w:val="00FE6428"/>
    <w:rsid w:val="00FF3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qFormat/>
    <w:locked/>
    <w:rsid w:val="003B04E8"/>
    <w:rPr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130F1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130F13"/>
    <w:rPr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8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228</TotalTime>
  <Pages>7</Pages>
  <Words>2482</Words>
  <Characters>14892</Characters>
  <Application>Microsoft Office Word</Application>
  <DocSecurity>0</DocSecurity>
  <Lines>124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17340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23</cp:revision>
  <cp:lastPrinted>2021-05-13T12:57:00Z</cp:lastPrinted>
  <dcterms:created xsi:type="dcterms:W3CDTF">2023-06-22T09:27:00Z</dcterms:created>
  <dcterms:modified xsi:type="dcterms:W3CDTF">2023-12-15T12:56:00Z</dcterms:modified>
</cp:coreProperties>
</file>