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5A16DE7" w14:textId="3D36EF6D" w:rsidR="008762F8" w:rsidRPr="00B06881" w:rsidRDefault="008762F8" w:rsidP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D43AFE">
        <w:rPr>
          <w:rFonts w:cs="Calibri"/>
          <w:b/>
          <w:bCs/>
          <w:i/>
          <w:iCs/>
          <w:sz w:val="20"/>
          <w:szCs w:val="20"/>
          <w:u w:val="single"/>
        </w:rPr>
        <w:t>ZP.262.</w:t>
      </w:r>
      <w:r w:rsidR="00395AE8">
        <w:rPr>
          <w:rFonts w:cs="Calibri"/>
          <w:b/>
          <w:bCs/>
          <w:i/>
          <w:iCs/>
          <w:sz w:val="20"/>
          <w:szCs w:val="20"/>
          <w:u w:val="single"/>
        </w:rPr>
        <w:t>9</w:t>
      </w:r>
      <w:r w:rsidRPr="00D43AFE">
        <w:rPr>
          <w:rFonts w:cs="Calibri"/>
          <w:b/>
          <w:bCs/>
          <w:i/>
          <w:iCs/>
          <w:sz w:val="20"/>
          <w:szCs w:val="20"/>
          <w:u w:val="single"/>
        </w:rPr>
        <w:t xml:space="preserve">.2023 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Załącznik nr </w:t>
      </w:r>
      <w:r w:rsidR="00217B68">
        <w:rPr>
          <w:rFonts w:cs="Calibri"/>
          <w:b/>
          <w:bCs/>
          <w:i/>
          <w:iCs/>
          <w:sz w:val="20"/>
          <w:szCs w:val="20"/>
        </w:rPr>
        <w:t>7</w:t>
      </w:r>
      <w:r>
        <w:rPr>
          <w:rFonts w:cs="Calibri"/>
          <w:b/>
          <w:bCs/>
          <w:i/>
          <w:iCs/>
          <w:sz w:val="20"/>
          <w:szCs w:val="20"/>
        </w:rPr>
        <w:t xml:space="preserve">a i/lub </w:t>
      </w:r>
      <w:r w:rsidR="00217B68">
        <w:rPr>
          <w:rFonts w:cs="Calibri"/>
          <w:b/>
          <w:bCs/>
          <w:i/>
          <w:iCs/>
          <w:sz w:val="20"/>
          <w:szCs w:val="20"/>
        </w:rPr>
        <w:t>7</w:t>
      </w:r>
      <w:r>
        <w:rPr>
          <w:rFonts w:cs="Calibri"/>
          <w:b/>
          <w:bCs/>
          <w:i/>
          <w:iCs/>
          <w:sz w:val="20"/>
          <w:szCs w:val="20"/>
        </w:rPr>
        <w:t xml:space="preserve">b i/lub </w:t>
      </w:r>
      <w:r w:rsidR="00217B68">
        <w:rPr>
          <w:rFonts w:cs="Calibri"/>
          <w:b/>
          <w:bCs/>
          <w:i/>
          <w:iCs/>
          <w:sz w:val="20"/>
          <w:szCs w:val="20"/>
        </w:rPr>
        <w:t>7</w:t>
      </w:r>
      <w:r>
        <w:rPr>
          <w:rFonts w:cs="Calibri"/>
          <w:b/>
          <w:bCs/>
          <w:i/>
          <w:iCs/>
          <w:sz w:val="20"/>
          <w:szCs w:val="20"/>
        </w:rPr>
        <w:t xml:space="preserve">c i/lub </w:t>
      </w:r>
      <w:r w:rsidR="00217B68">
        <w:rPr>
          <w:rFonts w:cs="Calibri"/>
          <w:b/>
          <w:bCs/>
          <w:i/>
          <w:iCs/>
          <w:sz w:val="20"/>
          <w:szCs w:val="20"/>
        </w:rPr>
        <w:t>7</w:t>
      </w:r>
      <w:r>
        <w:rPr>
          <w:rFonts w:cs="Calibri"/>
          <w:b/>
          <w:bCs/>
          <w:i/>
          <w:iCs/>
          <w:sz w:val="20"/>
          <w:szCs w:val="20"/>
        </w:rPr>
        <w:t>d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8651BB">
        <w:rPr>
          <w:rFonts w:cs="Calibri"/>
          <w:b/>
          <w:bCs/>
          <w:i/>
          <w:iCs/>
          <w:sz w:val="20"/>
          <w:szCs w:val="20"/>
        </w:rPr>
        <w:t>i/lub 7e</w:t>
      </w:r>
      <w:r w:rsidR="00D43AFE" w:rsidRPr="00D43AFE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D43AFE">
        <w:rPr>
          <w:rFonts w:cs="Calibri"/>
          <w:b/>
          <w:bCs/>
          <w:i/>
          <w:iCs/>
          <w:sz w:val="20"/>
          <w:szCs w:val="20"/>
        </w:rPr>
        <w:t>i/lub 7f</w:t>
      </w:r>
      <w:r w:rsidR="00D43AFE"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D43AFE">
        <w:rPr>
          <w:rFonts w:cs="Calibri"/>
          <w:b/>
          <w:bCs/>
          <w:i/>
          <w:iCs/>
          <w:sz w:val="20"/>
          <w:szCs w:val="20"/>
        </w:rPr>
        <w:t xml:space="preserve">i/lub 7g </w:t>
      </w:r>
      <w:r w:rsidR="008651BB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B06881">
        <w:rPr>
          <w:rFonts w:cs="Calibri"/>
          <w:b/>
          <w:bCs/>
          <w:i/>
          <w:iCs/>
          <w:sz w:val="20"/>
          <w:szCs w:val="20"/>
        </w:rPr>
        <w:t>do SWZ</w:t>
      </w:r>
      <w:r>
        <w:rPr>
          <w:rFonts w:cs="Calibri"/>
          <w:b/>
          <w:bCs/>
          <w:i/>
          <w:iCs/>
          <w:sz w:val="20"/>
          <w:szCs w:val="20"/>
        </w:rPr>
        <w:t>*</w:t>
      </w:r>
    </w:p>
    <w:p w14:paraId="1820B1D4" w14:textId="77777777" w:rsidR="008762F8" w:rsidRPr="008762F8" w:rsidRDefault="008762F8" w:rsidP="008762F8">
      <w:pPr>
        <w:tabs>
          <w:tab w:val="left" w:pos="5644"/>
        </w:tabs>
        <w:spacing w:after="0" w:line="360" w:lineRule="auto"/>
        <w:jc w:val="center"/>
        <w:rPr>
          <w:rFonts w:cs="Arial"/>
          <w:b/>
          <w:color w:val="00B050"/>
          <w:sz w:val="20"/>
          <w:szCs w:val="20"/>
          <w:u w:val="single"/>
        </w:rPr>
      </w:pPr>
      <w:r w:rsidRPr="008762F8">
        <w:rPr>
          <w:rFonts w:cs="Arial"/>
          <w:b/>
          <w:iCs/>
          <w:color w:val="00B050"/>
          <w:sz w:val="20"/>
          <w:szCs w:val="20"/>
          <w:u w:val="single"/>
        </w:rPr>
        <w:t>(składany przez Wykonawcę na wezwanie przez Zamawiającego)</w:t>
      </w:r>
    </w:p>
    <w:p w14:paraId="3952DC45" w14:textId="77777777" w:rsidR="008762F8" w:rsidRPr="008762F8" w:rsidRDefault="008762F8" w:rsidP="008762F8">
      <w:pPr>
        <w:spacing w:after="0" w:line="240" w:lineRule="auto"/>
        <w:jc w:val="center"/>
        <w:rPr>
          <w:rFonts w:eastAsia="Times New Roman" w:cs="Arial"/>
          <w:b/>
          <w:i/>
          <w:sz w:val="20"/>
          <w:szCs w:val="20"/>
          <w:u w:val="single"/>
          <w:lang w:eastAsia="pl-PL"/>
        </w:rPr>
      </w:pPr>
      <w:r w:rsidRPr="008762F8">
        <w:rPr>
          <w:rFonts w:eastAsia="Times New Roman" w:cs="Arial"/>
          <w:b/>
          <w:i/>
          <w:sz w:val="20"/>
          <w:szCs w:val="20"/>
          <w:u w:val="single"/>
          <w:lang w:eastAsia="pl-PL"/>
        </w:rPr>
        <w:t>Wykaz osób, które będą uczestniczyły w realizacji zamówienia w ramach realizacji usługi – składany na potwierdzenie warunku udziału w postępowaniu</w:t>
      </w:r>
    </w:p>
    <w:p w14:paraId="3AD91D21" w14:textId="77777777" w:rsidR="008762F8" w:rsidRPr="008762F8" w:rsidRDefault="008762F8" w:rsidP="008762F8">
      <w:pPr>
        <w:spacing w:line="240" w:lineRule="auto"/>
        <w:contextualSpacing/>
        <w:jc w:val="center"/>
        <w:rPr>
          <w:rFonts w:cs="Calibri"/>
          <w:b/>
          <w:sz w:val="20"/>
          <w:szCs w:val="20"/>
        </w:rPr>
      </w:pPr>
    </w:p>
    <w:p w14:paraId="363F6191" w14:textId="44FE163E" w:rsidR="008762F8" w:rsidRPr="00D43AFE" w:rsidRDefault="008762F8" w:rsidP="008762F8">
      <w:pPr>
        <w:spacing w:line="240" w:lineRule="auto"/>
        <w:contextualSpacing/>
        <w:jc w:val="center"/>
        <w:rPr>
          <w:rFonts w:cs="Calibri"/>
          <w:b/>
          <w:u w:val="single"/>
        </w:rPr>
      </w:pPr>
      <w:r w:rsidRPr="00D43AFE">
        <w:rPr>
          <w:rFonts w:cs="Calibri"/>
          <w:b/>
          <w:sz w:val="20"/>
          <w:szCs w:val="20"/>
          <w:u w:val="single"/>
        </w:rPr>
        <w:t xml:space="preserve">„Usługa w zakresie przygotowania i przeprowadzenia szkoleń w formie warsztatów wraz z opracowaniem materiałów szkoleniowych w podziale na </w:t>
      </w:r>
      <w:r w:rsidR="00D43AFE" w:rsidRPr="00D43AFE">
        <w:rPr>
          <w:rFonts w:cs="Calibri"/>
          <w:b/>
          <w:sz w:val="20"/>
          <w:szCs w:val="20"/>
          <w:u w:val="single"/>
        </w:rPr>
        <w:t>7</w:t>
      </w:r>
      <w:r w:rsidRPr="00D43AFE">
        <w:rPr>
          <w:rFonts w:cs="Calibri"/>
          <w:b/>
          <w:sz w:val="20"/>
          <w:szCs w:val="20"/>
          <w:u w:val="single"/>
        </w:rPr>
        <w:t xml:space="preserve"> zada</w:t>
      </w:r>
      <w:r w:rsidR="008651BB" w:rsidRPr="00D43AFE">
        <w:rPr>
          <w:rFonts w:cs="Calibri"/>
          <w:b/>
          <w:sz w:val="20"/>
          <w:szCs w:val="20"/>
          <w:u w:val="single"/>
        </w:rPr>
        <w:t>ń</w:t>
      </w:r>
      <w:r w:rsidRPr="00D43AFE">
        <w:rPr>
          <w:rFonts w:cs="Calibri"/>
          <w:b/>
          <w:u w:val="single"/>
        </w:rPr>
        <w:t>”.</w:t>
      </w:r>
    </w:p>
    <w:p w14:paraId="388EC4B4" w14:textId="77777777" w:rsidR="008762F8" w:rsidRPr="00D43AFE" w:rsidRDefault="008762F8" w:rsidP="008762F8">
      <w:pPr>
        <w:spacing w:line="240" w:lineRule="auto"/>
        <w:contextualSpacing/>
        <w:jc w:val="both"/>
        <w:rPr>
          <w:rFonts w:cs="Calibri"/>
          <w:b/>
          <w:u w:val="single"/>
        </w:rPr>
      </w:pPr>
    </w:p>
    <w:p w14:paraId="581CFCBD" w14:textId="77777777" w:rsidR="008762F8" w:rsidRPr="008762F8" w:rsidRDefault="008762F8" w:rsidP="008762F8">
      <w:pPr>
        <w:spacing w:line="240" w:lineRule="auto"/>
        <w:contextualSpacing/>
        <w:jc w:val="both"/>
        <w:rPr>
          <w:rFonts w:cs="Calibri"/>
          <w:b/>
        </w:rPr>
      </w:pPr>
      <w:r w:rsidRPr="008762F8">
        <w:rPr>
          <w:rFonts w:cs="Calibri"/>
          <w:b/>
        </w:rPr>
        <w:t>Zadanie nr. …. : ………………………………………………………………………………………………………………………………*</w:t>
      </w:r>
    </w:p>
    <w:p w14:paraId="6B18C635" w14:textId="77777777" w:rsidR="008762F8" w:rsidRPr="008762F8" w:rsidRDefault="008762F8" w:rsidP="008762F8">
      <w:pPr>
        <w:spacing w:after="0"/>
        <w:jc w:val="center"/>
        <w:rPr>
          <w:rFonts w:cs="Calibri"/>
          <w:sz w:val="20"/>
          <w:szCs w:val="20"/>
        </w:rPr>
      </w:pPr>
      <w:r w:rsidRPr="008762F8">
        <w:rPr>
          <w:rFonts w:cs="Calibri"/>
          <w:sz w:val="20"/>
          <w:szCs w:val="20"/>
        </w:rPr>
        <w:t>Oświadczamy, że wymieniona poniżej kadra trenerska posiada odpowiednie kwalifikacje zgodne z przedmiotem zamówienia.</w:t>
      </w:r>
    </w:p>
    <w:tbl>
      <w:tblPr>
        <w:tblW w:w="7013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1277"/>
        <w:gridCol w:w="3041"/>
        <w:gridCol w:w="2127"/>
      </w:tblGrid>
      <w:tr w:rsidR="008762F8" w:rsidRPr="008762F8" w14:paraId="6803E394" w14:textId="77777777" w:rsidTr="008762F8">
        <w:trPr>
          <w:trHeight w:val="17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8E082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L.p.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99B71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Imię i nazwisko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D0B14" w14:textId="77777777" w:rsidR="008762F8" w:rsidRPr="008762F8" w:rsidRDefault="008762F8" w:rsidP="008762F8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  <w:p w14:paraId="7CFECD9C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b/>
                <w:bCs/>
                <w:color w:val="000000"/>
                <w:sz w:val="18"/>
                <w:szCs w:val="18"/>
                <w:u w:val="single"/>
              </w:rPr>
              <w:t>Wykształcenie</w:t>
            </w:r>
            <w:r w:rsidRPr="008762F8">
              <w:rPr>
                <w:rFonts w:cs="Arial"/>
                <w:sz w:val="18"/>
                <w:szCs w:val="18"/>
              </w:rPr>
              <w:t xml:space="preserve"> trenera/wykładowcy</w:t>
            </w:r>
          </w:p>
          <w:p w14:paraId="5622E796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- z podaniem nazwy kierunku studiów, rodzaj studiów licencjackie, magisterskie, podyplomowe/nazwę uczelni, rok ukończenia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CA5DE" w14:textId="77777777" w:rsidR="008762F8" w:rsidRPr="008762F8" w:rsidRDefault="008762F8" w:rsidP="008762F8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8762F8">
              <w:rPr>
                <w:rFonts w:cs="Arial"/>
                <w:sz w:val="18"/>
                <w:szCs w:val="18"/>
              </w:rPr>
              <w:t>Informacja o podstawie dysponowania wymienioną osobą przez Wykonawcę **</w:t>
            </w:r>
          </w:p>
        </w:tc>
      </w:tr>
      <w:tr w:rsidR="008762F8" w:rsidRPr="008762F8" w14:paraId="0E8B9126" w14:textId="77777777" w:rsidTr="008762F8">
        <w:trPr>
          <w:trHeight w:val="2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E8BDD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89B18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29A4C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55A72" w14:textId="77777777" w:rsidR="008762F8" w:rsidRPr="008762F8" w:rsidRDefault="008762F8" w:rsidP="008762F8">
            <w:pPr>
              <w:jc w:val="center"/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5</w:t>
            </w:r>
          </w:p>
        </w:tc>
      </w:tr>
      <w:tr w:rsidR="008762F8" w:rsidRPr="008762F8" w14:paraId="21801C25" w14:textId="77777777" w:rsidTr="008762F8">
        <w:trPr>
          <w:trHeight w:val="80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0818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F376A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DCE46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C94C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 xml:space="preserve">bezpośrednie** </w:t>
            </w:r>
          </w:p>
          <w:p w14:paraId="3ED23676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  <w:r w:rsidRPr="008762F8">
              <w:rPr>
                <w:rFonts w:cs="Arial"/>
                <w:sz w:val="20"/>
                <w:szCs w:val="20"/>
              </w:rPr>
              <w:t>pośrednie na podstawie …………..**</w:t>
            </w:r>
          </w:p>
        </w:tc>
      </w:tr>
      <w:tr w:rsidR="008762F8" w:rsidRPr="008762F8" w14:paraId="0CAB7409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71A9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3F67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388C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BCA2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  <w:tr w:rsidR="008762F8" w:rsidRPr="008762F8" w14:paraId="52C704AB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474D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1A22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A56EE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52DB4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  <w:tr w:rsidR="008762F8" w:rsidRPr="008762F8" w14:paraId="3FEDF5B7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F4E3" w14:textId="77777777" w:rsidR="008762F8" w:rsidRPr="008762F8" w:rsidRDefault="008762F8" w:rsidP="008762F8">
            <w:pPr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7E1C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C341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2BC5" w14:textId="77777777" w:rsidR="008762F8" w:rsidRPr="008762F8" w:rsidRDefault="008762F8" w:rsidP="008762F8">
            <w:pPr>
              <w:rPr>
                <w:rFonts w:cs="Arial"/>
                <w:sz w:val="20"/>
                <w:szCs w:val="20"/>
              </w:rPr>
            </w:pPr>
          </w:p>
        </w:tc>
      </w:tr>
      <w:tr w:rsidR="008762F8" w:rsidRPr="008762F8" w14:paraId="0F664E7D" w14:textId="77777777" w:rsidTr="008762F8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3C75" w14:textId="77777777" w:rsidR="008762F8" w:rsidRPr="008762F8" w:rsidRDefault="008762F8" w:rsidP="008762F8">
            <w:pPr>
              <w:rPr>
                <w:sz w:val="20"/>
                <w:szCs w:val="20"/>
                <w:u w:val="thick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1937" w14:textId="77777777" w:rsidR="008762F8" w:rsidRPr="008762F8" w:rsidRDefault="008762F8" w:rsidP="008762F8">
            <w:pPr>
              <w:tabs>
                <w:tab w:val="left" w:pos="708"/>
                <w:tab w:val="center" w:pos="4536"/>
                <w:tab w:val="right" w:pos="9072"/>
              </w:tabs>
              <w:spacing w:after="0" w:line="240" w:lineRule="auto"/>
              <w:rPr>
                <w:rFonts w:cs="Arial"/>
                <w:sz w:val="20"/>
                <w:szCs w:val="20"/>
                <w:u w:val="thick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81C1D" w14:textId="77777777" w:rsidR="008762F8" w:rsidRPr="008762F8" w:rsidRDefault="008762F8" w:rsidP="008762F8">
            <w:pPr>
              <w:rPr>
                <w:rFonts w:cs="Arial"/>
                <w:sz w:val="20"/>
                <w:szCs w:val="20"/>
                <w:u w:val="thick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E8A23" w14:textId="77777777" w:rsidR="008762F8" w:rsidRPr="008762F8" w:rsidRDefault="008762F8" w:rsidP="008762F8">
            <w:pPr>
              <w:rPr>
                <w:rFonts w:cs="Arial"/>
                <w:sz w:val="20"/>
                <w:szCs w:val="20"/>
                <w:u w:val="thick"/>
              </w:rPr>
            </w:pPr>
          </w:p>
        </w:tc>
      </w:tr>
    </w:tbl>
    <w:p w14:paraId="62DDC8DB" w14:textId="77777777" w:rsidR="008762F8" w:rsidRPr="008762F8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iCs/>
          <w:sz w:val="16"/>
          <w:szCs w:val="16"/>
          <w:u w:val="thick"/>
          <w:lang w:eastAsia="x-none"/>
        </w:rPr>
      </w:pPr>
      <w:r w:rsidRPr="008762F8">
        <w:rPr>
          <w:rFonts w:eastAsia="Times New Roman"/>
          <w:b/>
          <w:bCs/>
          <w:i/>
          <w:iCs/>
          <w:sz w:val="16"/>
          <w:szCs w:val="16"/>
          <w:u w:val="thick"/>
          <w:lang w:eastAsia="pl-PL"/>
        </w:rPr>
        <w:t>*Wykonawca winien wskazać Zdanie na które składa niniejszy wykaz ,</w:t>
      </w:r>
    </w:p>
    <w:p w14:paraId="716F6348" w14:textId="77777777" w:rsidR="008762F8" w:rsidRPr="008762F8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sz w:val="16"/>
          <w:szCs w:val="16"/>
          <w:u w:val="thick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thick"/>
          <w:lang w:eastAsia="pl-PL"/>
        </w:rPr>
        <w:t xml:space="preserve"> </w:t>
      </w:r>
      <w:r w:rsidRPr="008762F8">
        <w:rPr>
          <w:rFonts w:eastAsia="Times New Roman"/>
          <w:b/>
          <w:bCs/>
          <w:i/>
          <w:sz w:val="16"/>
          <w:szCs w:val="16"/>
          <w:u w:val="thick"/>
          <w:lang w:eastAsia="pl-PL"/>
        </w:rPr>
        <w:t>w przypadku kilku Zadań niniejszy wykaz winien być sporządzony odrębnie dla każdego z Zadań</w:t>
      </w:r>
    </w:p>
    <w:p w14:paraId="5940A64F" w14:textId="77777777" w:rsidR="008762F8" w:rsidRPr="008762F8" w:rsidRDefault="008762F8" w:rsidP="008762F8">
      <w:pPr>
        <w:spacing w:after="0" w:line="240" w:lineRule="auto"/>
        <w:ind w:left="720"/>
        <w:rPr>
          <w:rFonts w:eastAsia="Times New Roman"/>
          <w:b/>
          <w:bCs/>
          <w:i/>
          <w:sz w:val="16"/>
          <w:szCs w:val="16"/>
          <w:u w:val="single"/>
          <w:lang w:val="x-none" w:eastAsia="pl-PL"/>
        </w:rPr>
      </w:pPr>
    </w:p>
    <w:p w14:paraId="203906EF" w14:textId="77777777" w:rsidR="008762F8" w:rsidRPr="008762F8" w:rsidRDefault="008762F8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single"/>
          <w:lang w:eastAsia="pl-PL"/>
        </w:rPr>
        <w:t>**Podać podstawę do dysponowania.</w:t>
      </w:r>
    </w:p>
    <w:p w14:paraId="46CBB752" w14:textId="77777777" w:rsidR="008762F8" w:rsidRPr="008762F8" w:rsidRDefault="008762F8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single"/>
          <w:lang w:eastAsia="pl-PL"/>
        </w:rPr>
        <w:t xml:space="preserve">Podstawa dysponowania osobami: </w:t>
      </w:r>
    </w:p>
    <w:p w14:paraId="10449CFC" w14:textId="77777777" w:rsidR="008762F8" w:rsidRPr="008762F8" w:rsidRDefault="008762F8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single"/>
          <w:lang w:eastAsia="pl-PL"/>
        </w:rPr>
        <w:t>bezpośrednie -zatrudnienie na podstawę umowy o pracę, umowy o dzieło, umowy zlecenia, umowa o świadczenie usług; umowa przedwstępna, samozatrudnienie się osoby fizycznej prowadzącej działalność gospodarczą;</w:t>
      </w:r>
    </w:p>
    <w:p w14:paraId="33471B02" w14:textId="77777777" w:rsidR="008762F8" w:rsidRPr="008762F8" w:rsidRDefault="008762F8" w:rsidP="008762F8">
      <w:pPr>
        <w:spacing w:after="0" w:line="240" w:lineRule="auto"/>
        <w:ind w:left="360"/>
        <w:jc w:val="both"/>
        <w:rPr>
          <w:rFonts w:eastAsia="Times New Roman"/>
          <w:b/>
          <w:bCs/>
          <w:sz w:val="16"/>
          <w:szCs w:val="16"/>
          <w:u w:val="single"/>
          <w:lang w:eastAsia="pl-PL"/>
        </w:rPr>
      </w:pPr>
      <w:r w:rsidRPr="008762F8">
        <w:rPr>
          <w:rFonts w:eastAsia="Times New Roman"/>
          <w:b/>
          <w:bCs/>
          <w:sz w:val="16"/>
          <w:szCs w:val="16"/>
          <w:u w:val="single"/>
          <w:lang w:eastAsia="pl-PL"/>
        </w:rPr>
        <w:t xml:space="preserve"> pośrednie – dysponowanie pośrednie osobą/osobami, którymi dysponują inne podmioty. UWAGA w przypadku dysponowania zasobami innych podmiotów, do oferty należy dołączyć pisemne zobowiązanie tych podmiotów do udostępnienia osób zdolnych do wykonania zamówienia – zobowiązanie podmiotu trzeciego.</w:t>
      </w:r>
    </w:p>
    <w:p w14:paraId="7369ECA4" w14:textId="024E3761" w:rsidR="008F26CC" w:rsidRPr="008762F8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0"/>
          <w:szCs w:val="20"/>
          <w:u w:val="single"/>
        </w:rPr>
      </w:pPr>
      <w:r w:rsidRPr="008762F8">
        <w:rPr>
          <w:rFonts w:cs="Calibri"/>
          <w:b/>
          <w:sz w:val="20"/>
          <w:szCs w:val="20"/>
          <w:u w:val="single"/>
        </w:rPr>
        <w:t>Dokument należy złożyć w formie elektronicznej, w postaci elektronicznej opatrzonej podpisem zaufanym lub podpisem osobistym</w:t>
      </w:r>
    </w:p>
    <w:p w14:paraId="2B214504" w14:textId="77777777" w:rsidR="008762F8" w:rsidRPr="008762F8" w:rsidRDefault="008762F8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sz w:val="20"/>
          <w:szCs w:val="20"/>
          <w:u w:val="single"/>
        </w:rPr>
      </w:pPr>
    </w:p>
    <w:sectPr w:rsidR="008762F8" w:rsidRPr="008762F8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17B68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5AE8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651BB"/>
    <w:rsid w:val="008713C5"/>
    <w:rsid w:val="008762F8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43AFE"/>
    <w:rsid w:val="00D618EF"/>
    <w:rsid w:val="00D64EC4"/>
    <w:rsid w:val="00D65F37"/>
    <w:rsid w:val="00D6688F"/>
    <w:rsid w:val="00D71853"/>
    <w:rsid w:val="00D779AC"/>
    <w:rsid w:val="00D87FB4"/>
    <w:rsid w:val="00D920C7"/>
    <w:rsid w:val="00D92102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182</TotalTime>
  <Pages>1</Pages>
  <Words>269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1884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19</cp:revision>
  <cp:lastPrinted>2021-05-13T12:57:00Z</cp:lastPrinted>
  <dcterms:created xsi:type="dcterms:W3CDTF">2023-06-22T09:27:00Z</dcterms:created>
  <dcterms:modified xsi:type="dcterms:W3CDTF">2023-12-29T08:39:00Z</dcterms:modified>
</cp:coreProperties>
</file>