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410D" w14:textId="7EB8FA3A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Cs/>
          <w:sz w:val="20"/>
          <w:szCs w:val="20"/>
        </w:rPr>
        <w:t xml:space="preserve">Załącznik </w:t>
      </w:r>
      <w:r w:rsidR="004D4935" w:rsidRPr="00E75C92">
        <w:rPr>
          <w:rFonts w:asciiTheme="minorHAnsi" w:hAnsiTheme="minorHAnsi" w:cstheme="minorHAnsi"/>
          <w:bCs/>
          <w:sz w:val="20"/>
          <w:szCs w:val="20"/>
        </w:rPr>
        <w:t>A</w:t>
      </w:r>
      <w:r w:rsidRPr="00E75C92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17EE58C8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E75C92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E75C92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3DBB8816" w14:textId="3BE58745" w:rsidR="00010896" w:rsidRPr="00E75C92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E75C92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E75C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E75C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Pr="00E75C92">
        <w:rPr>
          <w:rFonts w:asciiTheme="minorHAnsi" w:hAnsiTheme="minorHAnsi" w:cstheme="minorHAnsi"/>
          <w:i/>
          <w:sz w:val="20"/>
          <w:szCs w:val="20"/>
        </w:rPr>
        <w:t xml:space="preserve">wyłonienie Wykonawcy </w:t>
      </w:r>
      <w:r w:rsidR="00ED54B1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ED54B1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241CAA" w:rsidRPr="00E75C92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wykonywania usługi utrzymania czystości na terenach Uniwersytetu Jagiellońskiego – Collegium Medicum, w tym na terenach wpisanych do Rejestru Zabytków lub Gminnej Ewidencji Zabytków, </w:t>
      </w:r>
      <w:r w:rsidR="00010896" w:rsidRPr="00E75C92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18984537" w14:textId="77777777" w:rsidR="00241CAA" w:rsidRPr="00E75C92" w:rsidRDefault="00241CAA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eastAsia="Calibri" w:hAnsiTheme="minorHAnsi" w:cstheme="minorHAnsi"/>
          <w:i/>
          <w:sz w:val="20"/>
          <w:szCs w:val="20"/>
          <w:lang w:eastAsia="pl-PL"/>
        </w:rPr>
      </w:pPr>
    </w:p>
    <w:p w14:paraId="389E3C85" w14:textId="6F833BC1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E75C92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75C92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E75C92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8BC44FA" w14:textId="77777777" w:rsidR="00241CAA" w:rsidRPr="00E75C92" w:rsidRDefault="00241CAA" w:rsidP="00761080">
      <w:pPr>
        <w:numPr>
          <w:ilvl w:val="6"/>
          <w:numId w:val="37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Oferujemy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realizację przedmiotu zamówienia na warunkach określonych w SWZ, zgodnie z treścią SWZ, ewentualnych wyjaśnień do SWZ oraz jej zmian, jeżeli dotyczy:</w:t>
      </w:r>
    </w:p>
    <w:p w14:paraId="39AEE198" w14:textId="7BCB5304" w:rsidR="00241CAA" w:rsidRPr="00E75C92" w:rsidRDefault="00241CAA" w:rsidP="00241CAA">
      <w:pPr>
        <w:tabs>
          <w:tab w:val="left" w:pos="567"/>
        </w:tabs>
        <w:spacing w:after="100" w:afterAutospacing="1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netto: ……….……… zł (słownie złotych netto: ……………..) plus należny podatek VAT w wysokości ...... %, tj. …… zł (słownie złotych: …..), co </w:t>
      </w: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daje kwotę ........................ zł brutto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(słownie: ....................................................................................... ), (</w:t>
      </w:r>
      <w:r w:rsidRPr="00E75C92">
        <w:rPr>
          <w:rFonts w:asciiTheme="minorHAnsi" w:hAnsiTheme="minorHAnsi" w:cstheme="minorHAnsi"/>
          <w:sz w:val="20"/>
          <w:szCs w:val="20"/>
        </w:rPr>
        <w:t xml:space="preserve">wyliczoną – odpowiednio do wzoru stanowiącego Załącznik B do SWZ (1 plik w formacie </w:t>
      </w:r>
      <w:proofErr w:type="spellStart"/>
      <w:r w:rsidRPr="00E75C92">
        <w:rPr>
          <w:rFonts w:asciiTheme="minorHAnsi" w:hAnsiTheme="minorHAnsi" w:cstheme="minorHAnsi"/>
          <w:sz w:val="20"/>
          <w:szCs w:val="20"/>
        </w:rPr>
        <w:t>excel</w:t>
      </w:r>
      <w:proofErr w:type="spellEnd"/>
      <w:r w:rsidRPr="00E75C92">
        <w:rPr>
          <w:rFonts w:asciiTheme="minorHAnsi" w:hAnsiTheme="minorHAnsi" w:cstheme="minorHAnsi"/>
          <w:sz w:val="20"/>
          <w:szCs w:val="20"/>
        </w:rPr>
        <w:t>), tj. Kalkulacja ceny oferty.</w:t>
      </w:r>
    </w:p>
    <w:p w14:paraId="14B0F303" w14:textId="026EC576" w:rsidR="00ED54B1" w:rsidRPr="00E75C92" w:rsidRDefault="002219EC" w:rsidP="00BE3B95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</w:rPr>
        <w:t>Deklarujemy</w:t>
      </w:r>
      <w:r w:rsidRPr="00E75C92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E75C92">
        <w:rPr>
          <w:rFonts w:asciiTheme="minorHAnsi" w:hAnsiTheme="minorHAnsi" w:cstheme="minorHAnsi"/>
          <w:sz w:val="20"/>
          <w:szCs w:val="20"/>
        </w:rPr>
        <w:t xml:space="preserve">wykonanie zamówienia </w:t>
      </w:r>
      <w:r w:rsidR="00ED54B1" w:rsidRPr="00E75C92">
        <w:rPr>
          <w:rFonts w:asciiTheme="minorHAnsi" w:hAnsiTheme="minorHAnsi" w:cstheme="minorHAnsi"/>
          <w:sz w:val="20"/>
          <w:szCs w:val="20"/>
        </w:rPr>
        <w:t xml:space="preserve">sukcesywnie </w:t>
      </w:r>
      <w:r w:rsidR="00241CAA" w:rsidRPr="00E75C92">
        <w:rPr>
          <w:rFonts w:asciiTheme="minorHAnsi" w:hAnsiTheme="minorHAnsi" w:cstheme="minorHAnsi"/>
          <w:sz w:val="20"/>
          <w:szCs w:val="20"/>
        </w:rPr>
        <w:t xml:space="preserve">od daty zawarcia umowy </w:t>
      </w:r>
      <w:r w:rsidR="00ED54B1" w:rsidRPr="00E75C92">
        <w:rPr>
          <w:rFonts w:asciiTheme="minorHAnsi" w:hAnsiTheme="minorHAnsi" w:cstheme="minorHAnsi"/>
          <w:b/>
          <w:sz w:val="20"/>
          <w:szCs w:val="20"/>
        </w:rPr>
        <w:t>do 31.</w:t>
      </w:r>
      <w:r w:rsidR="00241CAA" w:rsidRPr="00E75C92">
        <w:rPr>
          <w:rFonts w:asciiTheme="minorHAnsi" w:hAnsiTheme="minorHAnsi" w:cstheme="minorHAnsi"/>
          <w:b/>
          <w:sz w:val="20"/>
          <w:szCs w:val="20"/>
        </w:rPr>
        <w:t>12</w:t>
      </w:r>
      <w:r w:rsidR="00ED54B1" w:rsidRPr="00E75C92">
        <w:rPr>
          <w:rFonts w:asciiTheme="minorHAnsi" w:hAnsiTheme="minorHAnsi" w:cstheme="minorHAnsi"/>
          <w:b/>
          <w:sz w:val="20"/>
          <w:szCs w:val="20"/>
        </w:rPr>
        <w:t>.202</w:t>
      </w:r>
      <w:r w:rsidR="00241CAA" w:rsidRPr="00E75C92">
        <w:rPr>
          <w:rFonts w:asciiTheme="minorHAnsi" w:hAnsiTheme="minorHAnsi" w:cstheme="minorHAnsi"/>
          <w:b/>
          <w:sz w:val="20"/>
          <w:szCs w:val="20"/>
        </w:rPr>
        <w:t>4</w:t>
      </w:r>
      <w:r w:rsidR="00ED54B1" w:rsidRPr="00E75C92">
        <w:rPr>
          <w:rFonts w:asciiTheme="minorHAnsi" w:hAnsiTheme="minorHAnsi" w:cstheme="minorHAnsi"/>
          <w:b/>
          <w:sz w:val="20"/>
          <w:szCs w:val="20"/>
        </w:rPr>
        <w:t>r</w:t>
      </w:r>
      <w:r w:rsidR="00ED54B1" w:rsidRPr="00E75C92">
        <w:rPr>
          <w:rFonts w:asciiTheme="minorHAnsi" w:hAnsiTheme="minorHAnsi" w:cstheme="minorHAnsi"/>
          <w:bCs/>
          <w:sz w:val="20"/>
          <w:szCs w:val="20"/>
        </w:rPr>
        <w:t xml:space="preserve">., </w:t>
      </w:r>
      <w:r w:rsidR="00241CAA" w:rsidRPr="00E75C92">
        <w:rPr>
          <w:rFonts w:asciiTheme="minorHAnsi" w:hAnsiTheme="minorHAnsi" w:cstheme="minorHAnsi"/>
          <w:sz w:val="20"/>
          <w:szCs w:val="20"/>
        </w:rPr>
        <w:t>lub do wyczerpania wartości umowy, jeśli nastąpi to przed upływem terminu, na jaki umowa została zawarta</w:t>
      </w:r>
      <w:r w:rsidR="00ED54B1" w:rsidRPr="00E75C9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 </w:t>
      </w:r>
    </w:p>
    <w:p w14:paraId="12D8DECA" w14:textId="60FFDB2E" w:rsidR="00BC5E71" w:rsidRPr="00E75C92" w:rsidRDefault="00187759" w:rsidP="00720D71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</w:t>
      </w:r>
      <w:r w:rsidR="00126E42" w:rsidRPr="00E75C92">
        <w:rPr>
          <w:rFonts w:asciiTheme="minorHAnsi" w:hAnsiTheme="minorHAnsi" w:cstheme="minorHAnsi"/>
          <w:sz w:val="20"/>
          <w:szCs w:val="20"/>
        </w:rPr>
        <w:t>,</w:t>
      </w:r>
      <w:r w:rsidR="00126E42" w:rsidRPr="00E75C92">
        <w:rPr>
          <w:rFonts w:asciiTheme="minorHAnsi" w:hAnsiTheme="minorHAnsi" w:cstheme="minorHAnsi"/>
          <w:iCs/>
          <w:sz w:val="20"/>
          <w:szCs w:val="20"/>
        </w:rPr>
        <w:t xml:space="preserve"> na potwierdzenie czego do oferty załączamy kalkulację cenową stanowiącą załącznik B do SWZ </w:t>
      </w:r>
      <w:r w:rsidR="00126E42" w:rsidRPr="00E75C92">
        <w:rPr>
          <w:rFonts w:asciiTheme="minorHAnsi" w:hAnsiTheme="minorHAnsi" w:cstheme="minorHAnsi"/>
          <w:b/>
          <w:iCs/>
          <w:sz w:val="20"/>
          <w:szCs w:val="20"/>
        </w:rPr>
        <w:t xml:space="preserve">(1 plik w formacie </w:t>
      </w:r>
      <w:proofErr w:type="spellStart"/>
      <w:r w:rsidR="00126E42" w:rsidRPr="00E75C92">
        <w:rPr>
          <w:rFonts w:asciiTheme="minorHAnsi" w:hAnsiTheme="minorHAnsi" w:cstheme="minorHAnsi"/>
          <w:b/>
          <w:iCs/>
          <w:sz w:val="20"/>
          <w:szCs w:val="20"/>
        </w:rPr>
        <w:t>excel</w:t>
      </w:r>
      <w:proofErr w:type="spellEnd"/>
      <w:r w:rsidR="00126E42" w:rsidRPr="00E75C92">
        <w:rPr>
          <w:rFonts w:asciiTheme="minorHAnsi" w:hAnsiTheme="minorHAnsi" w:cstheme="minorHAnsi"/>
          <w:b/>
          <w:iCs/>
          <w:sz w:val="20"/>
          <w:szCs w:val="20"/>
        </w:rPr>
        <w:t>)</w:t>
      </w:r>
      <w:r w:rsidR="00126E42" w:rsidRPr="00E75C92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126E42" w:rsidRPr="00E75C92">
        <w:rPr>
          <w:rFonts w:asciiTheme="minorHAnsi" w:hAnsiTheme="minorHAnsi" w:cstheme="minorHAnsi"/>
          <w:iCs/>
          <w:sz w:val="20"/>
          <w:szCs w:val="20"/>
          <w:u w:val="single"/>
        </w:rPr>
        <w:t>w wersji elektronicznej.</w:t>
      </w:r>
    </w:p>
    <w:p w14:paraId="4FC924BF" w14:textId="77777777" w:rsidR="00BC5E71" w:rsidRPr="00E75C92" w:rsidRDefault="00BE3B95" w:rsidP="00BC5E71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Oświadczamy,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iż dysponujemy lub będziemy dysponować osobami zdolnymi do wykonania zamówienia oraz niezbędnymi do wykonania zamówienia narzędziami i/lub urządzeniami i/lub środkami,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które gwarantują należyte wykonanie przedmiotu zamówienia i</w:t>
      </w:r>
      <w:r w:rsidRPr="00E75C92">
        <w:rPr>
          <w:rFonts w:asciiTheme="minorHAnsi" w:hAnsiTheme="minorHAnsi" w:cstheme="minorHAnsi"/>
          <w:sz w:val="20"/>
          <w:szCs w:val="20"/>
        </w:rPr>
        <w:t xml:space="preserve"> zapewniających właściwą oraz zgodną z wymaganiami opisanymi w SWZ realizację przedmiotu zamówienia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BDBD7A" w14:textId="77D63FEA" w:rsidR="00241CAA" w:rsidRPr="00E75C92" w:rsidRDefault="00241CAA" w:rsidP="00BC5E71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lastRenderedPageBreak/>
        <w:t xml:space="preserve">Oświadczamy, 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że wszystkie osoby skierowane bezpośrednio do realizacji </w:t>
      </w:r>
      <w:r w:rsidR="00126E42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umowy tj. wykonujące czynności w zakresie utrzymania czystości na terenach,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będą zatrudnione na umowę o pracę, zgodnie </w:t>
      </w:r>
      <w:r w:rsidR="00126E42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z zapisami SWZ i załączników do SWZ , w tym m.in. zgodnie z wymaganiami określonymi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w pkt </w:t>
      </w:r>
      <w:r w:rsidR="00126E42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26) 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SWZ.</w:t>
      </w:r>
    </w:p>
    <w:p w14:paraId="6EFC1CA4" w14:textId="77777777" w:rsidR="00BC5E71" w:rsidRPr="00E75C92" w:rsidRDefault="00187759" w:rsidP="00720D71">
      <w:pPr>
        <w:pStyle w:val="Akapitzlist"/>
        <w:widowControl w:val="0"/>
        <w:numPr>
          <w:ilvl w:val="6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17E6BF1" w14:textId="77777777" w:rsidR="00BC5E71" w:rsidRPr="00E75C92" w:rsidRDefault="00187759" w:rsidP="00720D71">
      <w:pPr>
        <w:pStyle w:val="Akapitzlist"/>
        <w:widowControl w:val="0"/>
        <w:numPr>
          <w:ilvl w:val="6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1025A694" w14:textId="77777777" w:rsidR="00126E42" w:rsidRPr="00E75C92" w:rsidRDefault="00126E42" w:rsidP="00126E42">
      <w:pPr>
        <w:pStyle w:val="Akapitzlist"/>
        <w:numPr>
          <w:ilvl w:val="6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iCs/>
          <w:sz w:val="20"/>
          <w:szCs w:val="20"/>
        </w:rPr>
        <w:t>Oświadczamy,</w:t>
      </w:r>
      <w:r w:rsidRPr="00E75C92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 </w:t>
      </w:r>
      <w:r w:rsidRPr="00E75C92">
        <w:rPr>
          <w:rFonts w:asciiTheme="minorHAnsi" w:hAnsiTheme="minorHAnsi" w:cstheme="minorHAnsi"/>
          <w:sz w:val="20"/>
          <w:szCs w:val="20"/>
        </w:rPr>
        <w:t xml:space="preserve">że akceptujemy termin płatności faktury do 30 dni kalendarzowych, liczony od doręczenia prawidłowo wystawionej faktury, odpowiednio dla wymagań określonych w SWZ i wzorze umowy. </w:t>
      </w:r>
    </w:p>
    <w:p w14:paraId="68E05B1C" w14:textId="17E118BB" w:rsidR="00187759" w:rsidRPr="00E75C92" w:rsidRDefault="00187759" w:rsidP="00720D71">
      <w:pPr>
        <w:pStyle w:val="Akapitzlist"/>
        <w:widowControl w:val="0"/>
        <w:numPr>
          <w:ilvl w:val="6"/>
          <w:numId w:val="37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Oświadczamy, że </w:t>
      </w: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>jesteśmy</w:t>
      </w:r>
      <w:r w:rsidRPr="00E75C92">
        <w:rPr>
          <w:rFonts w:asciiTheme="minorHAnsi" w:hAnsiTheme="minorHAnsi" w:cstheme="minorHAnsi"/>
          <w:b/>
          <w:color w:val="FF0000"/>
          <w:sz w:val="20"/>
          <w:szCs w:val="20"/>
          <w:lang w:eastAsia="pl-PL"/>
        </w:rPr>
        <w:t>*</w:t>
      </w:r>
      <w:r w:rsidRPr="00E75C92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/ nie jesteśmy</w:t>
      </w:r>
      <w:r w:rsidRPr="00E75C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E75C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E75C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E75C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49789848" w14:textId="77777777" w:rsidR="00BC5E71" w:rsidRPr="00E75C92" w:rsidRDefault="00187759" w:rsidP="00BC5E71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2639020E" w:rsidR="002219EC" w:rsidRPr="00E75C92" w:rsidRDefault="00BC5E71" w:rsidP="00BC5E71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iCs/>
          <w:sz w:val="20"/>
          <w:szCs w:val="20"/>
          <w:lang w:eastAsia="pl-PL"/>
        </w:rPr>
        <w:t>11.</w:t>
      </w:r>
      <w:r w:rsidRPr="00E75C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="002219EC" w:rsidRPr="00E75C92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="002219EC" w:rsidRPr="00E75C9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="002219EC" w:rsidRPr="00E75C92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="002219EC" w:rsidRPr="00E75C9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="002219EC" w:rsidRPr="00E75C92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E75C92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E75C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75C92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E75C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E75C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E75C92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E75C92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5A7CBF40" w:rsidR="00187759" w:rsidRPr="00E75C92" w:rsidRDefault="00BC5E71" w:rsidP="00BC5E7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E75C92">
        <w:rPr>
          <w:rFonts w:asciiTheme="minorHAnsi" w:hAnsiTheme="minorHAnsi" w:cstheme="minorHAnsi"/>
          <w:bCs/>
          <w:iCs/>
          <w:sz w:val="20"/>
          <w:szCs w:val="20"/>
        </w:rPr>
        <w:t xml:space="preserve">12. </w:t>
      </w:r>
      <w:r w:rsidR="00187759" w:rsidRPr="00E75C92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</w:t>
      </w:r>
      <w:r w:rsidR="00BE3B95" w:rsidRPr="00E75C92">
        <w:rPr>
          <w:rFonts w:asciiTheme="minorHAnsi" w:hAnsiTheme="minorHAnsi" w:cstheme="minorHAnsi"/>
          <w:bCs/>
          <w:iCs/>
          <w:sz w:val="20"/>
          <w:szCs w:val="20"/>
        </w:rPr>
        <w:t xml:space="preserve">ryczałtowej </w:t>
      </w:r>
      <w:r w:rsidR="00187759" w:rsidRPr="00E75C92">
        <w:rPr>
          <w:rFonts w:asciiTheme="minorHAnsi" w:hAnsiTheme="minorHAnsi" w:cstheme="minorHAnsi"/>
          <w:bCs/>
          <w:iCs/>
          <w:sz w:val="20"/>
          <w:szCs w:val="20"/>
        </w:rPr>
        <w:t xml:space="preserve">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4C28FCC2" w:rsidR="00187759" w:rsidRPr="00E75C92" w:rsidRDefault="00187759" w:rsidP="00BC5E71">
      <w:pPr>
        <w:pStyle w:val="Akapitzlist"/>
        <w:numPr>
          <w:ilvl w:val="6"/>
          <w:numId w:val="50"/>
        </w:numPr>
        <w:tabs>
          <w:tab w:val="left" w:pos="567"/>
        </w:tabs>
        <w:spacing w:after="0" w:line="360" w:lineRule="auto"/>
        <w:ind w:hanging="2236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5678D4F7" w14:textId="6CE27207" w:rsidR="00126E42" w:rsidRPr="00E75C92" w:rsidRDefault="00126E42" w:rsidP="00501E1B">
      <w:pPr>
        <w:pStyle w:val="Akapitzlist"/>
        <w:numPr>
          <w:ilvl w:val="2"/>
          <w:numId w:val="144"/>
        </w:numPr>
        <w:tabs>
          <w:tab w:val="left" w:pos="284"/>
        </w:tabs>
        <w:spacing w:before="100" w:beforeAutospacing="1" w:after="100" w:afterAutospacing="1" w:line="360" w:lineRule="auto"/>
        <w:ind w:left="284" w:firstLine="0"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E75C92">
        <w:rPr>
          <w:rFonts w:asciiTheme="minorHAnsi" w:eastAsia="Calibri" w:hAnsiTheme="minorHAnsi" w:cstheme="minorHAnsi"/>
          <w:i/>
          <w:iCs/>
          <w:sz w:val="20"/>
          <w:szCs w:val="20"/>
        </w:rPr>
        <w:t>w formie papierowej wraz z wymaganymi załącznikami pod warunkiem doręczenia na adres: Sekcja Administrowania Nieruchomościami, ul. św. Anny 12, 31-008 Kraków,</w:t>
      </w:r>
      <w:r w:rsidRPr="00E75C92">
        <w:rPr>
          <w:rFonts w:asciiTheme="minorHAnsi" w:eastAsia="Calibri" w:hAnsiTheme="minorHAnsi" w:cstheme="minorHAnsi"/>
          <w:i/>
          <w:iCs/>
          <w:color w:val="FF0000"/>
          <w:sz w:val="20"/>
          <w:szCs w:val="20"/>
        </w:rPr>
        <w:t>*</w:t>
      </w:r>
    </w:p>
    <w:p w14:paraId="748EFC8A" w14:textId="77777777" w:rsidR="00126E42" w:rsidRPr="00E75C92" w:rsidRDefault="00126E42" w:rsidP="00501E1B">
      <w:pPr>
        <w:numPr>
          <w:ilvl w:val="2"/>
          <w:numId w:val="144"/>
        </w:numPr>
        <w:tabs>
          <w:tab w:val="left" w:pos="284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E75C92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w formie elektronicznej wraz z wymaganymi załącznikami pod warunkiem przesłania na adres:   </w:t>
      </w:r>
      <w:hyperlink r:id="rId11" w:history="1">
        <w:r w:rsidRPr="00E75C92">
          <w:rPr>
            <w:rFonts w:asciiTheme="minorHAnsi" w:eastAsia="Calibri" w:hAnsiTheme="minorHAnsi" w:cstheme="minorHAnsi"/>
            <w:i/>
            <w:iCs/>
            <w:color w:val="0563C1"/>
            <w:sz w:val="20"/>
            <w:szCs w:val="20"/>
            <w:u w:val="single"/>
          </w:rPr>
          <w:t>faktura.dzm@cm-uj.krakow.pl</w:t>
        </w:r>
      </w:hyperlink>
      <w:r w:rsidRPr="00E75C92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 (wskazany przez Zamawiającego),</w:t>
      </w:r>
      <w:r w:rsidRPr="00E75C92">
        <w:rPr>
          <w:rFonts w:asciiTheme="minorHAnsi" w:eastAsia="Calibri" w:hAnsiTheme="minorHAnsi" w:cstheme="minorHAnsi"/>
          <w:i/>
          <w:iCs/>
          <w:color w:val="FF0000"/>
          <w:sz w:val="20"/>
          <w:szCs w:val="20"/>
        </w:rPr>
        <w:t>*</w:t>
      </w:r>
    </w:p>
    <w:p w14:paraId="2C7B4128" w14:textId="77777777" w:rsidR="00126E42" w:rsidRPr="00E75C92" w:rsidRDefault="00126E42" w:rsidP="00501E1B">
      <w:pPr>
        <w:numPr>
          <w:ilvl w:val="2"/>
          <w:numId w:val="144"/>
        </w:numPr>
        <w:tabs>
          <w:tab w:val="left" w:pos="284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E75C92">
        <w:rPr>
          <w:rFonts w:asciiTheme="minorHAnsi" w:eastAsia="Calibri" w:hAnsiTheme="minorHAnsi" w:cstheme="minorHAnsi"/>
          <w:i/>
          <w:iCs/>
          <w:sz w:val="20"/>
          <w:szCs w:val="20"/>
        </w:rPr>
        <w:t>w formie ustrukturyzowanych faktur elektronicznych wraz z wymaganymi załącznikami pod warunkiem przesłania na adres PEF: DUNS 422178194.</w:t>
      </w:r>
      <w:r w:rsidRPr="00E75C92">
        <w:rPr>
          <w:rFonts w:asciiTheme="minorHAnsi" w:eastAsia="Calibri" w:hAnsiTheme="minorHAnsi" w:cstheme="minorHAnsi"/>
          <w:i/>
          <w:iCs/>
          <w:color w:val="FF0000"/>
          <w:sz w:val="20"/>
          <w:szCs w:val="20"/>
        </w:rPr>
        <w:t>*</w:t>
      </w:r>
    </w:p>
    <w:p w14:paraId="25E0FE3E" w14:textId="0F7F5B4C" w:rsidR="00187759" w:rsidRPr="00E75C92" w:rsidRDefault="00BC5E71" w:rsidP="00126E42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</w:t>
      </w:r>
      <w:r w:rsidR="00187759" w:rsidRPr="00E75C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* - niepotrzebne skreślić</w:t>
      </w:r>
    </w:p>
    <w:p w14:paraId="4386559C" w14:textId="4BD14D19" w:rsidR="00187759" w:rsidRPr="00E75C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</w:rPr>
        <w:t>1</w:t>
      </w:r>
      <w:r w:rsidR="00BC5E71" w:rsidRPr="00E75C92">
        <w:rPr>
          <w:rFonts w:asciiTheme="minorHAnsi" w:hAnsiTheme="minorHAnsi" w:cstheme="minorHAnsi"/>
          <w:sz w:val="20"/>
          <w:szCs w:val="20"/>
        </w:rPr>
        <w:t>4</w:t>
      </w:r>
      <w:r w:rsidRPr="00E75C9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E75C92">
        <w:rPr>
          <w:rFonts w:asciiTheme="minorHAnsi" w:hAnsiTheme="minorHAnsi" w:cstheme="minorHAnsi"/>
          <w:iCs/>
          <w:sz w:val="20"/>
          <w:szCs w:val="20"/>
        </w:rPr>
        <w:t xml:space="preserve"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</w:t>
      </w:r>
      <w:r w:rsidR="00010896" w:rsidRPr="00E75C92">
        <w:rPr>
          <w:rFonts w:asciiTheme="minorHAnsi" w:hAnsiTheme="minorHAnsi" w:cstheme="minorHAnsi"/>
          <w:iCs/>
          <w:sz w:val="20"/>
          <w:szCs w:val="20"/>
        </w:rPr>
        <w:lastRenderedPageBreak/>
        <w:t>osobowe bezpośrednio lub pośrednio pozyskaliśmy w celu ubiegania się o udzielenie zamówienia publicznego w niniejszym postępowaniu.</w:t>
      </w:r>
    </w:p>
    <w:p w14:paraId="138F0749" w14:textId="69F6C8DB" w:rsidR="00010896" w:rsidRPr="00E75C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</w:rPr>
        <w:t>1</w:t>
      </w:r>
      <w:r w:rsidR="00BC5E71" w:rsidRPr="00E75C92">
        <w:rPr>
          <w:rFonts w:asciiTheme="minorHAnsi" w:hAnsiTheme="minorHAnsi" w:cstheme="minorHAnsi"/>
          <w:sz w:val="20"/>
          <w:szCs w:val="20"/>
        </w:rPr>
        <w:t>5</w:t>
      </w:r>
      <w:r w:rsidRPr="00E75C9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E75C92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E75C92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E75C9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E75C92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E75C9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77777777" w:rsidR="00010896" w:rsidRPr="00E75C92" w:rsidRDefault="00010896" w:rsidP="00501E1B">
      <w:pPr>
        <w:pStyle w:val="Akapitzlist"/>
        <w:numPr>
          <w:ilvl w:val="0"/>
          <w:numId w:val="130"/>
        </w:numPr>
        <w:tabs>
          <w:tab w:val="left" w:pos="567"/>
        </w:tabs>
        <w:spacing w:after="0" w:line="240" w:lineRule="auto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E75C92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6417971E" w14:textId="77777777" w:rsidR="00BC5E71" w:rsidRPr="00E75C92" w:rsidRDefault="00187759" w:rsidP="00BC5E71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E75C92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2F447C59" w:rsidR="00010896" w:rsidRPr="00E75C92" w:rsidRDefault="00BC5E71" w:rsidP="00C826DC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</w:rPr>
        <w:t>17.</w:t>
      </w:r>
      <w:r w:rsidRPr="00E75C92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010896"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7E387F4D" w14:textId="77777777" w:rsidR="00010896" w:rsidRPr="00E75C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E75C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E75C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77777777" w:rsidR="00010896" w:rsidRPr="00E75C92" w:rsidRDefault="00010896" w:rsidP="00501E1B">
      <w:pPr>
        <w:pStyle w:val="Akapitzlist"/>
        <w:numPr>
          <w:ilvl w:val="0"/>
          <w:numId w:val="131"/>
        </w:numPr>
        <w:tabs>
          <w:tab w:val="left" w:pos="567"/>
        </w:tabs>
        <w:spacing w:after="0" w:line="240" w:lineRule="auto"/>
        <w:ind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E75C92" w:rsidRDefault="00010896" w:rsidP="00E953C5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E75C92" w:rsidRDefault="00010896" w:rsidP="00E953C5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E75C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E75C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E75C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E75C92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03A0CDE" w14:textId="77777777" w:rsidR="00010896" w:rsidRPr="00E75C92" w:rsidRDefault="009336AD" w:rsidP="00501E1B">
      <w:pPr>
        <w:pStyle w:val="Akapitzlist"/>
        <w:numPr>
          <w:ilvl w:val="0"/>
          <w:numId w:val="131"/>
        </w:numPr>
        <w:tabs>
          <w:tab w:val="left" w:pos="567"/>
        </w:tabs>
        <w:spacing w:after="0" w:line="240" w:lineRule="auto"/>
        <w:ind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</w:rPr>
        <w:t>Z</w:t>
      </w:r>
      <w:r w:rsidR="00010896" w:rsidRPr="00E75C92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44CC3369" w14:textId="0019795A" w:rsidR="000B3C18" w:rsidRPr="00E75C92" w:rsidRDefault="000B3C18" w:rsidP="00A460A9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</w:rPr>
        <w:t>K</w:t>
      </w:r>
      <w:r w:rsidR="0050743F" w:rsidRPr="00E75C92">
        <w:rPr>
          <w:rFonts w:asciiTheme="minorHAnsi" w:hAnsiTheme="minorHAnsi" w:cstheme="minorHAnsi"/>
          <w:sz w:val="20"/>
          <w:szCs w:val="20"/>
        </w:rPr>
        <w:t>alkulacj</w:t>
      </w:r>
      <w:r w:rsidR="00FF517C" w:rsidRPr="00E75C92">
        <w:rPr>
          <w:rFonts w:asciiTheme="minorHAnsi" w:hAnsiTheme="minorHAnsi" w:cstheme="minorHAnsi"/>
          <w:sz w:val="20"/>
          <w:szCs w:val="20"/>
        </w:rPr>
        <w:t>a</w:t>
      </w:r>
      <w:r w:rsidR="0050743F" w:rsidRPr="00E75C92">
        <w:rPr>
          <w:rFonts w:asciiTheme="minorHAnsi" w:hAnsiTheme="minorHAnsi" w:cstheme="minorHAnsi"/>
          <w:sz w:val="20"/>
          <w:szCs w:val="20"/>
        </w:rPr>
        <w:t xml:space="preserve"> cenow</w:t>
      </w:r>
      <w:r w:rsidR="00FF517C" w:rsidRPr="00E75C92">
        <w:rPr>
          <w:rFonts w:asciiTheme="minorHAnsi" w:hAnsiTheme="minorHAnsi" w:cstheme="minorHAnsi"/>
          <w:sz w:val="20"/>
          <w:szCs w:val="20"/>
        </w:rPr>
        <w:t>a</w:t>
      </w:r>
      <w:r w:rsidR="00126E42" w:rsidRPr="00E75C92">
        <w:rPr>
          <w:rFonts w:asciiTheme="minorHAnsi" w:hAnsiTheme="minorHAnsi" w:cstheme="minorHAnsi"/>
          <w:sz w:val="20"/>
          <w:szCs w:val="20"/>
        </w:rPr>
        <w:t xml:space="preserve"> oferty</w:t>
      </w:r>
      <w:r w:rsidR="00FF517C" w:rsidRPr="00E75C92">
        <w:rPr>
          <w:rFonts w:asciiTheme="minorHAnsi" w:hAnsiTheme="minorHAnsi" w:cstheme="minorHAnsi"/>
          <w:sz w:val="20"/>
          <w:szCs w:val="20"/>
        </w:rPr>
        <w:t>,</w:t>
      </w:r>
      <w:r w:rsidR="0050743F" w:rsidRPr="00E75C92">
        <w:rPr>
          <w:rFonts w:asciiTheme="minorHAnsi" w:hAnsiTheme="minorHAnsi" w:cstheme="minorHAnsi"/>
          <w:sz w:val="20"/>
          <w:szCs w:val="20"/>
        </w:rPr>
        <w:t xml:space="preserve"> odpowiednio do wzoru stanowiącą </w:t>
      </w:r>
      <w:r w:rsidR="0050743F" w:rsidRPr="00E75C92">
        <w:rPr>
          <w:rFonts w:asciiTheme="minorHAnsi" w:hAnsiTheme="minorHAnsi" w:cstheme="minorHAnsi"/>
          <w:b/>
          <w:sz w:val="20"/>
          <w:szCs w:val="20"/>
        </w:rPr>
        <w:t>Załącznik</w:t>
      </w:r>
      <w:r w:rsidR="0050743F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4D4935" w:rsidRPr="00E75C92">
        <w:rPr>
          <w:rFonts w:asciiTheme="minorHAnsi" w:hAnsiTheme="minorHAnsi" w:cstheme="minorHAnsi"/>
          <w:b/>
          <w:sz w:val="20"/>
          <w:szCs w:val="20"/>
        </w:rPr>
        <w:t>B</w:t>
      </w:r>
      <w:r w:rsidR="0050743F" w:rsidRPr="00E75C9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0743F" w:rsidRPr="00E75C92">
        <w:rPr>
          <w:rFonts w:asciiTheme="minorHAnsi" w:hAnsiTheme="minorHAnsi" w:cstheme="minorHAnsi"/>
          <w:sz w:val="20"/>
          <w:szCs w:val="20"/>
        </w:rPr>
        <w:t xml:space="preserve">do </w:t>
      </w:r>
      <w:r w:rsidR="004D4935" w:rsidRPr="00E75C92">
        <w:rPr>
          <w:rFonts w:asciiTheme="minorHAnsi" w:hAnsiTheme="minorHAnsi" w:cstheme="minorHAnsi"/>
          <w:sz w:val="20"/>
          <w:szCs w:val="20"/>
        </w:rPr>
        <w:t>SWZ</w:t>
      </w:r>
      <w:r w:rsidR="0050743F" w:rsidRPr="00E75C92">
        <w:rPr>
          <w:rFonts w:asciiTheme="minorHAnsi" w:hAnsiTheme="minorHAnsi" w:cstheme="minorHAnsi"/>
          <w:sz w:val="20"/>
          <w:szCs w:val="20"/>
        </w:rPr>
        <w:t xml:space="preserve"> (plik </w:t>
      </w:r>
      <w:proofErr w:type="spellStart"/>
      <w:r w:rsidR="0050743F" w:rsidRPr="00E75C92">
        <w:rPr>
          <w:rFonts w:asciiTheme="minorHAnsi" w:hAnsiTheme="minorHAnsi" w:cstheme="minorHAnsi"/>
          <w:sz w:val="20"/>
          <w:szCs w:val="20"/>
        </w:rPr>
        <w:t>exel</w:t>
      </w:r>
      <w:proofErr w:type="spellEnd"/>
      <w:r w:rsidR="0050743F" w:rsidRPr="00E75C92">
        <w:rPr>
          <w:rFonts w:asciiTheme="minorHAnsi" w:hAnsiTheme="minorHAnsi" w:cstheme="minorHAnsi"/>
          <w:sz w:val="20"/>
          <w:szCs w:val="20"/>
        </w:rPr>
        <w:t>)</w:t>
      </w:r>
      <w:r w:rsidR="00FF517C" w:rsidRPr="00E75C92">
        <w:rPr>
          <w:rFonts w:asciiTheme="minorHAnsi" w:hAnsiTheme="minorHAnsi" w:cstheme="minorHAnsi"/>
          <w:sz w:val="20"/>
          <w:szCs w:val="20"/>
        </w:rPr>
        <w:t>,</w:t>
      </w:r>
    </w:p>
    <w:p w14:paraId="516759BD" w14:textId="35CF1E28" w:rsidR="000B3C18" w:rsidRPr="00E75C92" w:rsidRDefault="000B3C18" w:rsidP="00A460A9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iCs/>
          <w:sz w:val="20"/>
          <w:szCs w:val="20"/>
        </w:rPr>
        <w:t xml:space="preserve">Oświadczenie o spełnianiu warunków udziału w postępowaniu i braku podstaw do wykluczenia – odpowiednio do wzoru stanowiącego Załącznik </w:t>
      </w:r>
      <w:r w:rsidR="004D4935" w:rsidRPr="00E75C92">
        <w:rPr>
          <w:rFonts w:asciiTheme="minorHAnsi" w:hAnsiTheme="minorHAnsi" w:cstheme="minorHAnsi"/>
          <w:iCs/>
          <w:sz w:val="20"/>
          <w:szCs w:val="20"/>
        </w:rPr>
        <w:t>2</w:t>
      </w:r>
      <w:r w:rsidRPr="00E75C92">
        <w:rPr>
          <w:rFonts w:asciiTheme="minorHAnsi" w:hAnsiTheme="minorHAnsi" w:cstheme="minorHAnsi"/>
          <w:iCs/>
          <w:sz w:val="20"/>
          <w:szCs w:val="20"/>
        </w:rPr>
        <w:t xml:space="preserve"> do </w:t>
      </w:r>
      <w:r w:rsidR="004D4935" w:rsidRPr="00E75C92">
        <w:rPr>
          <w:rFonts w:asciiTheme="minorHAnsi" w:hAnsiTheme="minorHAnsi" w:cstheme="minorHAnsi"/>
          <w:iCs/>
          <w:sz w:val="20"/>
          <w:szCs w:val="20"/>
        </w:rPr>
        <w:t>SWZ</w:t>
      </w:r>
      <w:r w:rsidRPr="00E75C92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27347177" w14:textId="3EFED613" w:rsidR="0050743F" w:rsidRPr="00E75C92" w:rsidRDefault="0050743F" w:rsidP="00A460A9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sz w:val="20"/>
          <w:szCs w:val="20"/>
        </w:rPr>
        <w:t>.............................</w:t>
      </w:r>
    </w:p>
    <w:p w14:paraId="21F1AA04" w14:textId="77777777" w:rsidR="00187759" w:rsidRPr="00E75C92" w:rsidRDefault="00187759" w:rsidP="00C225D5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33995B9F" w14:textId="77777777" w:rsidR="000B3C18" w:rsidRPr="00E75C92" w:rsidRDefault="000B3C18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08018589" w14:textId="77777777" w:rsidR="000B3C18" w:rsidRPr="00E75C92" w:rsidRDefault="000B3C18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4F140F61" w14:textId="1D5CB110" w:rsidR="00010896" w:rsidRPr="00E75C92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E75C92">
        <w:rPr>
          <w:rFonts w:asciiTheme="minorHAnsi" w:hAnsiTheme="minorHAnsi" w:cstheme="minorHAnsi"/>
          <w:i/>
          <w:iCs/>
          <w:color w:val="FF0000"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E75C9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E75C9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77777777" w:rsidR="00010896" w:rsidRPr="00E75C92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307F649E" w:rsidR="008A6B16" w:rsidRPr="00E75C9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874C45" w:rsidRPr="00E75C92">
        <w:rPr>
          <w:rFonts w:asciiTheme="minorHAnsi" w:hAnsiTheme="minorHAnsi" w:cstheme="minorHAnsi"/>
          <w:i/>
          <w:sz w:val="20"/>
          <w:szCs w:val="20"/>
        </w:rPr>
        <w:t xml:space="preserve">wyłonienie Wykonawcy </w:t>
      </w:r>
      <w:bookmarkStart w:id="0" w:name="_Hlk167439775"/>
      <w:r w:rsidR="00126E42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126E42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126E42" w:rsidRPr="00E75C92">
        <w:rPr>
          <w:rFonts w:asciiTheme="minorHAnsi" w:hAnsiTheme="minorHAnsi" w:cstheme="minorHAnsi"/>
          <w:b/>
          <w:i/>
          <w:iCs/>
          <w:sz w:val="20"/>
          <w:szCs w:val="20"/>
        </w:rPr>
        <w:t>wykonywania usługi utrzymania czystości na terenach Uniwersytetu Jagiellońskiego – Collegium Medicum, w tym na terenach wpisanych do Rejestru Zabytków lub Gminnej Ewidencji Zabytków</w:t>
      </w:r>
      <w:r w:rsidR="00147B66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bookmarkEnd w:id="0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E75C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E75C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E75C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E75C92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E75C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5E2DD86" w14:textId="77777777" w:rsidR="00761080" w:rsidRPr="00761080" w:rsidRDefault="00AF23BF" w:rsidP="00761080">
      <w:pPr>
        <w:pStyle w:val="Akapitzlist"/>
        <w:widowControl w:val="0"/>
        <w:numPr>
          <w:ilvl w:val="6"/>
          <w:numId w:val="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  <w:r w:rsidR="00DD5653"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tj. jesteśmy </w:t>
      </w:r>
      <w:r w:rsidR="00DD5653" w:rsidRPr="00761080">
        <w:rPr>
          <w:rFonts w:asciiTheme="minorHAnsi" w:hAnsiTheme="minorHAnsi" w:cstheme="minorHAnsi"/>
          <w:sz w:val="20"/>
          <w:szCs w:val="20"/>
        </w:rPr>
        <w:t>ubezpieczeni od odpowiedzialności cywilnej w zakresie prowadzonej działalności gospodarczej związanej z przedmiotem zamówienia</w:t>
      </w:r>
      <w:r w:rsidR="004545BC" w:rsidRPr="00761080">
        <w:rPr>
          <w:rFonts w:asciiTheme="minorHAnsi" w:hAnsiTheme="minorHAnsi" w:cstheme="minorHAnsi"/>
          <w:sz w:val="20"/>
          <w:szCs w:val="20"/>
        </w:rPr>
        <w:t xml:space="preserve"> na kwotę min. </w:t>
      </w:r>
      <w:r w:rsidR="00126E42" w:rsidRPr="00761080">
        <w:rPr>
          <w:rFonts w:asciiTheme="minorHAnsi" w:hAnsiTheme="minorHAnsi" w:cstheme="minorHAnsi"/>
          <w:sz w:val="20"/>
          <w:szCs w:val="20"/>
        </w:rPr>
        <w:t>3</w:t>
      </w:r>
      <w:r w:rsidR="004545BC" w:rsidRPr="00761080">
        <w:rPr>
          <w:rFonts w:asciiTheme="minorHAnsi" w:hAnsiTheme="minorHAnsi" w:cstheme="minorHAnsi"/>
          <w:sz w:val="20"/>
          <w:szCs w:val="20"/>
        </w:rPr>
        <w:t xml:space="preserve">00 000, 00 złotych (słownie: </w:t>
      </w:r>
      <w:r w:rsidR="00126E42" w:rsidRPr="00761080">
        <w:rPr>
          <w:rFonts w:asciiTheme="minorHAnsi" w:hAnsiTheme="minorHAnsi" w:cstheme="minorHAnsi"/>
          <w:sz w:val="20"/>
          <w:szCs w:val="20"/>
        </w:rPr>
        <w:t xml:space="preserve">trzysta </w:t>
      </w:r>
      <w:r w:rsidR="004545BC" w:rsidRPr="00761080">
        <w:rPr>
          <w:rFonts w:asciiTheme="minorHAnsi" w:hAnsiTheme="minorHAnsi" w:cstheme="minorHAnsi"/>
          <w:sz w:val="20"/>
          <w:szCs w:val="20"/>
        </w:rPr>
        <w:t>tysięcy złotych 00/100)</w:t>
      </w:r>
      <w:r w:rsidR="00761080">
        <w:rPr>
          <w:rFonts w:asciiTheme="minorHAnsi" w:hAnsiTheme="minorHAnsi" w:cstheme="minorHAnsi"/>
          <w:sz w:val="20"/>
          <w:szCs w:val="20"/>
        </w:rPr>
        <w:t>.</w:t>
      </w:r>
    </w:p>
    <w:p w14:paraId="4E99E844" w14:textId="7CE204E6" w:rsidR="00AF23BF" w:rsidRPr="00761080" w:rsidRDefault="00AF23BF" w:rsidP="00761080">
      <w:pPr>
        <w:pStyle w:val="Akapitzlist"/>
        <w:widowControl w:val="0"/>
        <w:numPr>
          <w:ilvl w:val="6"/>
          <w:numId w:val="5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</w:t>
      </w:r>
      <w:r w:rsidR="004545BC"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tj. </w:t>
      </w:r>
    </w:p>
    <w:p w14:paraId="51C60050" w14:textId="77777777" w:rsidR="00761080" w:rsidRPr="00761080" w:rsidRDefault="00126E42" w:rsidP="00761080">
      <w:pPr>
        <w:pStyle w:val="Akapitzlist"/>
        <w:widowControl w:val="0"/>
        <w:numPr>
          <w:ilvl w:val="1"/>
          <w:numId w:val="15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61080">
        <w:rPr>
          <w:rFonts w:asciiTheme="minorHAnsi" w:hAnsiTheme="minorHAnsi" w:cstheme="minorHAnsi"/>
          <w:bCs/>
          <w:sz w:val="20"/>
          <w:szCs w:val="20"/>
        </w:rPr>
        <w:t xml:space="preserve">dysponują osobą przeznaczoną do pełnienia nadzoru i kierowania wykonywanymi usługami stanowiącymi przedmiot zamówienia z wykształceniem kierunkowym ogrodniczym i/lub leśnym i/lub rolniczym i/lub architektury krajobrazu, posiadającą co najmniej 12 miesięczne doświadczenie w nadzorze lub kierowaniu przy realizacji co najmniej </w:t>
      </w:r>
      <w:r w:rsidRPr="00761080">
        <w:rPr>
          <w:rFonts w:asciiTheme="minorHAnsi" w:hAnsiTheme="minorHAnsi" w:cstheme="minorHAnsi"/>
          <w:b/>
          <w:sz w:val="20"/>
          <w:szCs w:val="20"/>
        </w:rPr>
        <w:t>2 usług</w:t>
      </w:r>
      <w:r w:rsidRPr="00761080">
        <w:rPr>
          <w:rFonts w:asciiTheme="minorHAnsi" w:hAnsiTheme="minorHAnsi" w:cstheme="minorHAnsi"/>
          <w:bCs/>
          <w:sz w:val="20"/>
          <w:szCs w:val="20"/>
        </w:rPr>
        <w:t xml:space="preserve"> w zakresie utrzymania bądź pielęgnacji terenów zieleni lub związanych z </w:t>
      </w:r>
      <w:proofErr w:type="spellStart"/>
      <w:r w:rsidRPr="00761080">
        <w:rPr>
          <w:rFonts w:asciiTheme="minorHAnsi" w:hAnsiTheme="minorHAnsi" w:cstheme="minorHAnsi"/>
          <w:bCs/>
          <w:sz w:val="20"/>
          <w:szCs w:val="20"/>
        </w:rPr>
        <w:t>nasadzeniami</w:t>
      </w:r>
      <w:proofErr w:type="spellEnd"/>
      <w:r w:rsidRPr="00761080">
        <w:rPr>
          <w:rFonts w:asciiTheme="minorHAnsi" w:hAnsiTheme="minorHAnsi" w:cstheme="minorHAnsi"/>
          <w:bCs/>
          <w:sz w:val="20"/>
          <w:szCs w:val="20"/>
        </w:rPr>
        <w:t xml:space="preserve"> zieleni lub utrzymania zieleni lub utrzymania terenów zewnętrznych w czystości, w tym co najmniej 1 usługę na terenie wpisanym do Rejestru Zabytków lub znajdujących się w strefie chronionej albo wpisanym do Gminnej Ewidencji Zabytków,</w:t>
      </w:r>
    </w:p>
    <w:p w14:paraId="70ABC9F9" w14:textId="69288011" w:rsidR="00126E42" w:rsidRPr="00761080" w:rsidRDefault="00126E42" w:rsidP="00761080">
      <w:pPr>
        <w:pStyle w:val="Akapitzlist"/>
        <w:widowControl w:val="0"/>
        <w:numPr>
          <w:ilvl w:val="1"/>
          <w:numId w:val="15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posiadamy niezbędną wiedze i  doświadczenie, tzn. iż </w:t>
      </w:r>
      <w:r w:rsidRPr="00761080">
        <w:rPr>
          <w:rFonts w:asciiTheme="minorHAnsi" w:hAnsiTheme="minorHAnsi" w:cstheme="minorHAnsi"/>
          <w:bCs/>
          <w:sz w:val="20"/>
          <w:szCs w:val="20"/>
        </w:rPr>
        <w:t xml:space="preserve">w okresie ostatnich 3 lat przed upływem terminu składania ofert, a jeżeli okres prowadzenia działalności jest krótszy – w tym okresie, zrealizowaliśmy lub realizujemy minimum </w:t>
      </w:r>
      <w:r w:rsidRPr="00761080">
        <w:rPr>
          <w:rFonts w:asciiTheme="minorHAnsi" w:hAnsiTheme="minorHAnsi" w:cstheme="minorHAnsi"/>
          <w:b/>
          <w:bCs/>
          <w:sz w:val="20"/>
          <w:szCs w:val="20"/>
        </w:rPr>
        <w:t>2 usługi</w:t>
      </w: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utrzymywania czystości na terenach zewnętrznych (tj. drogach wewnętrznych, parkingach, chodnikach, boiskach itp.) wraz z pielęgnacją zieleni lub </w:t>
      </w:r>
      <w:proofErr w:type="spellStart"/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nasadzeniami</w:t>
      </w:r>
      <w:proofErr w:type="spellEnd"/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zieleni na obszarze  o łącznej powierzchni objętej utrzymaniem czystości w wykazanych łącznie dwóch usługach nie mniejszej niż 50 000m</w:t>
      </w:r>
      <w:r w:rsidRPr="00761080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2</w:t>
      </w: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a w tym co najmniej jedną usługę na terenie </w:t>
      </w: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wpisanym do Rejestru Zabytków lub znajdujących się w strefie chronionej albo wpisanym do Gminnej Ewidencji Zabytków, </w:t>
      </w:r>
      <w:r w:rsidRPr="00761080">
        <w:rPr>
          <w:rFonts w:asciiTheme="minorHAnsi" w:hAnsiTheme="minorHAnsi" w:cstheme="minorHAnsi"/>
          <w:bCs/>
          <w:sz w:val="20"/>
          <w:szCs w:val="20"/>
        </w:rPr>
        <w:t>wykonane lub wykonywane należycie, każda przez okres co najmniej 12 miesięcy w ramach jednego kontraktu</w:t>
      </w:r>
      <w:r w:rsidRPr="00761080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. </w:t>
      </w:r>
    </w:p>
    <w:p w14:paraId="3BB8EF30" w14:textId="77777777" w:rsidR="00761080" w:rsidRDefault="00AF23BF" w:rsidP="00761080">
      <w:pPr>
        <w:pStyle w:val="Akapitzlist"/>
        <w:widowControl w:val="0"/>
        <w:numPr>
          <w:ilvl w:val="6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67439572"/>
    </w:p>
    <w:p w14:paraId="0ABDC5C7" w14:textId="25EADCFE" w:rsidR="004545BC" w:rsidRPr="00761080" w:rsidRDefault="00AF23BF" w:rsidP="00761080">
      <w:pPr>
        <w:pStyle w:val="Akapitzlist"/>
        <w:widowControl w:val="0"/>
        <w:numPr>
          <w:ilvl w:val="6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761080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2" w:name="_Hlk103061369"/>
      <w:bookmarkEnd w:id="1"/>
    </w:p>
    <w:p w14:paraId="0EF681BD" w14:textId="77777777" w:rsidR="00DD5653" w:rsidRPr="00E75C92" w:rsidRDefault="00DD5653" w:rsidP="00761080">
      <w:pPr>
        <w:pStyle w:val="Akapitzlist"/>
        <w:widowControl w:val="0"/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1DBDD5E" w14:textId="77777777" w:rsidR="00DD5653" w:rsidRPr="00E75C92" w:rsidRDefault="00DD5653" w:rsidP="00761080">
      <w:pPr>
        <w:pStyle w:val="Akapitzlist"/>
        <w:widowControl w:val="0"/>
        <w:numPr>
          <w:ilvl w:val="1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0AC83159" w14:textId="77777777" w:rsidR="00DD5653" w:rsidRPr="00E75C92" w:rsidRDefault="00DD5653" w:rsidP="00761080">
      <w:pPr>
        <w:pStyle w:val="Akapitzlist"/>
        <w:widowControl w:val="0"/>
        <w:numPr>
          <w:ilvl w:val="1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D19E0C6" w14:textId="77777777" w:rsidR="00DD5653" w:rsidRPr="00E75C92" w:rsidRDefault="00DD5653" w:rsidP="00761080">
      <w:pPr>
        <w:pStyle w:val="Akapitzlist"/>
        <w:widowControl w:val="0"/>
        <w:numPr>
          <w:ilvl w:val="1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4D0E3AC" w14:textId="77777777" w:rsidR="00DD5653" w:rsidRPr="00E75C92" w:rsidRDefault="00DD5653" w:rsidP="00761080">
      <w:pPr>
        <w:pStyle w:val="Akapitzlist"/>
        <w:widowControl w:val="0"/>
        <w:numPr>
          <w:ilvl w:val="1"/>
          <w:numId w:val="12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A8AC6A7" w14:textId="211BF3E1" w:rsidR="00AF23BF" w:rsidRPr="00761080" w:rsidRDefault="00AF23BF" w:rsidP="00761080">
      <w:pPr>
        <w:pStyle w:val="Akapitzlist"/>
        <w:widowControl w:val="0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761080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 w:rsidRPr="00761080">
        <w:rPr>
          <w:rFonts w:asciiTheme="minorHAnsi" w:eastAsia="Calibri" w:hAnsiTheme="minorHAnsi" w:cstheme="minorHAnsi"/>
          <w:sz w:val="20"/>
          <w:szCs w:val="20"/>
        </w:rPr>
        <w:t>4</w:t>
      </w:r>
      <w:r w:rsidRPr="00761080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 w:rsidRPr="00761080">
        <w:rPr>
          <w:rFonts w:asciiTheme="minorHAnsi" w:eastAsia="Calibri" w:hAnsiTheme="minorHAnsi" w:cstheme="minorHAnsi"/>
          <w:sz w:val="20"/>
          <w:szCs w:val="20"/>
        </w:rPr>
        <w:t>507</w:t>
      </w:r>
      <w:r w:rsidRPr="00761080">
        <w:rPr>
          <w:rFonts w:asciiTheme="minorHAnsi" w:eastAsia="Calibri" w:hAnsiTheme="minorHAnsi" w:cstheme="minorHAnsi"/>
          <w:sz w:val="20"/>
          <w:szCs w:val="20"/>
        </w:rPr>
        <w:t>)</w:t>
      </w: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0F147BC8" w14:textId="77777777" w:rsidR="004545BC" w:rsidRPr="00E75C92" w:rsidRDefault="004545BC" w:rsidP="00761080">
      <w:pPr>
        <w:pStyle w:val="Akapitzlist"/>
        <w:numPr>
          <w:ilvl w:val="0"/>
          <w:numId w:val="87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0D5C523B" w14:textId="77777777" w:rsidR="004545BC" w:rsidRPr="00E75C92" w:rsidRDefault="004545BC" w:rsidP="00761080">
      <w:pPr>
        <w:pStyle w:val="Akapitzlist"/>
        <w:numPr>
          <w:ilvl w:val="0"/>
          <w:numId w:val="87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78F3C8BC" w14:textId="7F3E933E" w:rsidR="00AF23BF" w:rsidRPr="00761080" w:rsidRDefault="00AF23BF" w:rsidP="00761080">
      <w:pPr>
        <w:pStyle w:val="Akapitzlist"/>
        <w:numPr>
          <w:ilvl w:val="1"/>
          <w:numId w:val="7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61080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E75C92" w:rsidRDefault="00AF23BF" w:rsidP="00761080">
      <w:pPr>
        <w:numPr>
          <w:ilvl w:val="1"/>
          <w:numId w:val="7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E75C92" w:rsidRDefault="00AF23BF" w:rsidP="00761080">
      <w:pPr>
        <w:numPr>
          <w:ilvl w:val="1"/>
          <w:numId w:val="7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E75C92" w:rsidRDefault="00AF23BF" w:rsidP="00761080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E75C92" w:rsidRDefault="00AF23BF" w:rsidP="00761080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3" w:name="_Hlk167439446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bookmarkEnd w:id="3"/>
    <w:p w14:paraId="765BBE49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E75C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E75C92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E75C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lastRenderedPageBreak/>
        <w:t>OŚWIADCZENIE DOTYCZĄCE PODWYKONAWCY NIEBĘDĄCEGO PODMIOTEM, NA KTÓREGO ZASOBY POWOŁUJE SIĘ WYKONAWCA:</w:t>
      </w:r>
    </w:p>
    <w:p w14:paraId="2E889327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E75C92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E75C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E75C92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E75C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76013489" w:rsidR="00010896" w:rsidRPr="00E75C9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147B66"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C61C62" w:rsidRPr="00E75C92">
        <w:rPr>
          <w:rFonts w:asciiTheme="minorHAnsi" w:hAnsiTheme="minorHAnsi" w:cstheme="minorHAnsi"/>
          <w:i/>
          <w:sz w:val="20"/>
          <w:szCs w:val="20"/>
        </w:rPr>
        <w:t xml:space="preserve">wyłonienie Wykonawcy </w:t>
      </w:r>
      <w:r w:rsidR="00973743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973743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973743" w:rsidRPr="00E75C92">
        <w:rPr>
          <w:rFonts w:asciiTheme="minorHAnsi" w:hAnsiTheme="minorHAnsi" w:cstheme="minorHAnsi"/>
          <w:b/>
          <w:i/>
          <w:iCs/>
          <w:sz w:val="20"/>
          <w:szCs w:val="20"/>
        </w:rPr>
        <w:t>wykonywania usługi utrzymania czystości na terenach Uniwersytetu Jagiellońskiego – Collegium Medicum, w tym na terenach wpisanych do Rejestru Zabytków lub Gminnej Ewidencji Zabytków</w:t>
      </w:r>
      <w:r w:rsidR="00973743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E75C92" w:rsidRDefault="00562E50" w:rsidP="00E953C5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E75C92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E75C92" w:rsidRDefault="00AF23BF" w:rsidP="00E953C5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4" w:name="_Hlk167439609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bookmarkEnd w:id="4"/>
    <w:p w14:paraId="029A1362" w14:textId="7E93B608" w:rsidR="00AF23BF" w:rsidRPr="00E75C92" w:rsidRDefault="00AF23BF" w:rsidP="00E953C5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E75C92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 w:rsidRPr="00E75C92">
        <w:rPr>
          <w:rFonts w:asciiTheme="minorHAnsi" w:eastAsia="Calibri" w:hAnsiTheme="minorHAnsi" w:cstheme="minorHAnsi"/>
          <w:sz w:val="20"/>
          <w:szCs w:val="20"/>
        </w:rPr>
        <w:t>4</w:t>
      </w:r>
      <w:r w:rsidRPr="00E75C92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 w:rsidRPr="00E75C92">
        <w:rPr>
          <w:rFonts w:asciiTheme="minorHAnsi" w:eastAsia="Calibri" w:hAnsiTheme="minorHAnsi" w:cstheme="minorHAnsi"/>
          <w:sz w:val="20"/>
          <w:szCs w:val="20"/>
        </w:rPr>
        <w:t>507</w:t>
      </w:r>
      <w:r w:rsidRPr="00E75C92">
        <w:rPr>
          <w:rFonts w:asciiTheme="minorHAnsi" w:eastAsia="Calibri" w:hAnsiTheme="minorHAnsi" w:cstheme="minorHAnsi"/>
          <w:sz w:val="20"/>
          <w:szCs w:val="20"/>
        </w:rPr>
        <w:t>)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E75C92" w:rsidRDefault="00AF23BF" w:rsidP="00A460A9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E75C92" w:rsidRDefault="00AF23BF" w:rsidP="00A460A9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E75C92" w:rsidRDefault="00AF23BF" w:rsidP="00A460A9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E75C92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E75C92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E75C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E75C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23422A93" w:rsidR="008A6B16" w:rsidRPr="00E75C9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E75C92">
        <w:rPr>
          <w:rFonts w:asciiTheme="minorHAnsi" w:hAnsiTheme="minorHAnsi" w:cstheme="minorHAnsi"/>
          <w:sz w:val="20"/>
          <w:szCs w:val="20"/>
        </w:rPr>
        <w:t xml:space="preserve">wyłonienie Wykonawcy </w:t>
      </w:r>
      <w:r w:rsidR="00973743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973743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973743" w:rsidRPr="00E75C92">
        <w:rPr>
          <w:rFonts w:asciiTheme="minorHAnsi" w:hAnsiTheme="minorHAnsi" w:cstheme="minorHAnsi"/>
          <w:b/>
          <w:i/>
          <w:iCs/>
          <w:sz w:val="20"/>
          <w:szCs w:val="20"/>
        </w:rPr>
        <w:t>wykonywania usługi utrzymania czystości na terenach Uniwersytetu Jagiellońskiego – Collegium Medicum, w tym na terenach wpisanych do Rejestru Zabytków lub Gminnej Ewidencji Zabytków</w:t>
      </w:r>
      <w:r w:rsidRPr="00E75C92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E75C92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E75C92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367596B1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E75C92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</w:t>
      </w:r>
      <w:r w:rsidR="00C61C62" w:rsidRPr="00E75C92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usługi </w:t>
      </w:r>
      <w:r w:rsidRPr="00E75C92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>wykonają poszczególni Wykonawcy wspólnie ubiegający się o udzielenie zamówienia:</w:t>
      </w:r>
    </w:p>
    <w:p w14:paraId="1096EB31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E75C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75C92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E75C92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E75C92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E75C92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E75C92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E75C92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E75C92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E75C92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58F8A765" w:rsidR="00010896" w:rsidRPr="00E75C92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E75C92">
        <w:rPr>
          <w:rFonts w:asciiTheme="minorHAnsi" w:hAnsiTheme="minorHAnsi" w:cstheme="minorHAnsi"/>
          <w:sz w:val="20"/>
          <w:szCs w:val="20"/>
        </w:rPr>
        <w:t xml:space="preserve">wyłonienie Wykonawcy </w:t>
      </w:r>
      <w:r w:rsidR="00973743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973743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973743" w:rsidRPr="00E75C92">
        <w:rPr>
          <w:rFonts w:asciiTheme="minorHAnsi" w:hAnsiTheme="minorHAnsi" w:cstheme="minorHAnsi"/>
          <w:b/>
          <w:i/>
          <w:iCs/>
          <w:sz w:val="20"/>
          <w:szCs w:val="20"/>
        </w:rPr>
        <w:t>wykonywania usługi utrzymania czystości na terenach Uniwersytetu Jagiellońskiego – Collegium Medicum, w tym na terenach wpisanych do Rejestru Zabytków lub Gminnej Ewidencji Zabytków</w:t>
      </w:r>
      <w:r w:rsidR="00973743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147B66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</w:t>
      </w:r>
      <w:r w:rsidR="00010896" w:rsidRPr="00E75C92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E75C92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4BF110E8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C61C62"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r. poz. </w:t>
      </w:r>
      <w:r w:rsidR="00C61C62" w:rsidRPr="00E75C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594)</w:t>
      </w:r>
    </w:p>
    <w:p w14:paraId="49A0235C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E75C92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E75C92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E75C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E75C92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E75C92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E75C92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E75C92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E75C92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E75C92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E75C92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E75C92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E75C92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E75C92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E75C92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E75C92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E75C92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3CC8487" w14:textId="77777777" w:rsidR="009351A0" w:rsidRPr="00E75C92" w:rsidRDefault="00010896" w:rsidP="0039403E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05C93652" w14:textId="77777777" w:rsidR="004D4935" w:rsidRPr="00E75C92" w:rsidRDefault="004D4935" w:rsidP="0039403E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5" w:name="_Hlk164948368"/>
    </w:p>
    <w:p w14:paraId="2B127E24" w14:textId="77777777" w:rsidR="004D4935" w:rsidRPr="00E75C92" w:rsidRDefault="004D4935" w:rsidP="004D493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b/>
          <w:i/>
          <w:sz w:val="20"/>
          <w:szCs w:val="20"/>
          <w:lang w:eastAsia="pl-PL"/>
        </w:rPr>
        <w:t>ZAŁĄCZNIK C do SWZ</w:t>
      </w:r>
    </w:p>
    <w:p w14:paraId="7F7DE5E5" w14:textId="77777777" w:rsidR="004D4935" w:rsidRPr="00E75C92" w:rsidRDefault="004D4935" w:rsidP="004D4935">
      <w:pPr>
        <w:tabs>
          <w:tab w:val="left" w:pos="567"/>
        </w:tabs>
        <w:spacing w:after="0" w:line="240" w:lineRule="auto"/>
        <w:jc w:val="both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  <w:t>DOKUMENT SKŁADANY NA WEZWANIE ZAMAWIAJĄCEGO</w:t>
      </w:r>
    </w:p>
    <w:p w14:paraId="1BE97296" w14:textId="77777777" w:rsidR="004D4935" w:rsidRPr="00E75C92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65DDA9A6" w14:textId="77777777" w:rsidR="004D4935" w:rsidRPr="00E75C92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  <w:t>Wykaz usług</w:t>
      </w:r>
    </w:p>
    <w:p w14:paraId="03C23840" w14:textId="77777777" w:rsidR="004D4935" w:rsidRPr="00E75C92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17D57EE7" w14:textId="3723E346" w:rsidR="00973743" w:rsidRPr="00E75C92" w:rsidRDefault="00F33295" w:rsidP="00973743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Składając ofertę w postępowaniu o udzielenie zamówienia publicznego na </w:t>
      </w:r>
      <w:r w:rsidRPr="00E75C92">
        <w:rPr>
          <w:rFonts w:asciiTheme="minorHAnsi" w:eastAsia="Times New Roman" w:hAnsiTheme="minorHAnsi" w:cstheme="minorHAnsi"/>
          <w:b/>
          <w:bCs/>
          <w:i/>
          <w:iCs/>
          <w:sz w:val="20"/>
          <w:szCs w:val="20"/>
          <w:lang w:eastAsia="pl-PL"/>
        </w:rPr>
        <w:t>wyłonienie Wykonawcy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973743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973743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973743" w:rsidRPr="00E75C92">
        <w:rPr>
          <w:rFonts w:asciiTheme="minorHAnsi" w:hAnsiTheme="minorHAnsi" w:cstheme="minorHAnsi"/>
          <w:b/>
          <w:i/>
          <w:iCs/>
          <w:sz w:val="20"/>
          <w:szCs w:val="20"/>
        </w:rPr>
        <w:t>wykonywania usługi utrzymania czystości na terenach Uniwersytetu Jagiellońskiego – Collegium Medicum, w tym na terenach wpisanych do Rejestru Zabytków lub Gminnej Ewidencji Zabytków</w:t>
      </w:r>
      <w:r w:rsidR="00973743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973743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przedkładamy wykaz wykonanych, a w przypadku świadczeń okresowych lub ciągłych również wykonywanych, głównych usług, wraz z podaniem ich wartości, przedmiotu, dat wykonania i podmiotów, na rzecz których usługi zostały wykonane, oraz załączeniem dowodów, czy zostały wykonane lub są wykonywane należycie</w:t>
      </w:r>
      <w:r w:rsidR="00BE189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oraz </w:t>
      </w:r>
      <w:r w:rsidR="00BE189B" w:rsidRPr="00E75C92">
        <w:rPr>
          <w:rFonts w:asciiTheme="minorHAnsi" w:hAnsiTheme="minorHAnsi" w:cstheme="minorHAnsi"/>
          <w:sz w:val="20"/>
          <w:szCs w:val="20"/>
        </w:rPr>
        <w:t>oświadczamy, że posiadamy niezbędną wiedzę i doświadczenie, tzn.</w:t>
      </w:r>
      <w:r w:rsidR="00BE189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:</w:t>
      </w:r>
      <w:r w:rsidR="00BE189B" w:rsidRPr="00E75C92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</w:t>
      </w:r>
      <w:r w:rsidR="00973743" w:rsidRPr="00E75C92">
        <w:rPr>
          <w:rFonts w:asciiTheme="minorHAnsi" w:eastAsia="Calibri" w:hAnsiTheme="minorHAnsi" w:cstheme="minorHAnsi"/>
          <w:bCs/>
          <w:sz w:val="20"/>
          <w:szCs w:val="20"/>
        </w:rPr>
        <w:t xml:space="preserve">w okresie ostatnich 3 lat przed upływem terminu składania ofert, a jeżeli okres prowadzenia działalności jest krótszy – w tym okresie, zrealizowaliśmy lub realizujemy minimum </w:t>
      </w:r>
      <w:r w:rsidR="00973743" w:rsidRPr="00E75C92">
        <w:rPr>
          <w:rFonts w:asciiTheme="minorHAnsi" w:eastAsia="Calibri" w:hAnsiTheme="minorHAnsi" w:cstheme="minorHAnsi"/>
          <w:b/>
          <w:bCs/>
          <w:sz w:val="20"/>
          <w:szCs w:val="20"/>
        </w:rPr>
        <w:t>2 usługi</w:t>
      </w:r>
      <w:r w:rsidR="00973743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utrzymywania czystości na terenach zewnętrznych (tj. drogach wewnętrznych, parkingach, chodnikach, boiskach itp.) wraz z pielęgnacją zieleni lub </w:t>
      </w:r>
      <w:proofErr w:type="spellStart"/>
      <w:r w:rsidR="00973743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nasadzeniami</w:t>
      </w:r>
      <w:proofErr w:type="spellEnd"/>
      <w:r w:rsidR="00973743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zieleni na obszarze o łącznej powierzchni objętej utrzymaniem czystości w wykazanych łącznie dwóch usługach nie mniejszej niż 50 000m</w:t>
      </w:r>
      <w:r w:rsidR="00973743" w:rsidRPr="00E75C92">
        <w:rPr>
          <w:rFonts w:asciiTheme="minorHAnsi" w:eastAsia="Times New Roman" w:hAnsiTheme="minorHAnsi" w:cstheme="minorHAnsi"/>
          <w:sz w:val="20"/>
          <w:szCs w:val="20"/>
          <w:vertAlign w:val="superscript"/>
          <w:lang w:eastAsia="pl-PL"/>
        </w:rPr>
        <w:t>2</w:t>
      </w:r>
      <w:r w:rsidR="00973743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w tym co najmniej jedną usługę na terenie wpisanym do Rejestru Zabytków lub znajdujących się w strefie chronionej albo wpisanym do Gminnej Ewidencji Zabytków, wykonane lub wykonywane </w:t>
      </w:r>
      <w:r w:rsidR="00973743" w:rsidRPr="00E75C92">
        <w:rPr>
          <w:rFonts w:asciiTheme="minorHAnsi" w:eastAsia="Calibri" w:hAnsiTheme="minorHAnsi" w:cstheme="minorHAnsi"/>
          <w:bCs/>
          <w:sz w:val="20"/>
          <w:szCs w:val="20"/>
        </w:rPr>
        <w:t xml:space="preserve">należycie, każda przez okres co najmniej 12 miesięcy w ramach jednego kontraktu. </w:t>
      </w:r>
    </w:p>
    <w:p w14:paraId="17D041CD" w14:textId="4E81A1C9" w:rsidR="00F33295" w:rsidRPr="00E75C92" w:rsidRDefault="00F33295" w:rsidP="00973743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hAnsiTheme="minorHAnsi" w:cstheme="minorHAnsi"/>
          <w:sz w:val="20"/>
          <w:szCs w:val="20"/>
          <w:lang w:eastAsia="pl-PL"/>
        </w:rPr>
        <w:t>Zgodnie z wymaganiami opisanymi w pkt. 21) 2.4.</w:t>
      </w:r>
      <w:r w:rsidR="00501E1B" w:rsidRPr="00E75C92">
        <w:rPr>
          <w:rFonts w:asciiTheme="minorHAnsi" w:hAnsiTheme="minorHAnsi" w:cstheme="minorHAnsi"/>
          <w:sz w:val="20"/>
          <w:szCs w:val="20"/>
          <w:lang w:eastAsia="pl-PL"/>
        </w:rPr>
        <w:t>1</w:t>
      </w:r>
      <w:r w:rsidRPr="00E75C92">
        <w:rPr>
          <w:rFonts w:asciiTheme="minorHAnsi" w:hAnsiTheme="minorHAnsi" w:cstheme="minorHAnsi"/>
          <w:sz w:val="20"/>
          <w:szCs w:val="20"/>
          <w:lang w:eastAsia="pl-PL"/>
        </w:rPr>
        <w:t xml:space="preserve"> SWZ.</w:t>
      </w:r>
    </w:p>
    <w:tbl>
      <w:tblPr>
        <w:tblW w:w="90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"/>
        <w:gridCol w:w="1812"/>
        <w:gridCol w:w="1225"/>
        <w:gridCol w:w="1510"/>
        <w:gridCol w:w="1781"/>
        <w:gridCol w:w="1506"/>
        <w:gridCol w:w="1233"/>
      </w:tblGrid>
      <w:tr w:rsidR="00973743" w:rsidRPr="00E75C92" w14:paraId="3FCD7B7A" w14:textId="77777777" w:rsidTr="00A57258">
        <w:trPr>
          <w:cantSplit/>
          <w:trHeight w:val="785"/>
        </w:trPr>
        <w:tc>
          <w:tcPr>
            <w:tcW w:w="437" w:type="dxa"/>
            <w:vMerge w:val="restart"/>
            <w:shd w:val="clear" w:color="auto" w:fill="BFBFBF"/>
            <w:vAlign w:val="center"/>
          </w:tcPr>
          <w:bookmarkEnd w:id="5"/>
          <w:p w14:paraId="42DFAE65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31" w:type="dxa"/>
            <w:vMerge w:val="restart"/>
            <w:shd w:val="clear" w:color="auto" w:fill="BFBFBF"/>
            <w:vAlign w:val="center"/>
          </w:tcPr>
          <w:p w14:paraId="1A322186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Opis usług </w:t>
            </w:r>
            <w:r w:rsidRPr="00E75C92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(z wyszczególnieniem rodzaju prac wykonywanych w ramach zrealizowanego zamówienia oraz miejsca ich wykonania)</w:t>
            </w:r>
          </w:p>
        </w:tc>
        <w:tc>
          <w:tcPr>
            <w:tcW w:w="1046" w:type="dxa"/>
            <w:shd w:val="clear" w:color="auto" w:fill="BFBFBF"/>
            <w:vAlign w:val="center"/>
          </w:tcPr>
          <w:p w14:paraId="103CDA70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Data rozpoczęcia </w:t>
            </w:r>
          </w:p>
          <w:p w14:paraId="0994BC7A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(miesiąc – rok)</w:t>
            </w:r>
          </w:p>
        </w:tc>
        <w:tc>
          <w:tcPr>
            <w:tcW w:w="1381" w:type="dxa"/>
            <w:vMerge w:val="restart"/>
            <w:shd w:val="clear" w:color="auto" w:fill="BFBFBF"/>
          </w:tcPr>
          <w:p w14:paraId="2A0F5A3B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2A054EF8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28B34927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Wartość (brutto)</w:t>
            </w:r>
          </w:p>
          <w:p w14:paraId="010A1478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zrealizowanego zadania (usługi) w zł</w:t>
            </w:r>
          </w:p>
        </w:tc>
        <w:tc>
          <w:tcPr>
            <w:tcW w:w="1874" w:type="dxa"/>
            <w:vMerge w:val="restart"/>
            <w:shd w:val="clear" w:color="auto" w:fill="BFBFBF"/>
            <w:vAlign w:val="center"/>
          </w:tcPr>
          <w:p w14:paraId="7ABFF504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Powierzchnia (wielkość) objęta utrzymaniem czystości terenów</w:t>
            </w:r>
            <w:r w:rsidRPr="00E75C92">
              <w:rPr>
                <w:rFonts w:asciiTheme="minorHAnsi" w:eastAsia="Times New Roman" w:hAnsiTheme="minorHAnsi" w:cstheme="minorHAnsi"/>
                <w:b/>
                <w:i/>
                <w:iCs/>
                <w:sz w:val="20"/>
                <w:szCs w:val="20"/>
                <w:u w:val="single"/>
                <w:lang w:eastAsia="pl-PL"/>
              </w:rPr>
              <w:t xml:space="preserve">(*wskazać usługę, która obejmowała swoim zakresem </w:t>
            </w:r>
            <w:r w:rsidRPr="00E75C92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u w:val="single"/>
                <w:lang w:eastAsia="pl-PL"/>
              </w:rPr>
              <w:t>usługę na terenie wpisanym do Rejestru Zabytków lub znajdujących się w strefie chronionej albo wpisanym do Gminnej Ewidencji Zabytków</w:t>
            </w:r>
            <w:r w:rsidRPr="00E75C92">
              <w:rPr>
                <w:rFonts w:asciiTheme="minorHAnsi" w:eastAsia="Times New Roman" w:hAnsiTheme="minorHAnsi" w:cstheme="minorHAnsi"/>
                <w:b/>
                <w:i/>
                <w:iCs/>
                <w:sz w:val="20"/>
                <w:szCs w:val="20"/>
                <w:u w:val="single"/>
                <w:lang w:eastAsia="pl-PL"/>
              </w:rPr>
              <w:t>)</w:t>
            </w: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 w ramach usługi</w:t>
            </w:r>
          </w:p>
        </w:tc>
        <w:tc>
          <w:tcPr>
            <w:tcW w:w="1377" w:type="dxa"/>
            <w:vMerge w:val="restart"/>
            <w:shd w:val="clear" w:color="auto" w:fill="BFBFBF"/>
          </w:tcPr>
          <w:p w14:paraId="312787DA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54937CB4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3923DC4F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2FC79127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Nazwa i adres Zamawiającego</w:t>
            </w:r>
          </w:p>
        </w:tc>
        <w:tc>
          <w:tcPr>
            <w:tcW w:w="1132" w:type="dxa"/>
            <w:vMerge w:val="restart"/>
            <w:shd w:val="clear" w:color="auto" w:fill="BFBFBF"/>
            <w:vAlign w:val="center"/>
          </w:tcPr>
          <w:p w14:paraId="16183F77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Wykonawca usług </w:t>
            </w:r>
          </w:p>
          <w:p w14:paraId="3B4777D8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(nazwa, adres)</w:t>
            </w:r>
          </w:p>
        </w:tc>
      </w:tr>
      <w:tr w:rsidR="00973743" w:rsidRPr="00E75C92" w14:paraId="1D219A12" w14:textId="77777777" w:rsidTr="00A57258">
        <w:trPr>
          <w:cantSplit/>
          <w:trHeight w:val="836"/>
        </w:trPr>
        <w:tc>
          <w:tcPr>
            <w:tcW w:w="437" w:type="dxa"/>
            <w:vMerge/>
            <w:shd w:val="clear" w:color="auto" w:fill="BFBFBF"/>
          </w:tcPr>
          <w:p w14:paraId="4906C146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831" w:type="dxa"/>
            <w:vMerge/>
            <w:shd w:val="clear" w:color="auto" w:fill="BFBFBF"/>
          </w:tcPr>
          <w:p w14:paraId="23317EFC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046" w:type="dxa"/>
            <w:shd w:val="clear" w:color="auto" w:fill="BFBFBF"/>
            <w:vAlign w:val="center"/>
          </w:tcPr>
          <w:p w14:paraId="3CE15A3F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Data zakończenia </w:t>
            </w:r>
          </w:p>
          <w:p w14:paraId="2C4FEE6A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(miesiąc - rok)</w:t>
            </w:r>
          </w:p>
        </w:tc>
        <w:tc>
          <w:tcPr>
            <w:tcW w:w="1381" w:type="dxa"/>
            <w:vMerge/>
            <w:shd w:val="clear" w:color="auto" w:fill="BFBFBF"/>
          </w:tcPr>
          <w:p w14:paraId="117A35F2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874" w:type="dxa"/>
            <w:vMerge/>
            <w:shd w:val="clear" w:color="auto" w:fill="BFBFBF"/>
          </w:tcPr>
          <w:p w14:paraId="18744BCD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  <w:vMerge/>
            <w:shd w:val="clear" w:color="auto" w:fill="BFBFBF"/>
          </w:tcPr>
          <w:p w14:paraId="408CA481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2" w:type="dxa"/>
            <w:vMerge/>
            <w:shd w:val="clear" w:color="auto" w:fill="BFBFBF"/>
          </w:tcPr>
          <w:p w14:paraId="6E8FC912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973743" w:rsidRPr="00E75C92" w14:paraId="31B1D7E7" w14:textId="77777777" w:rsidTr="00A57258">
        <w:tc>
          <w:tcPr>
            <w:tcW w:w="437" w:type="dxa"/>
          </w:tcPr>
          <w:p w14:paraId="2D2078FC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31" w:type="dxa"/>
          </w:tcPr>
          <w:p w14:paraId="51CE2A39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46" w:type="dxa"/>
          </w:tcPr>
          <w:p w14:paraId="6D369BE7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381" w:type="dxa"/>
          </w:tcPr>
          <w:p w14:paraId="6307ECE5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74" w:type="dxa"/>
          </w:tcPr>
          <w:p w14:paraId="4217F052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77" w:type="dxa"/>
          </w:tcPr>
          <w:p w14:paraId="2B6B5F8B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32" w:type="dxa"/>
          </w:tcPr>
          <w:p w14:paraId="513D2499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7</w:t>
            </w:r>
          </w:p>
        </w:tc>
      </w:tr>
      <w:tr w:rsidR="00973743" w:rsidRPr="00E75C92" w14:paraId="2386B2ED" w14:textId="77777777" w:rsidTr="00A57258">
        <w:trPr>
          <w:trHeight w:val="1668"/>
        </w:trPr>
        <w:tc>
          <w:tcPr>
            <w:tcW w:w="437" w:type="dxa"/>
            <w:vAlign w:val="center"/>
          </w:tcPr>
          <w:p w14:paraId="0EB475FD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31" w:type="dxa"/>
          </w:tcPr>
          <w:p w14:paraId="3C1F1FCF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046" w:type="dxa"/>
          </w:tcPr>
          <w:p w14:paraId="11142B2F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81" w:type="dxa"/>
          </w:tcPr>
          <w:p w14:paraId="4DC95B87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874" w:type="dxa"/>
          </w:tcPr>
          <w:p w14:paraId="40C91F63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</w:tcPr>
          <w:p w14:paraId="7EC5EE88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i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32" w:type="dxa"/>
          </w:tcPr>
          <w:p w14:paraId="0A5CC1E2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i/>
                <w:color w:val="FF0000"/>
                <w:sz w:val="20"/>
                <w:szCs w:val="20"/>
                <w:lang w:eastAsia="pl-PL"/>
              </w:rPr>
            </w:pPr>
          </w:p>
        </w:tc>
      </w:tr>
      <w:tr w:rsidR="00973743" w:rsidRPr="00E75C92" w14:paraId="01AC3750" w14:textId="77777777" w:rsidTr="00A57258">
        <w:trPr>
          <w:trHeight w:val="1565"/>
        </w:trPr>
        <w:tc>
          <w:tcPr>
            <w:tcW w:w="437" w:type="dxa"/>
            <w:vAlign w:val="center"/>
          </w:tcPr>
          <w:p w14:paraId="018AEDF1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E75C92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31" w:type="dxa"/>
          </w:tcPr>
          <w:p w14:paraId="49D6E0BC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046" w:type="dxa"/>
          </w:tcPr>
          <w:p w14:paraId="53787040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81" w:type="dxa"/>
          </w:tcPr>
          <w:p w14:paraId="4E773864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874" w:type="dxa"/>
          </w:tcPr>
          <w:p w14:paraId="4EBB38CE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</w:tcPr>
          <w:p w14:paraId="7F7F26ED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i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1132" w:type="dxa"/>
          </w:tcPr>
          <w:p w14:paraId="4C05481C" w14:textId="77777777" w:rsidR="00973743" w:rsidRPr="00E75C92" w:rsidRDefault="00973743" w:rsidP="00973743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i/>
                <w:color w:val="FF0000"/>
                <w:sz w:val="20"/>
                <w:szCs w:val="20"/>
                <w:lang w:eastAsia="pl-PL"/>
              </w:rPr>
            </w:pPr>
          </w:p>
        </w:tc>
      </w:tr>
    </w:tbl>
    <w:p w14:paraId="3C64F569" w14:textId="77777777" w:rsidR="004D4935" w:rsidRPr="00E75C92" w:rsidRDefault="004D4935" w:rsidP="004D4935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val="x-none" w:eastAsia="pl-PL"/>
        </w:rPr>
      </w:pPr>
    </w:p>
    <w:p w14:paraId="7082029B" w14:textId="2008E938" w:rsidR="004D4935" w:rsidRPr="00E75C92" w:rsidRDefault="004D4935" w:rsidP="004D4935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sz w:val="20"/>
          <w:szCs w:val="20"/>
          <w:lang w:eastAsia="pl-PL"/>
        </w:rPr>
        <w:t>Wykaz dokumentów potwierdzających, że wykazane wyżej usługi zostały wykonane należycie:</w:t>
      </w:r>
    </w:p>
    <w:p w14:paraId="46AAEBBF" w14:textId="53C074C8" w:rsidR="004D4935" w:rsidRPr="00E75C92" w:rsidRDefault="004D4935" w:rsidP="00761080">
      <w:pPr>
        <w:pStyle w:val="Akapitzlist"/>
        <w:numPr>
          <w:ilvl w:val="6"/>
          <w:numId w:val="157"/>
        </w:num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ind w:hanging="436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sz w:val="20"/>
          <w:szCs w:val="20"/>
          <w:lang w:eastAsia="pl-PL"/>
        </w:rPr>
        <w:t>.………………………………………………………………………………………………………………………………………………</w:t>
      </w:r>
    </w:p>
    <w:p w14:paraId="0B1F2B0B" w14:textId="6E7A81E2" w:rsidR="004D4935" w:rsidRPr="00E75C92" w:rsidRDefault="00973743" w:rsidP="00761080">
      <w:pPr>
        <w:pStyle w:val="Akapitzlist"/>
        <w:numPr>
          <w:ilvl w:val="6"/>
          <w:numId w:val="157"/>
        </w:numPr>
        <w:tabs>
          <w:tab w:val="left" w:pos="567"/>
          <w:tab w:val="left" w:pos="709"/>
          <w:tab w:val="left" w:pos="1418"/>
          <w:tab w:val="left" w:pos="6237"/>
        </w:tabs>
        <w:spacing w:after="0" w:line="242" w:lineRule="auto"/>
        <w:ind w:left="284" w:right="35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……………………………………………………………………………………………………………………………………………….</w:t>
      </w:r>
      <w:r w:rsidR="004D4935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5EF89BDB" w14:textId="77777777" w:rsidR="00F33295" w:rsidRPr="00E75C92" w:rsidRDefault="00F33295" w:rsidP="00F3329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27FFDB3" w14:textId="262F18D6" w:rsidR="00F33295" w:rsidRPr="00E75C92" w:rsidRDefault="00F33295" w:rsidP="00F3329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b/>
          <w:i/>
          <w:sz w:val="20"/>
          <w:szCs w:val="20"/>
          <w:lang w:eastAsia="pl-PL"/>
        </w:rPr>
        <w:t>ZAŁĄCZNIK D do SWZ</w:t>
      </w:r>
    </w:p>
    <w:p w14:paraId="0334670A" w14:textId="77777777" w:rsidR="00F33295" w:rsidRPr="00E75C92" w:rsidRDefault="00F33295" w:rsidP="00F33295">
      <w:pPr>
        <w:tabs>
          <w:tab w:val="left" w:pos="567"/>
        </w:tabs>
        <w:spacing w:after="0" w:line="240" w:lineRule="auto"/>
        <w:jc w:val="both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  <w:t>DOKUMENT SKŁADANY NA WEZWANIE ZAMAWIAJĄCEGO</w:t>
      </w:r>
    </w:p>
    <w:p w14:paraId="0C61A828" w14:textId="77777777" w:rsidR="00F33295" w:rsidRPr="00E75C92" w:rsidRDefault="00F33295" w:rsidP="00F3329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197CAF84" w14:textId="502A1794" w:rsidR="00F33295" w:rsidRPr="00E75C92" w:rsidRDefault="00F33295" w:rsidP="00F3329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  <w:r w:rsidRPr="00E75C92"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  <w:t>Wykaz osób</w:t>
      </w:r>
    </w:p>
    <w:p w14:paraId="5F661484" w14:textId="77777777" w:rsidR="00F33295" w:rsidRPr="00E75C92" w:rsidRDefault="00F33295" w:rsidP="00F3329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674A63C1" w14:textId="78CFB76A" w:rsidR="00501E1B" w:rsidRPr="00E75C92" w:rsidRDefault="00F33295" w:rsidP="00501E1B">
      <w:pPr>
        <w:pStyle w:val="Akapitzlist"/>
        <w:tabs>
          <w:tab w:val="left" w:pos="426"/>
        </w:tabs>
        <w:spacing w:after="0" w:line="24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Składając ofertę w postępowaniu o udzielenie zamówienia publicznego na </w:t>
      </w:r>
      <w:r w:rsidR="00501E1B" w:rsidRPr="00E75C92">
        <w:rPr>
          <w:rFonts w:asciiTheme="minorHAnsi" w:eastAsia="Times New Roman" w:hAnsiTheme="minorHAnsi" w:cstheme="minorHAnsi"/>
          <w:b/>
          <w:bCs/>
          <w:i/>
          <w:iCs/>
          <w:sz w:val="20"/>
          <w:szCs w:val="20"/>
          <w:lang w:eastAsia="pl-PL"/>
        </w:rPr>
        <w:t>wyłonienie Wykonawcy</w:t>
      </w:r>
      <w:r w:rsidR="00501E1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501E1B" w:rsidRPr="00E75C92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501E1B" w:rsidRPr="00E75C92">
        <w:rPr>
          <w:rFonts w:asciiTheme="minorHAnsi" w:hAnsiTheme="minorHAnsi" w:cstheme="minorHAnsi"/>
          <w:sz w:val="20"/>
          <w:szCs w:val="20"/>
        </w:rPr>
        <w:t xml:space="preserve"> </w:t>
      </w:r>
      <w:r w:rsidR="00501E1B" w:rsidRPr="00E75C92">
        <w:rPr>
          <w:rFonts w:asciiTheme="minorHAnsi" w:hAnsiTheme="minorHAnsi" w:cstheme="minorHAnsi"/>
          <w:b/>
          <w:i/>
          <w:iCs/>
          <w:sz w:val="20"/>
          <w:szCs w:val="20"/>
        </w:rPr>
        <w:t>wykonywania usługi utrzymania czystości na terenach Uniwersytetu Jagiellońskiego – Collegium Medicum, w tym na terenach wpisanych do Rejestru Zabytków lub Gminnej Ewidencji Zabytków</w:t>
      </w:r>
      <w:r w:rsidR="00501E1B" w:rsidRPr="00E75C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01E1B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D2099A" w:rsidRPr="00E75C92">
        <w:rPr>
          <w:rFonts w:asciiTheme="minorHAnsi" w:eastAsia="Times New Roman" w:hAnsiTheme="minorHAnsi" w:cstheme="minorHAnsi"/>
          <w:sz w:val="20"/>
          <w:szCs w:val="20"/>
          <w:lang w:eastAsia="pl-PL"/>
        </w:rPr>
        <w:t>przedkładamy wykaz osób, które będą uczestniczyć w wykonywaniu zamówienia w szczególności odpowiedzialnych za świadczenie usługi, wraz z informacjami na temat ich kwalifikacji zawodowych, niezbędnych do wykonania zamówienia, a także zakresu wykonywanych przez nie czynności oraz informacją o podstawie do dysponowania tymi osobami, na dzień składania ofert</w:t>
      </w:r>
      <w:r w:rsidR="00D2099A" w:rsidRPr="00E75C9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, tj.: </w:t>
      </w:r>
      <w:r w:rsidR="00501E1B" w:rsidRPr="00E75C92">
        <w:rPr>
          <w:rFonts w:asciiTheme="minorHAnsi" w:hAnsiTheme="minorHAnsi" w:cstheme="minorHAnsi"/>
          <w:bCs/>
          <w:sz w:val="20"/>
          <w:szCs w:val="20"/>
        </w:rPr>
        <w:t xml:space="preserve">osobą przeznaczoną do pełnienia nadzoru i kierowania wykonywanymi usługami stanowiącymi przedmiot zamówienia z wykształceniem kierunkowym ogrodniczym i/lub leśnym i/lub rolniczym i/lub architektury krajobrazu, posiadającą co najmniej 12 miesięczne doświadczenie w nadzorze lub kierowaniu przy realizacji co najmniej </w:t>
      </w:r>
      <w:r w:rsidR="00501E1B" w:rsidRPr="00E75C92">
        <w:rPr>
          <w:rFonts w:asciiTheme="minorHAnsi" w:hAnsiTheme="minorHAnsi" w:cstheme="minorHAnsi"/>
          <w:b/>
          <w:sz w:val="20"/>
          <w:szCs w:val="20"/>
        </w:rPr>
        <w:t>2 usług</w:t>
      </w:r>
      <w:r w:rsidR="00501E1B" w:rsidRPr="00E75C92">
        <w:rPr>
          <w:rFonts w:asciiTheme="minorHAnsi" w:hAnsiTheme="minorHAnsi" w:cstheme="minorHAnsi"/>
          <w:bCs/>
          <w:sz w:val="20"/>
          <w:szCs w:val="20"/>
        </w:rPr>
        <w:t xml:space="preserve"> w zakresie utrzymania bądź pielęgnacji terenów zieleni lub związanych z </w:t>
      </w:r>
      <w:proofErr w:type="spellStart"/>
      <w:r w:rsidR="00501E1B" w:rsidRPr="00E75C92">
        <w:rPr>
          <w:rFonts w:asciiTheme="minorHAnsi" w:hAnsiTheme="minorHAnsi" w:cstheme="minorHAnsi"/>
          <w:bCs/>
          <w:sz w:val="20"/>
          <w:szCs w:val="20"/>
        </w:rPr>
        <w:t>nasadzeniami</w:t>
      </w:r>
      <w:proofErr w:type="spellEnd"/>
      <w:r w:rsidR="00501E1B" w:rsidRPr="00E75C92">
        <w:rPr>
          <w:rFonts w:asciiTheme="minorHAnsi" w:hAnsiTheme="minorHAnsi" w:cstheme="minorHAnsi"/>
          <w:bCs/>
          <w:sz w:val="20"/>
          <w:szCs w:val="20"/>
        </w:rPr>
        <w:t xml:space="preserve"> zieleni lub utrzymania zieleni lub utrzymania terenów zewnętrznych w czystości, w tym co najmniej 1 usługę na terenie wpisanym do Rejestru Zabytków lub znajdujących się w strefie chronionej albo wpisanym do Gminnej Ewidencji Zabytków.</w:t>
      </w:r>
    </w:p>
    <w:p w14:paraId="0E2E8529" w14:textId="3B71C712" w:rsidR="00F33295" w:rsidRPr="00E75C92" w:rsidRDefault="00501E1B" w:rsidP="00501E1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E75C9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    </w:t>
      </w:r>
      <w:r w:rsidR="00D2099A" w:rsidRPr="00E75C9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Zgodnie z wymaganiami opisanymi w pkt. 21) 2.4.</w:t>
      </w:r>
      <w:r w:rsidRPr="00E75C9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2</w:t>
      </w:r>
      <w:r w:rsidR="00D2099A" w:rsidRPr="00E75C9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SWZ.</w:t>
      </w:r>
    </w:p>
    <w:p w14:paraId="71E852B0" w14:textId="77777777" w:rsidR="00F33295" w:rsidRPr="00E75C92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0C68D84" w14:textId="77777777" w:rsidR="00F33295" w:rsidRPr="00E75C92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"/>
        <w:gridCol w:w="1987"/>
        <w:gridCol w:w="1984"/>
        <w:gridCol w:w="2410"/>
        <w:gridCol w:w="2410"/>
      </w:tblGrid>
      <w:tr w:rsidR="00501E1B" w:rsidRPr="00E75C92" w14:paraId="1CB48F8E" w14:textId="77777777" w:rsidTr="00501E1B">
        <w:trPr>
          <w:trHeight w:val="1165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40519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Lp.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74510C" w14:textId="7AF88EB9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E75C92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Nazwisko i imię osoby, która będzie wykonywać czynności przy realizacji 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81B37B" w14:textId="77777777" w:rsidR="00501E1B" w:rsidRPr="00E75C92" w:rsidRDefault="00501E1B" w:rsidP="00F8017C">
            <w:pPr>
              <w:spacing w:after="0" w:line="241" w:lineRule="auto"/>
              <w:ind w:left="11" w:right="48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</w:p>
          <w:p w14:paraId="542530A1" w14:textId="77777777" w:rsidR="00501E1B" w:rsidRPr="00E75C92" w:rsidRDefault="00501E1B" w:rsidP="00F8017C">
            <w:pPr>
              <w:spacing w:after="0" w:line="241" w:lineRule="auto"/>
              <w:ind w:left="11" w:right="48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</w:p>
          <w:p w14:paraId="182E668A" w14:textId="32CF4209" w:rsidR="00501E1B" w:rsidRPr="00E75C92" w:rsidRDefault="00501E1B" w:rsidP="00F8017C">
            <w:pPr>
              <w:spacing w:after="0" w:line="241" w:lineRule="auto"/>
              <w:ind w:left="11" w:right="48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E75C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Zakres czynności pełnionych przy realizacji zamówienia/ funkcja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319F78" w14:textId="54D55BC5" w:rsidR="00501E1B" w:rsidRPr="00E75C92" w:rsidRDefault="00501E1B" w:rsidP="00F8017C">
            <w:pPr>
              <w:spacing w:after="0" w:line="241" w:lineRule="auto"/>
              <w:ind w:left="11" w:right="48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Opis kwalifikacji zawodowych, </w:t>
            </w:r>
            <w:r w:rsidRPr="00E75C92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niezbędnych do wykonania zamówienia, </w:t>
            </w:r>
            <w:r w:rsidRPr="00E75C9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uprawnień, doświadczenia i wykształcenia niezbędnych do realizacji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BFA9E4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 w:right="154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E75C92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Podstawa do dysponowania osobą</w:t>
            </w:r>
          </w:p>
          <w:p w14:paraId="20E56DDE" w14:textId="0CFB350D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 w:right="154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E75C92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(pracownik własny –umowa o pracę, / pracownik oddany do dyspozycji przez inny podmiot*</w:t>
            </w:r>
            <w:r w:rsidRPr="00E75C9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E75C9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u w:val="single"/>
                <w:lang w:eastAsia="pl-PL"/>
              </w:rPr>
              <w:t>załączone zobowiązania o udostępnieniu</w:t>
            </w:r>
            <w:r w:rsidRPr="00E75C92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)</w:t>
            </w:r>
          </w:p>
        </w:tc>
      </w:tr>
      <w:tr w:rsidR="00501E1B" w:rsidRPr="00E75C92" w14:paraId="7C4B7120" w14:textId="77777777" w:rsidTr="00501E1B">
        <w:trPr>
          <w:trHeight w:val="168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F3ED03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D86F4C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6829603" w14:textId="5DD55C39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EF0FF13" w14:textId="77947579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765298" w14:textId="5AC44BA5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5</w:t>
            </w:r>
          </w:p>
        </w:tc>
      </w:tr>
      <w:tr w:rsidR="00501E1B" w:rsidRPr="00E75C92" w14:paraId="2475A0CC" w14:textId="77777777" w:rsidTr="00501E1B">
        <w:trPr>
          <w:trHeight w:val="1022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C5A5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E75C92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60C4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  <w:p w14:paraId="72C671A9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  <w:p w14:paraId="14EB92C9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  <w:p w14:paraId="1BCD57F9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  <w:p w14:paraId="2A8E2FDF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F3DD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2D98" w14:textId="1AC1BE58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FB68" w14:textId="77777777" w:rsidR="00501E1B" w:rsidRPr="00E75C92" w:rsidRDefault="00501E1B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</w:tr>
    </w:tbl>
    <w:p w14:paraId="6D0BB565" w14:textId="77777777" w:rsidR="00F33295" w:rsidRPr="00E75C92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D87C88B" w14:textId="77777777" w:rsidR="00F33295" w:rsidRPr="00E75C92" w:rsidRDefault="00F33295" w:rsidP="00501E1B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305C7D1" w14:textId="77777777" w:rsidR="00D615EA" w:rsidRPr="00E75C92" w:rsidRDefault="00D615EA" w:rsidP="00D615EA">
      <w:pPr>
        <w:widowControl w:val="0"/>
        <w:tabs>
          <w:tab w:val="left" w:pos="284"/>
          <w:tab w:val="left" w:pos="567"/>
        </w:tabs>
        <w:spacing w:after="0" w:line="240" w:lineRule="auto"/>
        <w:ind w:left="284"/>
        <w:jc w:val="both"/>
        <w:textAlignment w:val="baseline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zh-CN"/>
        </w:rPr>
      </w:pPr>
      <w:r w:rsidRPr="00E75C92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zh-CN"/>
        </w:rPr>
        <w:t>Uwaga</w:t>
      </w:r>
      <w:r w:rsidRPr="00E75C92">
        <w:rPr>
          <w:rFonts w:asciiTheme="minorHAnsi" w:eastAsia="Calibri" w:hAnsiTheme="minorHAnsi" w:cstheme="minorHAnsi"/>
          <w:color w:val="FF0000"/>
          <w:sz w:val="20"/>
          <w:szCs w:val="20"/>
          <w:lang w:eastAsia="zh-CN"/>
        </w:rPr>
        <w:t xml:space="preserve">: </w:t>
      </w:r>
      <w:r w:rsidRPr="00E75C92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zh-CN"/>
        </w:rPr>
        <w:t>W przypadku gdy osoba wskazana w wykazie została oddana do dyspozycji przez inne podmioty, Wykonawca dołączy pisemne zobowiązanie tych podmiotów do oddania mu do dyspozycji niezbędnej osoby na potrzeby realizacji zamówienia.</w:t>
      </w:r>
    </w:p>
    <w:p w14:paraId="28F27F96" w14:textId="77777777" w:rsidR="00D615EA" w:rsidRPr="00E75C92" w:rsidRDefault="00D615EA" w:rsidP="00D615EA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2428411" w14:textId="77777777" w:rsidR="00D615EA" w:rsidRPr="00E75C92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C89E91" w14:textId="77777777" w:rsidR="00D615EA" w:rsidRPr="00E75C92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10C9714" w14:textId="77777777" w:rsidR="00D615EA" w:rsidRPr="00E75C92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1DEFC0C" w14:textId="77777777" w:rsidR="00D615EA" w:rsidRPr="00E75C92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F25731E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86485F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F481CD9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4A3B3E4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49AF89B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61A83BA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0F68605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19191F7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291754D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4A60D5C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1D699BE" w14:textId="77777777" w:rsidR="00501E1B" w:rsidRPr="00E75C92" w:rsidRDefault="00501E1B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AE800B8" w14:textId="77777777" w:rsidR="00D615EA" w:rsidRPr="00E75C92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0C9E9F6" w14:textId="77777777" w:rsidR="00D615EA" w:rsidRPr="00E75C92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804F121" w14:textId="77777777" w:rsidR="009351A0" w:rsidRPr="00E75C92" w:rsidRDefault="009351A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9351A0" w:rsidRPr="00E75C92" w:rsidSect="00A155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4168B" w14:textId="77777777" w:rsidR="00B45D98" w:rsidRDefault="00B45D98" w:rsidP="00B503BE">
      <w:pPr>
        <w:spacing w:after="0" w:line="240" w:lineRule="auto"/>
      </w:pPr>
      <w:r>
        <w:separator/>
      </w:r>
    </w:p>
  </w:endnote>
  <w:endnote w:type="continuationSeparator" w:id="0">
    <w:p w14:paraId="47F59476" w14:textId="77777777" w:rsidR="00B45D98" w:rsidRDefault="00B45D98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C2947E-9E69-4637-90B3-E0C4CE674BD8}"/>
    <w:embedBold r:id="rId2" w:fontKey="{0E19108E-F159-4D82-906D-61EBC291789A}"/>
    <w:embedItalic r:id="rId3" w:fontKey="{7EB1D13E-87CD-488D-AFA9-AFE81BBCFF17}"/>
    <w:embedBoldItalic r:id="rId4" w:fontKey="{1047C225-1179-4CDD-943E-147D1CD7B3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  <w:embedRegular r:id="rId5" w:fontKey="{E9246CCE-0F61-4498-90F2-45B8663EA1C3}"/>
    <w:embedBold r:id="rId6" w:fontKey="{FAB9923F-E5C7-4B8C-8A12-0173D3028951}"/>
    <w:embedItalic r:id="rId7" w:fontKey="{278A823A-11C3-4DEA-8B40-11BF92D36A5C}"/>
    <w:embedBoldItalic r:id="rId8" w:fontKey="{775C4AFB-223E-4053-B682-E6DBE73EFD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D05F8FA3-0FC5-4A2B-9DD3-8B815E67D342}"/>
    <w:embedItalic r:id="rId10" w:fontKey="{BD2E4748-382A-4211-8D64-D50264D11F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5A6B56F-F8AE-4826-839E-867ED16B7FE9}"/>
  </w:font>
  <w:font w:name="OpenSymbol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9A302B79-4518-4420-8360-789EEFD36C2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7636F86-06F5-489D-BA46-F6C12CC44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1B20" w14:textId="77777777" w:rsidR="00720D71" w:rsidRPr="007608B2" w:rsidRDefault="00720D71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20D71" w:rsidRPr="007608B2" w:rsidRDefault="00720D71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20D71" w:rsidRPr="007608B2" w:rsidRDefault="00720D71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720D71" w:rsidRPr="007608B2" w:rsidRDefault="00720D71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3C0C504" w:rsidR="00720D71" w:rsidRPr="00A94343" w:rsidRDefault="00720D71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43C0C504" w:rsidR="00720D71" w:rsidRPr="00A94343" w:rsidRDefault="00720D71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B811" w14:textId="77777777" w:rsidR="00B45D98" w:rsidRDefault="00B45D98" w:rsidP="00B503BE">
      <w:pPr>
        <w:spacing w:after="0" w:line="240" w:lineRule="auto"/>
      </w:pPr>
      <w:r>
        <w:separator/>
      </w:r>
    </w:p>
  </w:footnote>
  <w:footnote w:type="continuationSeparator" w:id="0">
    <w:p w14:paraId="3D73EE06" w14:textId="77777777" w:rsidR="00B45D98" w:rsidRDefault="00B45D98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D792" w14:textId="77777777" w:rsidR="00720D71" w:rsidRDefault="00720D71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3A88E251" w:rsidR="00720D71" w:rsidRPr="001D7694" w:rsidRDefault="00720D71" w:rsidP="00341B1F">
    <w:pPr>
      <w:pStyle w:val="Nagwek"/>
      <w:rPr>
        <w:rFonts w:ascii="Calibri" w:hAnsi="Calibri" w:cs="Calibri"/>
        <w:color w:val="FF0000"/>
        <w:sz w:val="18"/>
        <w:szCs w:val="18"/>
      </w:rPr>
    </w:pPr>
    <w:bookmarkStart w:id="6" w:name="_Hlk164417643"/>
    <w:bookmarkStart w:id="7" w:name="_Hlk164417644"/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C24614">
      <w:rPr>
        <w:rFonts w:ascii="Calibri" w:hAnsi="Calibri" w:cs="Calibri"/>
        <w:b/>
        <w:sz w:val="18"/>
        <w:szCs w:val="18"/>
      </w:rPr>
      <w:t>26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  <w:bookmarkEnd w:id="6"/>
    <w:bookmarkEnd w:id="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EE" w14:textId="77777777" w:rsidR="00720D71" w:rsidRDefault="00720D71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20D71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20D71" w:rsidRPr="005C4307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20D71" w:rsidRDefault="00720D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Styl2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01F42C6E"/>
    <w:multiLevelType w:val="hybridMultilevel"/>
    <w:tmpl w:val="44E0B7E6"/>
    <w:lvl w:ilvl="0" w:tplc="ADC611E0">
      <w:start w:val="18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1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747D02"/>
    <w:multiLevelType w:val="multilevel"/>
    <w:tmpl w:val="D06449FA"/>
    <w:styleLink w:val="Styl221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6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7" w15:restartNumberingAfterBreak="0">
    <w:nsid w:val="0A410E61"/>
    <w:multiLevelType w:val="hybridMultilevel"/>
    <w:tmpl w:val="30082CC8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6B6E97"/>
    <w:multiLevelType w:val="hybridMultilevel"/>
    <w:tmpl w:val="E5382B2A"/>
    <w:lvl w:ilvl="0" w:tplc="5C743D1E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1" w15:restartNumberingAfterBreak="0">
    <w:nsid w:val="0CA2677B"/>
    <w:multiLevelType w:val="hybridMultilevel"/>
    <w:tmpl w:val="760C1E2E"/>
    <w:lvl w:ilvl="0" w:tplc="579A412A">
      <w:start w:val="4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0D3B36AF"/>
    <w:multiLevelType w:val="multilevel"/>
    <w:tmpl w:val="D6F4DF8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0E8F2DBB"/>
    <w:multiLevelType w:val="multilevel"/>
    <w:tmpl w:val="7F58DEC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i w:val="0"/>
        <w:iCs w:val="0"/>
      </w:rPr>
    </w:lvl>
    <w:lvl w:ilvl="1">
      <w:start w:val="1"/>
      <w:numFmt w:val="decimal"/>
      <w:isLgl/>
      <w:lvlText w:val="%2."/>
      <w:lvlJc w:val="left"/>
      <w:pPr>
        <w:tabs>
          <w:tab w:val="num" w:pos="643"/>
        </w:tabs>
        <w:ind w:left="643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4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6" w15:restartNumberingAfterBreak="0">
    <w:nsid w:val="108626EA"/>
    <w:multiLevelType w:val="hybridMultilevel"/>
    <w:tmpl w:val="E1426170"/>
    <w:lvl w:ilvl="0" w:tplc="7B42071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11CE4F7E"/>
    <w:multiLevelType w:val="multilevel"/>
    <w:tmpl w:val="D66464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39" w15:restartNumberingAfterBreak="0">
    <w:nsid w:val="1293519C"/>
    <w:multiLevelType w:val="multilevel"/>
    <w:tmpl w:val="73E69DF0"/>
    <w:lvl w:ilvl="0">
      <w:start w:val="19"/>
      <w:numFmt w:val="decimal"/>
      <w:lvlText w:val="%1)"/>
      <w:lvlJc w:val="left"/>
      <w:pPr>
        <w:ind w:left="4472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i w:val="0"/>
        <w:iCs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4" w15:restartNumberingAfterBreak="0">
    <w:nsid w:val="151E661D"/>
    <w:multiLevelType w:val="multilevel"/>
    <w:tmpl w:val="898A19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45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19A57593"/>
    <w:multiLevelType w:val="hybridMultilevel"/>
    <w:tmpl w:val="EA3245C4"/>
    <w:lvl w:ilvl="0" w:tplc="3B2EB69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448071D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9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 w15:restartNumberingAfterBreak="0">
    <w:nsid w:val="1C7F6604"/>
    <w:multiLevelType w:val="hybridMultilevel"/>
    <w:tmpl w:val="ECAAD0B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CC9070B"/>
    <w:multiLevelType w:val="multilevel"/>
    <w:tmpl w:val="C848F7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2" w15:restartNumberingAfterBreak="0">
    <w:nsid w:val="1CE41314"/>
    <w:multiLevelType w:val="multilevel"/>
    <w:tmpl w:val="542CA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53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4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5" w15:restartNumberingAfterBreak="0">
    <w:nsid w:val="21C962D7"/>
    <w:multiLevelType w:val="hybridMultilevel"/>
    <w:tmpl w:val="D54C6492"/>
    <w:lvl w:ilvl="0" w:tplc="BC849A46">
      <w:start w:val="4"/>
      <w:numFmt w:val="decimal"/>
      <w:lvlText w:val="%1. "/>
      <w:lvlJc w:val="left"/>
      <w:pPr>
        <w:ind w:left="643" w:hanging="283"/>
      </w:pPr>
      <w:rPr>
        <w:rFonts w:ascii="Calibri" w:hAnsi="Calibri" w:cs="Calibri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23C916D9"/>
    <w:multiLevelType w:val="hybridMultilevel"/>
    <w:tmpl w:val="73D636B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8" w15:restartNumberingAfterBreak="0">
    <w:nsid w:val="23FB17E9"/>
    <w:multiLevelType w:val="singleLevel"/>
    <w:tmpl w:val="0454749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Tahoma" w:hint="default"/>
        <w:b w:val="0"/>
        <w:bCs w:val="0"/>
        <w:i w:val="0"/>
        <w:iCs w:val="0"/>
        <w:sz w:val="20"/>
        <w:szCs w:val="20"/>
        <w:u w:val="none"/>
      </w:rPr>
    </w:lvl>
  </w:abstractNum>
  <w:abstractNum w:abstractNumId="59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24A92C27"/>
    <w:multiLevelType w:val="multilevel"/>
    <w:tmpl w:val="C566733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2."/>
      <w:lvlJc w:val="left"/>
      <w:pPr>
        <w:tabs>
          <w:tab w:val="num" w:pos="643"/>
        </w:tabs>
        <w:ind w:left="643" w:hanging="360"/>
      </w:pPr>
      <w:rPr>
        <w:rFonts w:ascii="Calibri" w:eastAsia="Times New Roman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61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2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26AF4D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7E36349"/>
    <w:multiLevelType w:val="multilevel"/>
    <w:tmpl w:val="4CBAD5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5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6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7" w15:restartNumberingAfterBreak="0">
    <w:nsid w:val="2A77543D"/>
    <w:multiLevelType w:val="hybridMultilevel"/>
    <w:tmpl w:val="AD004BFC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68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2CFA2BEE"/>
    <w:multiLevelType w:val="multilevel"/>
    <w:tmpl w:val="A12C8DB0"/>
    <w:styleLink w:val="Styl22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1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72" w15:restartNumberingAfterBreak="0">
    <w:nsid w:val="2E87204B"/>
    <w:multiLevelType w:val="multilevel"/>
    <w:tmpl w:val="22F2EF80"/>
    <w:lvl w:ilvl="0">
      <w:start w:val="2"/>
      <w:numFmt w:val="decimal"/>
      <w:lvlText w:val="%1"/>
      <w:lvlJc w:val="left"/>
      <w:pPr>
        <w:ind w:left="360" w:hanging="360"/>
      </w:pPr>
      <w:rPr>
        <w:rFonts w:eastAsia="Ubuntu Light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Ubuntu Light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Ubuntu Light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Ubuntu Light" w:hint="default"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eastAsia="Ubuntu Light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Ubuntu Light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eastAsia="Ubuntu Light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Ubuntu Light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="Ubuntu Light" w:hint="default"/>
        <w:color w:val="000000"/>
      </w:rPr>
    </w:lvl>
  </w:abstractNum>
  <w:abstractNum w:abstractNumId="73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4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6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7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8" w15:restartNumberingAfterBreak="0">
    <w:nsid w:val="36201FF8"/>
    <w:multiLevelType w:val="singleLevel"/>
    <w:tmpl w:val="720A45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  <w:u w:val="none"/>
      </w:rPr>
    </w:lvl>
  </w:abstractNum>
  <w:abstractNum w:abstractNumId="79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80" w15:restartNumberingAfterBreak="0">
    <w:nsid w:val="3911037B"/>
    <w:multiLevelType w:val="multilevel"/>
    <w:tmpl w:val="209098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1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39B0627E"/>
    <w:multiLevelType w:val="multilevel"/>
    <w:tmpl w:val="A48048D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3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EFD3F53"/>
    <w:multiLevelType w:val="multilevel"/>
    <w:tmpl w:val="22B627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6" w15:restartNumberingAfterBreak="0">
    <w:nsid w:val="3F5907EE"/>
    <w:multiLevelType w:val="hybridMultilevel"/>
    <w:tmpl w:val="33441D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FB24A26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 w15:restartNumberingAfterBreak="0">
    <w:nsid w:val="401E6F5C"/>
    <w:multiLevelType w:val="hybridMultilevel"/>
    <w:tmpl w:val="D4EABF3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0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2" w15:restartNumberingAfterBreak="0">
    <w:nsid w:val="42E936D9"/>
    <w:multiLevelType w:val="singleLevel"/>
    <w:tmpl w:val="E946CA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93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94" w15:restartNumberingAfterBreak="0">
    <w:nsid w:val="45243F1D"/>
    <w:multiLevelType w:val="hybridMultilevel"/>
    <w:tmpl w:val="8FE85EC0"/>
    <w:lvl w:ilvl="0" w:tplc="73E209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6" w15:restartNumberingAfterBreak="0">
    <w:nsid w:val="45C0208C"/>
    <w:multiLevelType w:val="hybridMultilevel"/>
    <w:tmpl w:val="51325834"/>
    <w:lvl w:ilvl="0" w:tplc="5D2AA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62124B2"/>
    <w:multiLevelType w:val="hybridMultilevel"/>
    <w:tmpl w:val="1F9C0CB4"/>
    <w:lvl w:ilvl="0" w:tplc="7508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885AC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A25098">
      <w:start w:val="10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46945A9B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99" w15:restartNumberingAfterBreak="0">
    <w:nsid w:val="4A4450BB"/>
    <w:multiLevelType w:val="multilevel"/>
    <w:tmpl w:val="9C82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0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1" w15:restartNumberingAfterBreak="0">
    <w:nsid w:val="4AD228F4"/>
    <w:multiLevelType w:val="multilevel"/>
    <w:tmpl w:val="B6DA7B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2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3" w15:restartNumberingAfterBreak="0">
    <w:nsid w:val="4BFA7CB0"/>
    <w:multiLevelType w:val="hybridMultilevel"/>
    <w:tmpl w:val="493E37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5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07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108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9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0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1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12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13" w15:restartNumberingAfterBreak="0">
    <w:nsid w:val="54E17D2D"/>
    <w:multiLevelType w:val="multilevel"/>
    <w:tmpl w:val="FFC278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-76"/>
        </w:tabs>
        <w:ind w:left="-76" w:hanging="360"/>
      </w:pPr>
      <w:rPr>
        <w:rFonts w:ascii="Calibri" w:eastAsia="Times New Roman" w:hAnsi="Calibri" w:cs="Calibri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14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5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7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9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20" w15:restartNumberingAfterBreak="0">
    <w:nsid w:val="592A786F"/>
    <w:multiLevelType w:val="hybridMultilevel"/>
    <w:tmpl w:val="5FD00F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B96630B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1" w15:restartNumberingAfterBreak="0">
    <w:nsid w:val="5A000684"/>
    <w:multiLevelType w:val="multilevel"/>
    <w:tmpl w:val="074E98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2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3" w15:restartNumberingAfterBreak="0">
    <w:nsid w:val="5B4C3CDE"/>
    <w:multiLevelType w:val="multilevel"/>
    <w:tmpl w:val="B852D6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24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2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26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7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8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9" w15:restartNumberingAfterBreak="0">
    <w:nsid w:val="5EE307B3"/>
    <w:multiLevelType w:val="hybridMultilevel"/>
    <w:tmpl w:val="73D636B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0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2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3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34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5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6" w15:restartNumberingAfterBreak="0">
    <w:nsid w:val="65B40113"/>
    <w:multiLevelType w:val="hybridMultilevel"/>
    <w:tmpl w:val="F49CCEBA"/>
    <w:lvl w:ilvl="0" w:tplc="8D94DE8C">
      <w:start w:val="16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8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39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0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1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2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3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4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5" w15:restartNumberingAfterBreak="0">
    <w:nsid w:val="6B130E33"/>
    <w:multiLevelType w:val="hybridMultilevel"/>
    <w:tmpl w:val="E3D01F10"/>
    <w:lvl w:ilvl="0" w:tplc="1DD82A64">
      <w:start w:val="1"/>
      <w:numFmt w:val="decimal"/>
      <w:lvlText w:val="%1. "/>
      <w:lvlJc w:val="left"/>
      <w:pPr>
        <w:ind w:left="643" w:hanging="283"/>
      </w:pPr>
      <w:rPr>
        <w:rFonts w:ascii="Calibri" w:hAnsi="Calibri" w:cs="Calibri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C0A0D40"/>
    <w:multiLevelType w:val="multilevel"/>
    <w:tmpl w:val="023AE87E"/>
    <w:styleLink w:val="Styl102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7" w15:restartNumberingAfterBreak="0">
    <w:nsid w:val="6C6E1443"/>
    <w:multiLevelType w:val="hybridMultilevel"/>
    <w:tmpl w:val="4DD2BED4"/>
    <w:lvl w:ilvl="0" w:tplc="5B843A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9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0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1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2" w15:restartNumberingAfterBreak="0">
    <w:nsid w:val="70C166C0"/>
    <w:multiLevelType w:val="multilevel"/>
    <w:tmpl w:val="A8A0A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57" w:hanging="357"/>
      </w:pPr>
      <w:rPr>
        <w:rFonts w:cs="Times New Roman" w:hint="default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786"/>
        </w:tabs>
        <w:ind w:left="766" w:hanging="34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3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54" w15:restartNumberingAfterBreak="0">
    <w:nsid w:val="72637FC8"/>
    <w:multiLevelType w:val="hybridMultilevel"/>
    <w:tmpl w:val="C1D453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56" w15:restartNumberingAfterBreak="0">
    <w:nsid w:val="72FB6974"/>
    <w:multiLevelType w:val="hybridMultilevel"/>
    <w:tmpl w:val="33441D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1EDC4490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8" w15:restartNumberingAfterBreak="0">
    <w:nsid w:val="76D52D85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9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0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1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2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63" w15:restartNumberingAfterBreak="0">
    <w:nsid w:val="7B6808C4"/>
    <w:multiLevelType w:val="hybridMultilevel"/>
    <w:tmpl w:val="416647A8"/>
    <w:lvl w:ilvl="0" w:tplc="26DE76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452669C">
      <w:start w:val="1"/>
      <w:numFmt w:val="decimal"/>
      <w:lvlText w:val="%4."/>
      <w:lvlJc w:val="left"/>
      <w:pPr>
        <w:ind w:left="2880" w:hanging="360"/>
      </w:pPr>
      <w:rPr>
        <w:rFonts w:ascii="Calibri" w:eastAsia="Ubuntu Light" w:hAnsi="Calibri" w:cs="Calibr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C2A1D49"/>
    <w:multiLevelType w:val="multilevel"/>
    <w:tmpl w:val="3C6A3D1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5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6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67" w15:restartNumberingAfterBreak="0">
    <w:nsid w:val="7DE474B2"/>
    <w:multiLevelType w:val="hybridMultilevel"/>
    <w:tmpl w:val="B100C988"/>
    <w:lvl w:ilvl="0" w:tplc="ECE23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514B82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05381382">
    <w:abstractNumId w:val="131"/>
  </w:num>
  <w:num w:numId="2" w16cid:durableId="458497040">
    <w:abstractNumId w:val="46"/>
  </w:num>
  <w:num w:numId="3" w16cid:durableId="510685063">
    <w:abstractNumId w:val="134"/>
  </w:num>
  <w:num w:numId="4" w16cid:durableId="1236818410">
    <w:abstractNumId w:val="84"/>
  </w:num>
  <w:num w:numId="5" w16cid:durableId="705452158">
    <w:abstractNumId w:val="124"/>
  </w:num>
  <w:num w:numId="6" w16cid:durableId="1159613029">
    <w:abstractNumId w:val="14"/>
  </w:num>
  <w:num w:numId="7" w16cid:durableId="145824705">
    <w:abstractNumId w:val="8"/>
  </w:num>
  <w:num w:numId="8" w16cid:durableId="610160914">
    <w:abstractNumId w:val="9"/>
  </w:num>
  <w:num w:numId="9" w16cid:durableId="260144340">
    <w:abstractNumId w:val="10"/>
  </w:num>
  <w:num w:numId="10" w16cid:durableId="762069981">
    <w:abstractNumId w:val="112"/>
  </w:num>
  <w:num w:numId="11" w16cid:durableId="731737318">
    <w:abstractNumId w:val="153"/>
  </w:num>
  <w:num w:numId="12" w16cid:durableId="1014645606">
    <w:abstractNumId w:val="83"/>
  </w:num>
  <w:num w:numId="13" w16cid:durableId="1808740647">
    <w:abstractNumId w:val="81"/>
  </w:num>
  <w:num w:numId="14" w16cid:durableId="455873449">
    <w:abstractNumId w:val="142"/>
  </w:num>
  <w:num w:numId="15" w16cid:durableId="2079013776">
    <w:abstractNumId w:val="65"/>
  </w:num>
  <w:num w:numId="16" w16cid:durableId="1107434294">
    <w:abstractNumId w:val="121"/>
  </w:num>
  <w:num w:numId="17" w16cid:durableId="2129932666">
    <w:abstractNumId w:val="21"/>
  </w:num>
  <w:num w:numId="18" w16cid:durableId="178394076">
    <w:abstractNumId w:val="133"/>
  </w:num>
  <w:num w:numId="19" w16cid:durableId="277760995">
    <w:abstractNumId w:val="69"/>
  </w:num>
  <w:num w:numId="20" w16cid:durableId="1759668699">
    <w:abstractNumId w:val="61"/>
  </w:num>
  <w:num w:numId="21" w16cid:durableId="1087068856">
    <w:abstractNumId w:val="2"/>
  </w:num>
  <w:num w:numId="22" w16cid:durableId="1735003733">
    <w:abstractNumId w:val="73"/>
  </w:num>
  <w:num w:numId="23" w16cid:durableId="1266887957">
    <w:abstractNumId w:val="49"/>
  </w:num>
  <w:num w:numId="24" w16cid:durableId="815754606">
    <w:abstractNumId w:val="125"/>
  </w:num>
  <w:num w:numId="25" w16cid:durableId="1355692715">
    <w:abstractNumId w:val="91"/>
  </w:num>
  <w:num w:numId="26" w16cid:durableId="947543250">
    <w:abstractNumId w:val="56"/>
  </w:num>
  <w:num w:numId="27" w16cid:durableId="1072852396">
    <w:abstractNumId w:val="150"/>
  </w:num>
  <w:num w:numId="28" w16cid:durableId="2032608144">
    <w:abstractNumId w:val="89"/>
  </w:num>
  <w:num w:numId="29" w16cid:durableId="1567229595">
    <w:abstractNumId w:val="79"/>
  </w:num>
  <w:num w:numId="30" w16cid:durableId="691882502">
    <w:abstractNumId w:val="100"/>
  </w:num>
  <w:num w:numId="31" w16cid:durableId="290214860">
    <w:abstractNumId w:val="26"/>
  </w:num>
  <w:num w:numId="32" w16cid:durableId="1276254760">
    <w:abstractNumId w:val="119"/>
  </w:num>
  <w:num w:numId="33" w16cid:durableId="1584874736">
    <w:abstractNumId w:val="43"/>
  </w:num>
  <w:num w:numId="34" w16cid:durableId="1403332161">
    <w:abstractNumId w:val="107"/>
  </w:num>
  <w:num w:numId="35" w16cid:durableId="1986469048">
    <w:abstractNumId w:val="105"/>
  </w:num>
  <w:num w:numId="36" w16cid:durableId="1760517903">
    <w:abstractNumId w:val="54"/>
  </w:num>
  <w:num w:numId="37" w16cid:durableId="818613055">
    <w:abstractNumId w:val="27"/>
  </w:num>
  <w:num w:numId="38" w16cid:durableId="1643002579">
    <w:abstractNumId w:val="42"/>
  </w:num>
  <w:num w:numId="39" w16cid:durableId="1773742008">
    <w:abstractNumId w:val="15"/>
  </w:num>
  <w:num w:numId="40" w16cid:durableId="1194878149">
    <w:abstractNumId w:val="45"/>
  </w:num>
  <w:num w:numId="41" w16cid:durableId="444618650">
    <w:abstractNumId w:val="149"/>
  </w:num>
  <w:num w:numId="42" w16cid:durableId="347948487">
    <w:abstractNumId w:val="77"/>
  </w:num>
  <w:num w:numId="43" w16cid:durableId="494759702">
    <w:abstractNumId w:val="17"/>
  </w:num>
  <w:num w:numId="44" w16cid:durableId="1633829084">
    <w:abstractNumId w:val="132"/>
  </w:num>
  <w:num w:numId="45" w16cid:durableId="779296267">
    <w:abstractNumId w:val="159"/>
  </w:num>
  <w:num w:numId="46" w16cid:durableId="1786535366">
    <w:abstractNumId w:val="20"/>
  </w:num>
  <w:num w:numId="47" w16cid:durableId="1972862274">
    <w:abstractNumId w:val="22"/>
  </w:num>
  <w:num w:numId="48" w16cid:durableId="452945633">
    <w:abstractNumId w:val="62"/>
  </w:num>
  <w:num w:numId="49" w16cid:durableId="166789801">
    <w:abstractNumId w:val="165"/>
  </w:num>
  <w:num w:numId="50" w16cid:durableId="84571714">
    <w:abstractNumId w:val="146"/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</w:num>
  <w:num w:numId="51" w16cid:durableId="1963800695">
    <w:abstractNumId w:val="114"/>
  </w:num>
  <w:num w:numId="52" w16cid:durableId="1814372497">
    <w:abstractNumId w:val="74"/>
  </w:num>
  <w:num w:numId="53" w16cid:durableId="1024556626">
    <w:abstractNumId w:val="160"/>
  </w:num>
  <w:num w:numId="54" w16cid:durableId="151482447">
    <w:abstractNumId w:val="23"/>
  </w:num>
  <w:num w:numId="55" w16cid:durableId="1657765074">
    <w:abstractNumId w:val="116"/>
  </w:num>
  <w:num w:numId="56" w16cid:durableId="510677781">
    <w:abstractNumId w:val="161"/>
  </w:num>
  <w:num w:numId="57" w16cid:durableId="1477066698">
    <w:abstractNumId w:val="151"/>
  </w:num>
  <w:num w:numId="58" w16cid:durableId="892697946">
    <w:abstractNumId w:val="157"/>
  </w:num>
  <w:num w:numId="59" w16cid:durableId="1003976785">
    <w:abstractNumId w:val="135"/>
  </w:num>
  <w:num w:numId="60" w16cid:durableId="1834490097">
    <w:abstractNumId w:val="76"/>
  </w:num>
  <w:num w:numId="61" w16cid:durableId="1655332817">
    <w:abstractNumId w:val="104"/>
  </w:num>
  <w:num w:numId="62" w16cid:durableId="1165513444">
    <w:abstractNumId w:val="71"/>
  </w:num>
  <w:num w:numId="63" w16cid:durableId="983853054">
    <w:abstractNumId w:val="126"/>
  </w:num>
  <w:num w:numId="64" w16cid:durableId="601259766">
    <w:abstractNumId w:val="93"/>
  </w:num>
  <w:num w:numId="65" w16cid:durableId="825780777">
    <w:abstractNumId w:val="128"/>
  </w:num>
  <w:num w:numId="66" w16cid:durableId="1105803342">
    <w:abstractNumId w:val="141"/>
  </w:num>
  <w:num w:numId="67" w16cid:durableId="2056273882">
    <w:abstractNumId w:val="166"/>
  </w:num>
  <w:num w:numId="68" w16cid:durableId="659162016">
    <w:abstractNumId w:val="163"/>
  </w:num>
  <w:num w:numId="69" w16cid:durableId="2054497904">
    <w:abstractNumId w:val="34"/>
  </w:num>
  <w:num w:numId="70" w16cid:durableId="1457601747">
    <w:abstractNumId w:val="35"/>
  </w:num>
  <w:num w:numId="71" w16cid:durableId="1455252805">
    <w:abstractNumId w:val="130"/>
  </w:num>
  <w:num w:numId="72" w16cid:durableId="1779830213">
    <w:abstractNumId w:val="59"/>
  </w:num>
  <w:num w:numId="73" w16cid:durableId="940795480">
    <w:abstractNumId w:val="122"/>
  </w:num>
  <w:num w:numId="74" w16cid:durableId="1667586838">
    <w:abstractNumId w:val="115"/>
  </w:num>
  <w:num w:numId="75" w16cid:durableId="115878567">
    <w:abstractNumId w:val="118"/>
  </w:num>
  <w:num w:numId="76" w16cid:durableId="1209802817">
    <w:abstractNumId w:val="66"/>
  </w:num>
  <w:num w:numId="77" w16cid:durableId="1963536942">
    <w:abstractNumId w:val="110"/>
  </w:num>
  <w:num w:numId="78" w16cid:durableId="1923417616">
    <w:abstractNumId w:val="137"/>
  </w:num>
  <w:num w:numId="79" w16cid:durableId="1531912016">
    <w:abstractNumId w:val="138"/>
  </w:num>
  <w:num w:numId="80" w16cid:durableId="981235480">
    <w:abstractNumId w:val="75"/>
  </w:num>
  <w:num w:numId="81" w16cid:durableId="127012336">
    <w:abstractNumId w:val="19"/>
  </w:num>
  <w:num w:numId="82" w16cid:durableId="1609120699">
    <w:abstractNumId w:val="106"/>
  </w:num>
  <w:num w:numId="83" w16cid:durableId="373506592">
    <w:abstractNumId w:val="41"/>
  </w:num>
  <w:num w:numId="84" w16cid:durableId="839807976">
    <w:abstractNumId w:val="117"/>
  </w:num>
  <w:num w:numId="85" w16cid:durableId="1093237356">
    <w:abstractNumId w:val="148"/>
  </w:num>
  <w:num w:numId="86" w16cid:durableId="1809712028">
    <w:abstractNumId w:val="50"/>
  </w:num>
  <w:num w:numId="87" w16cid:durableId="2088309638">
    <w:abstractNumId w:val="40"/>
  </w:num>
  <w:num w:numId="88" w16cid:durableId="1956984068">
    <w:abstractNumId w:val="70"/>
  </w:num>
  <w:num w:numId="89" w16cid:durableId="310330068">
    <w:abstractNumId w:val="18"/>
  </w:num>
  <w:num w:numId="90" w16cid:durableId="1442645445">
    <w:abstractNumId w:val="108"/>
  </w:num>
  <w:num w:numId="91" w16cid:durableId="666594229">
    <w:abstractNumId w:val="155"/>
  </w:num>
  <w:num w:numId="92" w16cid:durableId="233005400">
    <w:abstractNumId w:val="109"/>
  </w:num>
  <w:num w:numId="93" w16cid:durableId="716709232">
    <w:abstractNumId w:val="47"/>
  </w:num>
  <w:num w:numId="94" w16cid:durableId="549534762">
    <w:abstractNumId w:val="143"/>
  </w:num>
  <w:num w:numId="95" w16cid:durableId="1555849348">
    <w:abstractNumId w:val="37"/>
  </w:num>
  <w:num w:numId="96" w16cid:durableId="346059437">
    <w:abstractNumId w:val="144"/>
  </w:num>
  <w:num w:numId="97" w16cid:durableId="1961301147">
    <w:abstractNumId w:val="102"/>
  </w:num>
  <w:num w:numId="98" w16cid:durableId="1710910018">
    <w:abstractNumId w:val="127"/>
  </w:num>
  <w:num w:numId="99" w16cid:durableId="113987772">
    <w:abstractNumId w:val="30"/>
  </w:num>
  <w:num w:numId="100" w16cid:durableId="437798974">
    <w:abstractNumId w:val="162"/>
  </w:num>
  <w:num w:numId="101" w16cid:durableId="1941838753">
    <w:abstractNumId w:val="95"/>
  </w:num>
  <w:num w:numId="102" w16cid:durableId="554781798">
    <w:abstractNumId w:val="68"/>
  </w:num>
  <w:num w:numId="103" w16cid:durableId="1787114380">
    <w:abstractNumId w:val="25"/>
  </w:num>
  <w:num w:numId="104" w16cid:durableId="1836610709">
    <w:abstractNumId w:val="140"/>
  </w:num>
  <w:num w:numId="105" w16cid:durableId="577592750">
    <w:abstractNumId w:val="28"/>
  </w:num>
  <w:num w:numId="106" w16cid:durableId="820583983">
    <w:abstractNumId w:val="90"/>
  </w:num>
  <w:num w:numId="107" w16cid:durableId="203293941">
    <w:abstractNumId w:val="139"/>
  </w:num>
  <w:num w:numId="108" w16cid:durableId="1620793825">
    <w:abstractNumId w:val="111"/>
  </w:num>
  <w:num w:numId="109" w16cid:durableId="1152790824">
    <w:abstractNumId w:val="39"/>
  </w:num>
  <w:num w:numId="110" w16cid:durableId="300232048">
    <w:abstractNumId w:val="147"/>
  </w:num>
  <w:num w:numId="111" w16cid:durableId="1959599544">
    <w:abstractNumId w:val="113"/>
  </w:num>
  <w:num w:numId="112" w16cid:durableId="2010256382">
    <w:abstractNumId w:val="103"/>
  </w:num>
  <w:num w:numId="113" w16cid:durableId="1052846917">
    <w:abstractNumId w:val="97"/>
  </w:num>
  <w:num w:numId="114" w16cid:durableId="302933217">
    <w:abstractNumId w:val="29"/>
  </w:num>
  <w:num w:numId="115" w16cid:durableId="1775250743">
    <w:abstractNumId w:val="33"/>
  </w:num>
  <w:num w:numId="116" w16cid:durableId="171654594">
    <w:abstractNumId w:val="154"/>
  </w:num>
  <w:num w:numId="117" w16cid:durableId="1299917225">
    <w:abstractNumId w:val="31"/>
  </w:num>
  <w:num w:numId="118" w16cid:durableId="435101223">
    <w:abstractNumId w:val="55"/>
  </w:num>
  <w:num w:numId="119" w16cid:durableId="296377449">
    <w:abstractNumId w:val="145"/>
  </w:num>
  <w:num w:numId="120" w16cid:durableId="683479409">
    <w:abstractNumId w:val="57"/>
  </w:num>
  <w:num w:numId="121" w16cid:durableId="1474520418">
    <w:abstractNumId w:val="129"/>
  </w:num>
  <w:num w:numId="122" w16cid:durableId="17310758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675577606">
    <w:abstractNumId w:val="99"/>
  </w:num>
  <w:num w:numId="124" w16cid:durableId="39667291">
    <w:abstractNumId w:val="123"/>
  </w:num>
  <w:num w:numId="125" w16cid:durableId="1834107265">
    <w:abstractNumId w:val="64"/>
  </w:num>
  <w:num w:numId="126" w16cid:durableId="506018169">
    <w:abstractNumId w:val="85"/>
  </w:num>
  <w:num w:numId="127" w16cid:durableId="2071535182">
    <w:abstractNumId w:val="101"/>
  </w:num>
  <w:num w:numId="128" w16cid:durableId="760876643">
    <w:abstractNumId w:val="82"/>
  </w:num>
  <w:num w:numId="129" w16cid:durableId="1381905308">
    <w:abstractNumId w:val="164"/>
  </w:num>
  <w:num w:numId="130" w16cid:durableId="1417702768">
    <w:abstractNumId w:val="136"/>
  </w:num>
  <w:num w:numId="131" w16cid:durableId="213002585">
    <w:abstractNumId w:val="16"/>
  </w:num>
  <w:num w:numId="132" w16cid:durableId="2032147022">
    <w:abstractNumId w:val="44"/>
  </w:num>
  <w:num w:numId="133" w16cid:durableId="1791507708">
    <w:abstractNumId w:val="51"/>
  </w:num>
  <w:num w:numId="134" w16cid:durableId="2099475920">
    <w:abstractNumId w:val="24"/>
  </w:num>
  <w:num w:numId="135" w16cid:durableId="958611423">
    <w:abstractNumId w:val="98"/>
  </w:num>
  <w:num w:numId="136" w16cid:durableId="1267155791">
    <w:abstractNumId w:val="156"/>
  </w:num>
  <w:num w:numId="137" w16cid:durableId="948317659">
    <w:abstractNumId w:val="67"/>
  </w:num>
  <w:num w:numId="138" w16cid:durableId="1940985155">
    <w:abstractNumId w:val="86"/>
  </w:num>
  <w:num w:numId="139" w16cid:durableId="2030252878">
    <w:abstractNumId w:val="167"/>
  </w:num>
  <w:num w:numId="140" w16cid:durableId="1831678242">
    <w:abstractNumId w:val="58"/>
  </w:num>
  <w:num w:numId="141" w16cid:durableId="717095325">
    <w:abstractNumId w:val="32"/>
  </w:num>
  <w:num w:numId="142" w16cid:durableId="1838417277">
    <w:abstractNumId w:val="80"/>
  </w:num>
  <w:num w:numId="143" w16cid:durableId="1017123068">
    <w:abstractNumId w:val="96"/>
  </w:num>
  <w:num w:numId="144" w16cid:durableId="200942252">
    <w:abstractNumId w:val="152"/>
  </w:num>
  <w:num w:numId="145" w16cid:durableId="1053188848">
    <w:abstractNumId w:val="92"/>
  </w:num>
  <w:num w:numId="146" w16cid:durableId="974259850">
    <w:abstractNumId w:val="120"/>
  </w:num>
  <w:num w:numId="147" w16cid:durableId="1640375785">
    <w:abstractNumId w:val="60"/>
  </w:num>
  <w:num w:numId="148" w16cid:durableId="402415324">
    <w:abstractNumId w:val="78"/>
  </w:num>
  <w:num w:numId="149" w16cid:durableId="130631898">
    <w:abstractNumId w:val="48"/>
  </w:num>
  <w:num w:numId="150" w16cid:durableId="1793353828">
    <w:abstractNumId w:val="94"/>
  </w:num>
  <w:num w:numId="151" w16cid:durableId="1128549922">
    <w:abstractNumId w:val="52"/>
  </w:num>
  <w:num w:numId="152" w16cid:durableId="781000177">
    <w:abstractNumId w:val="38"/>
  </w:num>
  <w:num w:numId="153" w16cid:durableId="1700814330">
    <w:abstractNumId w:val="87"/>
  </w:num>
  <w:num w:numId="154" w16cid:durableId="267663182">
    <w:abstractNumId w:val="146"/>
  </w:num>
  <w:num w:numId="155" w16cid:durableId="113528918">
    <w:abstractNumId w:val="88"/>
  </w:num>
  <w:num w:numId="156" w16cid:durableId="1482968111">
    <w:abstractNumId w:val="72"/>
  </w:num>
  <w:num w:numId="157" w16cid:durableId="2110931842">
    <w:abstractNumId w:val="63"/>
  </w:num>
  <w:num w:numId="158" w16cid:durableId="5333417">
    <w:abstractNumId w:val="158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150A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4743"/>
    <w:rsid w:val="00044FB5"/>
    <w:rsid w:val="00045637"/>
    <w:rsid w:val="000463E2"/>
    <w:rsid w:val="000473B6"/>
    <w:rsid w:val="000505C6"/>
    <w:rsid w:val="00050E05"/>
    <w:rsid w:val="00051F52"/>
    <w:rsid w:val="0005204D"/>
    <w:rsid w:val="00056552"/>
    <w:rsid w:val="0005778E"/>
    <w:rsid w:val="00057CA4"/>
    <w:rsid w:val="00060306"/>
    <w:rsid w:val="0006221B"/>
    <w:rsid w:val="00066443"/>
    <w:rsid w:val="0006675B"/>
    <w:rsid w:val="00072F9C"/>
    <w:rsid w:val="000732F3"/>
    <w:rsid w:val="00073F80"/>
    <w:rsid w:val="00075A8E"/>
    <w:rsid w:val="00076022"/>
    <w:rsid w:val="00076845"/>
    <w:rsid w:val="00076A42"/>
    <w:rsid w:val="00081532"/>
    <w:rsid w:val="00083AE7"/>
    <w:rsid w:val="00083B38"/>
    <w:rsid w:val="00083B84"/>
    <w:rsid w:val="00083CB8"/>
    <w:rsid w:val="000855E8"/>
    <w:rsid w:val="00087764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946"/>
    <w:rsid w:val="000A09F1"/>
    <w:rsid w:val="000A36CE"/>
    <w:rsid w:val="000A566B"/>
    <w:rsid w:val="000A744B"/>
    <w:rsid w:val="000B08FD"/>
    <w:rsid w:val="000B2DED"/>
    <w:rsid w:val="000B3C18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3BCD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E7FA6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622"/>
    <w:rsid w:val="000F7D77"/>
    <w:rsid w:val="001011F6"/>
    <w:rsid w:val="00101944"/>
    <w:rsid w:val="001037E3"/>
    <w:rsid w:val="00104730"/>
    <w:rsid w:val="0010529D"/>
    <w:rsid w:val="00110BBB"/>
    <w:rsid w:val="00111FDA"/>
    <w:rsid w:val="0011276D"/>
    <w:rsid w:val="00112F76"/>
    <w:rsid w:val="00114239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6E42"/>
    <w:rsid w:val="00127643"/>
    <w:rsid w:val="00127E8B"/>
    <w:rsid w:val="00131103"/>
    <w:rsid w:val="001346D9"/>
    <w:rsid w:val="00134F05"/>
    <w:rsid w:val="00134F6F"/>
    <w:rsid w:val="0013548A"/>
    <w:rsid w:val="00137396"/>
    <w:rsid w:val="001416EC"/>
    <w:rsid w:val="001418C4"/>
    <w:rsid w:val="001421A6"/>
    <w:rsid w:val="001426D3"/>
    <w:rsid w:val="001431C2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48F9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2907"/>
    <w:rsid w:val="001861FE"/>
    <w:rsid w:val="00187759"/>
    <w:rsid w:val="00192192"/>
    <w:rsid w:val="00192C26"/>
    <w:rsid w:val="0019606D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4904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128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45C1"/>
    <w:rsid w:val="001E53EE"/>
    <w:rsid w:val="001E6E24"/>
    <w:rsid w:val="001E7B46"/>
    <w:rsid w:val="001F171A"/>
    <w:rsid w:val="001F20B2"/>
    <w:rsid w:val="001F3A56"/>
    <w:rsid w:val="001F5A0C"/>
    <w:rsid w:val="001F6430"/>
    <w:rsid w:val="001F72E0"/>
    <w:rsid w:val="0020393E"/>
    <w:rsid w:val="00203E78"/>
    <w:rsid w:val="002046D7"/>
    <w:rsid w:val="00205CB2"/>
    <w:rsid w:val="00211214"/>
    <w:rsid w:val="00211DC4"/>
    <w:rsid w:val="00214AEB"/>
    <w:rsid w:val="00217C49"/>
    <w:rsid w:val="00217D97"/>
    <w:rsid w:val="00220B36"/>
    <w:rsid w:val="002215E1"/>
    <w:rsid w:val="002219EC"/>
    <w:rsid w:val="0022324B"/>
    <w:rsid w:val="00224215"/>
    <w:rsid w:val="00226CB1"/>
    <w:rsid w:val="00227394"/>
    <w:rsid w:val="002278D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1CAA"/>
    <w:rsid w:val="002422BA"/>
    <w:rsid w:val="00244C59"/>
    <w:rsid w:val="0024530C"/>
    <w:rsid w:val="002467A5"/>
    <w:rsid w:val="00251487"/>
    <w:rsid w:val="00251EF9"/>
    <w:rsid w:val="00255FF3"/>
    <w:rsid w:val="00256830"/>
    <w:rsid w:val="002569F9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6744D"/>
    <w:rsid w:val="00271440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528"/>
    <w:rsid w:val="002A5909"/>
    <w:rsid w:val="002A7115"/>
    <w:rsid w:val="002B0B6A"/>
    <w:rsid w:val="002B0C83"/>
    <w:rsid w:val="002B1637"/>
    <w:rsid w:val="002B17CA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481A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273B"/>
    <w:rsid w:val="002E384F"/>
    <w:rsid w:val="002E518C"/>
    <w:rsid w:val="002E67E3"/>
    <w:rsid w:val="002E688D"/>
    <w:rsid w:val="002F005F"/>
    <w:rsid w:val="002F0BE7"/>
    <w:rsid w:val="002F0F12"/>
    <w:rsid w:val="002F1334"/>
    <w:rsid w:val="002F1D9C"/>
    <w:rsid w:val="002F2ED8"/>
    <w:rsid w:val="002F3D8E"/>
    <w:rsid w:val="002F42F8"/>
    <w:rsid w:val="002F5A1C"/>
    <w:rsid w:val="002F5FCC"/>
    <w:rsid w:val="002F6538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0B45"/>
    <w:rsid w:val="0033241C"/>
    <w:rsid w:val="00333838"/>
    <w:rsid w:val="003340B6"/>
    <w:rsid w:val="0033426F"/>
    <w:rsid w:val="00334E56"/>
    <w:rsid w:val="00336D48"/>
    <w:rsid w:val="00337802"/>
    <w:rsid w:val="00337D57"/>
    <w:rsid w:val="0034080B"/>
    <w:rsid w:val="00340BBB"/>
    <w:rsid w:val="00341B1F"/>
    <w:rsid w:val="0034431B"/>
    <w:rsid w:val="00345295"/>
    <w:rsid w:val="00345ACD"/>
    <w:rsid w:val="0034657B"/>
    <w:rsid w:val="00346B0B"/>
    <w:rsid w:val="00351D1B"/>
    <w:rsid w:val="00351E08"/>
    <w:rsid w:val="003528DC"/>
    <w:rsid w:val="00353200"/>
    <w:rsid w:val="003542C5"/>
    <w:rsid w:val="00354551"/>
    <w:rsid w:val="00355B62"/>
    <w:rsid w:val="0035650A"/>
    <w:rsid w:val="00357869"/>
    <w:rsid w:val="003607E2"/>
    <w:rsid w:val="00361A8C"/>
    <w:rsid w:val="003638DE"/>
    <w:rsid w:val="00365B1A"/>
    <w:rsid w:val="00366628"/>
    <w:rsid w:val="00366F32"/>
    <w:rsid w:val="00367226"/>
    <w:rsid w:val="003673C7"/>
    <w:rsid w:val="0036749E"/>
    <w:rsid w:val="00370183"/>
    <w:rsid w:val="0037074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38C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5CE0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5549"/>
    <w:rsid w:val="003F79AA"/>
    <w:rsid w:val="00400645"/>
    <w:rsid w:val="004008C1"/>
    <w:rsid w:val="00400D93"/>
    <w:rsid w:val="00402D89"/>
    <w:rsid w:val="0040353E"/>
    <w:rsid w:val="004035B8"/>
    <w:rsid w:val="004037B1"/>
    <w:rsid w:val="004039C7"/>
    <w:rsid w:val="00405771"/>
    <w:rsid w:val="00410DD7"/>
    <w:rsid w:val="00412D4F"/>
    <w:rsid w:val="00414DC8"/>
    <w:rsid w:val="004158EF"/>
    <w:rsid w:val="00416C64"/>
    <w:rsid w:val="00416D96"/>
    <w:rsid w:val="004208DE"/>
    <w:rsid w:val="004257AF"/>
    <w:rsid w:val="00431D3C"/>
    <w:rsid w:val="004321A8"/>
    <w:rsid w:val="004341B4"/>
    <w:rsid w:val="00434237"/>
    <w:rsid w:val="00434F6B"/>
    <w:rsid w:val="00440BE6"/>
    <w:rsid w:val="00441DB0"/>
    <w:rsid w:val="00443939"/>
    <w:rsid w:val="00443EE6"/>
    <w:rsid w:val="00450262"/>
    <w:rsid w:val="0045309E"/>
    <w:rsid w:val="0045333A"/>
    <w:rsid w:val="0045366B"/>
    <w:rsid w:val="004545BC"/>
    <w:rsid w:val="004559B7"/>
    <w:rsid w:val="004614FA"/>
    <w:rsid w:val="00463A6F"/>
    <w:rsid w:val="00464B7E"/>
    <w:rsid w:val="00465262"/>
    <w:rsid w:val="00465711"/>
    <w:rsid w:val="00465B5D"/>
    <w:rsid w:val="00466978"/>
    <w:rsid w:val="004670DA"/>
    <w:rsid w:val="00467781"/>
    <w:rsid w:val="00472D20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4D5A"/>
    <w:rsid w:val="0048605E"/>
    <w:rsid w:val="00487133"/>
    <w:rsid w:val="004871EC"/>
    <w:rsid w:val="00492E0D"/>
    <w:rsid w:val="0049782F"/>
    <w:rsid w:val="004A1012"/>
    <w:rsid w:val="004A1C14"/>
    <w:rsid w:val="004A4052"/>
    <w:rsid w:val="004A440B"/>
    <w:rsid w:val="004A5D7D"/>
    <w:rsid w:val="004A5F0C"/>
    <w:rsid w:val="004A6E73"/>
    <w:rsid w:val="004B49A5"/>
    <w:rsid w:val="004B5774"/>
    <w:rsid w:val="004B71D5"/>
    <w:rsid w:val="004C0E1E"/>
    <w:rsid w:val="004C474A"/>
    <w:rsid w:val="004C59DC"/>
    <w:rsid w:val="004D2165"/>
    <w:rsid w:val="004D2E6B"/>
    <w:rsid w:val="004D305C"/>
    <w:rsid w:val="004D4935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E7B46"/>
    <w:rsid w:val="004F22F3"/>
    <w:rsid w:val="004F30DA"/>
    <w:rsid w:val="004F77FE"/>
    <w:rsid w:val="004F7E98"/>
    <w:rsid w:val="00501E1B"/>
    <w:rsid w:val="00503598"/>
    <w:rsid w:val="00506514"/>
    <w:rsid w:val="0050743F"/>
    <w:rsid w:val="005079DB"/>
    <w:rsid w:val="00511490"/>
    <w:rsid w:val="00512AE0"/>
    <w:rsid w:val="0051421D"/>
    <w:rsid w:val="005149F8"/>
    <w:rsid w:val="00516135"/>
    <w:rsid w:val="00517251"/>
    <w:rsid w:val="00520BCE"/>
    <w:rsid w:val="00521063"/>
    <w:rsid w:val="005212ED"/>
    <w:rsid w:val="00522663"/>
    <w:rsid w:val="005248A6"/>
    <w:rsid w:val="0052541A"/>
    <w:rsid w:val="005258AE"/>
    <w:rsid w:val="00525AE9"/>
    <w:rsid w:val="00526F3D"/>
    <w:rsid w:val="005301B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4E8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32C"/>
    <w:rsid w:val="00563A24"/>
    <w:rsid w:val="00564DE6"/>
    <w:rsid w:val="00565271"/>
    <w:rsid w:val="0056655C"/>
    <w:rsid w:val="00567219"/>
    <w:rsid w:val="00573E70"/>
    <w:rsid w:val="005758A7"/>
    <w:rsid w:val="00576120"/>
    <w:rsid w:val="005765AD"/>
    <w:rsid w:val="00576C85"/>
    <w:rsid w:val="0057770D"/>
    <w:rsid w:val="005824DC"/>
    <w:rsid w:val="00583387"/>
    <w:rsid w:val="005856D7"/>
    <w:rsid w:val="00587CE3"/>
    <w:rsid w:val="00587E99"/>
    <w:rsid w:val="00595BDE"/>
    <w:rsid w:val="0059701D"/>
    <w:rsid w:val="005972AA"/>
    <w:rsid w:val="005A0262"/>
    <w:rsid w:val="005A0B70"/>
    <w:rsid w:val="005A1F34"/>
    <w:rsid w:val="005A281F"/>
    <w:rsid w:val="005A2DE8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C7358"/>
    <w:rsid w:val="005D0D79"/>
    <w:rsid w:val="005D0F0C"/>
    <w:rsid w:val="005D16AE"/>
    <w:rsid w:val="005D1702"/>
    <w:rsid w:val="005D1F78"/>
    <w:rsid w:val="005D30BE"/>
    <w:rsid w:val="005D3EFC"/>
    <w:rsid w:val="005D4635"/>
    <w:rsid w:val="005D4A38"/>
    <w:rsid w:val="005D55D3"/>
    <w:rsid w:val="005D570F"/>
    <w:rsid w:val="005D5773"/>
    <w:rsid w:val="005D5B0E"/>
    <w:rsid w:val="005D5CCF"/>
    <w:rsid w:val="005D6012"/>
    <w:rsid w:val="005D68FA"/>
    <w:rsid w:val="005D6A51"/>
    <w:rsid w:val="005D6A91"/>
    <w:rsid w:val="005D6E8D"/>
    <w:rsid w:val="005E2486"/>
    <w:rsid w:val="005E49BD"/>
    <w:rsid w:val="005E5515"/>
    <w:rsid w:val="005E5B05"/>
    <w:rsid w:val="005E7DF0"/>
    <w:rsid w:val="005F0259"/>
    <w:rsid w:val="005F375F"/>
    <w:rsid w:val="005F59F0"/>
    <w:rsid w:val="005F663F"/>
    <w:rsid w:val="005F6B71"/>
    <w:rsid w:val="0060283E"/>
    <w:rsid w:val="006042F5"/>
    <w:rsid w:val="006059FD"/>
    <w:rsid w:val="00605FC9"/>
    <w:rsid w:val="0060652C"/>
    <w:rsid w:val="00606D8E"/>
    <w:rsid w:val="00607B40"/>
    <w:rsid w:val="0061211B"/>
    <w:rsid w:val="00612B00"/>
    <w:rsid w:val="006146E0"/>
    <w:rsid w:val="00615E05"/>
    <w:rsid w:val="006215E8"/>
    <w:rsid w:val="00625849"/>
    <w:rsid w:val="00625E65"/>
    <w:rsid w:val="00626D5E"/>
    <w:rsid w:val="00626F62"/>
    <w:rsid w:val="00626FD6"/>
    <w:rsid w:val="006307D0"/>
    <w:rsid w:val="006313EE"/>
    <w:rsid w:val="00632902"/>
    <w:rsid w:val="00633754"/>
    <w:rsid w:val="006377FD"/>
    <w:rsid w:val="00640F2B"/>
    <w:rsid w:val="00641AD8"/>
    <w:rsid w:val="00642268"/>
    <w:rsid w:val="00642CF6"/>
    <w:rsid w:val="00643325"/>
    <w:rsid w:val="00643CE7"/>
    <w:rsid w:val="00644341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8D7"/>
    <w:rsid w:val="006729EE"/>
    <w:rsid w:val="006733B8"/>
    <w:rsid w:val="006778D9"/>
    <w:rsid w:val="00677AB3"/>
    <w:rsid w:val="0068191E"/>
    <w:rsid w:val="006824BE"/>
    <w:rsid w:val="006832E7"/>
    <w:rsid w:val="006835B8"/>
    <w:rsid w:val="00683D8A"/>
    <w:rsid w:val="00684C7A"/>
    <w:rsid w:val="00686599"/>
    <w:rsid w:val="0068688B"/>
    <w:rsid w:val="00687F1C"/>
    <w:rsid w:val="00697B9C"/>
    <w:rsid w:val="006A106C"/>
    <w:rsid w:val="006A17DB"/>
    <w:rsid w:val="006A1BAB"/>
    <w:rsid w:val="006A2980"/>
    <w:rsid w:val="006A68BE"/>
    <w:rsid w:val="006A7F6E"/>
    <w:rsid w:val="006B01D8"/>
    <w:rsid w:val="006B0279"/>
    <w:rsid w:val="006B2B43"/>
    <w:rsid w:val="006B3716"/>
    <w:rsid w:val="006B755B"/>
    <w:rsid w:val="006C2B56"/>
    <w:rsid w:val="006C403C"/>
    <w:rsid w:val="006C4ECD"/>
    <w:rsid w:val="006D00FA"/>
    <w:rsid w:val="006D2454"/>
    <w:rsid w:val="006D41DA"/>
    <w:rsid w:val="006D7411"/>
    <w:rsid w:val="006E0804"/>
    <w:rsid w:val="006E09B1"/>
    <w:rsid w:val="006E475C"/>
    <w:rsid w:val="006F0814"/>
    <w:rsid w:val="006F3053"/>
    <w:rsid w:val="006F3143"/>
    <w:rsid w:val="006F33CC"/>
    <w:rsid w:val="006F4075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0D71"/>
    <w:rsid w:val="00721CD4"/>
    <w:rsid w:val="0072206E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3785"/>
    <w:rsid w:val="00743F56"/>
    <w:rsid w:val="007443B9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080"/>
    <w:rsid w:val="007613BC"/>
    <w:rsid w:val="00762205"/>
    <w:rsid w:val="007645EA"/>
    <w:rsid w:val="00764BB5"/>
    <w:rsid w:val="00766221"/>
    <w:rsid w:val="00767503"/>
    <w:rsid w:val="007676A6"/>
    <w:rsid w:val="00773D61"/>
    <w:rsid w:val="007758E8"/>
    <w:rsid w:val="00776FCE"/>
    <w:rsid w:val="00784D68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3E55"/>
    <w:rsid w:val="007A6494"/>
    <w:rsid w:val="007A7520"/>
    <w:rsid w:val="007B0B3A"/>
    <w:rsid w:val="007B15EE"/>
    <w:rsid w:val="007B31C2"/>
    <w:rsid w:val="007B4C80"/>
    <w:rsid w:val="007B5386"/>
    <w:rsid w:val="007B5919"/>
    <w:rsid w:val="007C0AA5"/>
    <w:rsid w:val="007C123E"/>
    <w:rsid w:val="007C13CB"/>
    <w:rsid w:val="007C21F5"/>
    <w:rsid w:val="007C2921"/>
    <w:rsid w:val="007C70A3"/>
    <w:rsid w:val="007D00BB"/>
    <w:rsid w:val="007D2261"/>
    <w:rsid w:val="007D410E"/>
    <w:rsid w:val="007D7D75"/>
    <w:rsid w:val="007E1C28"/>
    <w:rsid w:val="007E201C"/>
    <w:rsid w:val="007E3307"/>
    <w:rsid w:val="007E3837"/>
    <w:rsid w:val="007E5066"/>
    <w:rsid w:val="007F02F1"/>
    <w:rsid w:val="007F0914"/>
    <w:rsid w:val="007F0F92"/>
    <w:rsid w:val="007F2F29"/>
    <w:rsid w:val="007F3797"/>
    <w:rsid w:val="007F3DBB"/>
    <w:rsid w:val="007F51F9"/>
    <w:rsid w:val="007F5248"/>
    <w:rsid w:val="007F5CE7"/>
    <w:rsid w:val="007F7E66"/>
    <w:rsid w:val="00802EDE"/>
    <w:rsid w:val="00802F33"/>
    <w:rsid w:val="00803172"/>
    <w:rsid w:val="00803E54"/>
    <w:rsid w:val="00804B1F"/>
    <w:rsid w:val="0080762F"/>
    <w:rsid w:val="00811F0B"/>
    <w:rsid w:val="008123CF"/>
    <w:rsid w:val="0081324F"/>
    <w:rsid w:val="008135BD"/>
    <w:rsid w:val="00815210"/>
    <w:rsid w:val="0081621F"/>
    <w:rsid w:val="00821AC2"/>
    <w:rsid w:val="00822C50"/>
    <w:rsid w:val="0082304F"/>
    <w:rsid w:val="00824ED8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448"/>
    <w:rsid w:val="00851692"/>
    <w:rsid w:val="00851F79"/>
    <w:rsid w:val="00852901"/>
    <w:rsid w:val="00852CA3"/>
    <w:rsid w:val="0085616C"/>
    <w:rsid w:val="00860F8B"/>
    <w:rsid w:val="00863DAF"/>
    <w:rsid w:val="0086404B"/>
    <w:rsid w:val="008668F1"/>
    <w:rsid w:val="008669E7"/>
    <w:rsid w:val="00871133"/>
    <w:rsid w:val="00871A93"/>
    <w:rsid w:val="00872679"/>
    <w:rsid w:val="00872B27"/>
    <w:rsid w:val="008734EF"/>
    <w:rsid w:val="0087417D"/>
    <w:rsid w:val="0087469C"/>
    <w:rsid w:val="00874C45"/>
    <w:rsid w:val="00876628"/>
    <w:rsid w:val="00880FE4"/>
    <w:rsid w:val="008825E9"/>
    <w:rsid w:val="008837CD"/>
    <w:rsid w:val="00884AEE"/>
    <w:rsid w:val="008854AF"/>
    <w:rsid w:val="008857B3"/>
    <w:rsid w:val="00887DF0"/>
    <w:rsid w:val="00890096"/>
    <w:rsid w:val="008921AA"/>
    <w:rsid w:val="00892C24"/>
    <w:rsid w:val="00894450"/>
    <w:rsid w:val="00896600"/>
    <w:rsid w:val="008A127A"/>
    <w:rsid w:val="008A12B9"/>
    <w:rsid w:val="008A2101"/>
    <w:rsid w:val="008A3A3F"/>
    <w:rsid w:val="008A4396"/>
    <w:rsid w:val="008A6B16"/>
    <w:rsid w:val="008B0CA8"/>
    <w:rsid w:val="008B0D0E"/>
    <w:rsid w:val="008B1A56"/>
    <w:rsid w:val="008B3968"/>
    <w:rsid w:val="008B3DD0"/>
    <w:rsid w:val="008B6F5F"/>
    <w:rsid w:val="008C0233"/>
    <w:rsid w:val="008C082A"/>
    <w:rsid w:val="008C13C3"/>
    <w:rsid w:val="008C212C"/>
    <w:rsid w:val="008C2CAD"/>
    <w:rsid w:val="008C36C0"/>
    <w:rsid w:val="008C383E"/>
    <w:rsid w:val="008C4778"/>
    <w:rsid w:val="008C606A"/>
    <w:rsid w:val="008C6A14"/>
    <w:rsid w:val="008C714C"/>
    <w:rsid w:val="008C7C14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2536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0007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5F59"/>
    <w:rsid w:val="0095662A"/>
    <w:rsid w:val="009624EA"/>
    <w:rsid w:val="00962BF3"/>
    <w:rsid w:val="009633A8"/>
    <w:rsid w:val="00963F90"/>
    <w:rsid w:val="00964673"/>
    <w:rsid w:val="00965F4D"/>
    <w:rsid w:val="0096606C"/>
    <w:rsid w:val="00973342"/>
    <w:rsid w:val="00973528"/>
    <w:rsid w:val="00973743"/>
    <w:rsid w:val="009767D6"/>
    <w:rsid w:val="00977327"/>
    <w:rsid w:val="0098052C"/>
    <w:rsid w:val="00986D86"/>
    <w:rsid w:val="00987557"/>
    <w:rsid w:val="009911E9"/>
    <w:rsid w:val="009916AE"/>
    <w:rsid w:val="00993522"/>
    <w:rsid w:val="00993B4E"/>
    <w:rsid w:val="00997DB1"/>
    <w:rsid w:val="00997E26"/>
    <w:rsid w:val="009A0F64"/>
    <w:rsid w:val="009A1FC1"/>
    <w:rsid w:val="009A27B8"/>
    <w:rsid w:val="009A30DA"/>
    <w:rsid w:val="009A4255"/>
    <w:rsid w:val="009A60AF"/>
    <w:rsid w:val="009B3AB9"/>
    <w:rsid w:val="009C151F"/>
    <w:rsid w:val="009C5095"/>
    <w:rsid w:val="009C6092"/>
    <w:rsid w:val="009C749D"/>
    <w:rsid w:val="009C7C61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39ED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1553D"/>
    <w:rsid w:val="00A229A6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41AC"/>
    <w:rsid w:val="00A452BD"/>
    <w:rsid w:val="00A454F8"/>
    <w:rsid w:val="00A45ADC"/>
    <w:rsid w:val="00A460A9"/>
    <w:rsid w:val="00A47A6C"/>
    <w:rsid w:val="00A52C9D"/>
    <w:rsid w:val="00A540AC"/>
    <w:rsid w:val="00A565CC"/>
    <w:rsid w:val="00A57003"/>
    <w:rsid w:val="00A57870"/>
    <w:rsid w:val="00A57EBD"/>
    <w:rsid w:val="00A60105"/>
    <w:rsid w:val="00A604D7"/>
    <w:rsid w:val="00A61717"/>
    <w:rsid w:val="00A6220D"/>
    <w:rsid w:val="00A625AE"/>
    <w:rsid w:val="00A62F8B"/>
    <w:rsid w:val="00A635A9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2BA0"/>
    <w:rsid w:val="00A85432"/>
    <w:rsid w:val="00A85EBD"/>
    <w:rsid w:val="00A91757"/>
    <w:rsid w:val="00A91800"/>
    <w:rsid w:val="00A94343"/>
    <w:rsid w:val="00A9557C"/>
    <w:rsid w:val="00A96B25"/>
    <w:rsid w:val="00AA00D6"/>
    <w:rsid w:val="00AA0B5B"/>
    <w:rsid w:val="00AA11AF"/>
    <w:rsid w:val="00AA2564"/>
    <w:rsid w:val="00AA3C8E"/>
    <w:rsid w:val="00AA5EAF"/>
    <w:rsid w:val="00AA6323"/>
    <w:rsid w:val="00AB27B9"/>
    <w:rsid w:val="00AB2E1C"/>
    <w:rsid w:val="00AB3AA1"/>
    <w:rsid w:val="00AB4014"/>
    <w:rsid w:val="00AB46FF"/>
    <w:rsid w:val="00AB4E65"/>
    <w:rsid w:val="00AC0A06"/>
    <w:rsid w:val="00AC2018"/>
    <w:rsid w:val="00AC3FC6"/>
    <w:rsid w:val="00AC55AB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06F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23CF"/>
    <w:rsid w:val="00B22BFD"/>
    <w:rsid w:val="00B2324C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5D98"/>
    <w:rsid w:val="00B47410"/>
    <w:rsid w:val="00B503BE"/>
    <w:rsid w:val="00B5157A"/>
    <w:rsid w:val="00B518F0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67F5C"/>
    <w:rsid w:val="00B70338"/>
    <w:rsid w:val="00B708A1"/>
    <w:rsid w:val="00B70B71"/>
    <w:rsid w:val="00B721A6"/>
    <w:rsid w:val="00B75293"/>
    <w:rsid w:val="00B756C0"/>
    <w:rsid w:val="00B7573A"/>
    <w:rsid w:val="00B763B8"/>
    <w:rsid w:val="00B767A6"/>
    <w:rsid w:val="00B77DD2"/>
    <w:rsid w:val="00B82AAB"/>
    <w:rsid w:val="00B83C89"/>
    <w:rsid w:val="00B84C00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6B2"/>
    <w:rsid w:val="00BC281E"/>
    <w:rsid w:val="00BC55B6"/>
    <w:rsid w:val="00BC5E71"/>
    <w:rsid w:val="00BC6D6B"/>
    <w:rsid w:val="00BD04EA"/>
    <w:rsid w:val="00BD1C46"/>
    <w:rsid w:val="00BD25B1"/>
    <w:rsid w:val="00BD4867"/>
    <w:rsid w:val="00BD5BD5"/>
    <w:rsid w:val="00BE0DE6"/>
    <w:rsid w:val="00BE189B"/>
    <w:rsid w:val="00BE1AAF"/>
    <w:rsid w:val="00BE3347"/>
    <w:rsid w:val="00BE3907"/>
    <w:rsid w:val="00BE3B95"/>
    <w:rsid w:val="00BE44A2"/>
    <w:rsid w:val="00BE4B5C"/>
    <w:rsid w:val="00BE7778"/>
    <w:rsid w:val="00BF0FAC"/>
    <w:rsid w:val="00BF482D"/>
    <w:rsid w:val="00BF58CA"/>
    <w:rsid w:val="00BF5B5A"/>
    <w:rsid w:val="00BF7DCE"/>
    <w:rsid w:val="00C00B3E"/>
    <w:rsid w:val="00C00EC9"/>
    <w:rsid w:val="00C01EC1"/>
    <w:rsid w:val="00C0290E"/>
    <w:rsid w:val="00C02DDF"/>
    <w:rsid w:val="00C04026"/>
    <w:rsid w:val="00C049AF"/>
    <w:rsid w:val="00C04ED2"/>
    <w:rsid w:val="00C07C49"/>
    <w:rsid w:val="00C114A5"/>
    <w:rsid w:val="00C11513"/>
    <w:rsid w:val="00C11983"/>
    <w:rsid w:val="00C11DB9"/>
    <w:rsid w:val="00C13619"/>
    <w:rsid w:val="00C1672B"/>
    <w:rsid w:val="00C21DC2"/>
    <w:rsid w:val="00C21E78"/>
    <w:rsid w:val="00C225D5"/>
    <w:rsid w:val="00C23CAD"/>
    <w:rsid w:val="00C24614"/>
    <w:rsid w:val="00C24BFC"/>
    <w:rsid w:val="00C25B7B"/>
    <w:rsid w:val="00C3022C"/>
    <w:rsid w:val="00C30A20"/>
    <w:rsid w:val="00C33F50"/>
    <w:rsid w:val="00C35487"/>
    <w:rsid w:val="00C357C7"/>
    <w:rsid w:val="00C35AA4"/>
    <w:rsid w:val="00C363D7"/>
    <w:rsid w:val="00C37070"/>
    <w:rsid w:val="00C3789F"/>
    <w:rsid w:val="00C425B5"/>
    <w:rsid w:val="00C46B40"/>
    <w:rsid w:val="00C47194"/>
    <w:rsid w:val="00C50AA6"/>
    <w:rsid w:val="00C515BF"/>
    <w:rsid w:val="00C53F58"/>
    <w:rsid w:val="00C556C0"/>
    <w:rsid w:val="00C57FC9"/>
    <w:rsid w:val="00C6015F"/>
    <w:rsid w:val="00C60300"/>
    <w:rsid w:val="00C60656"/>
    <w:rsid w:val="00C60E7B"/>
    <w:rsid w:val="00C61C62"/>
    <w:rsid w:val="00C628BA"/>
    <w:rsid w:val="00C63A9E"/>
    <w:rsid w:val="00C6420D"/>
    <w:rsid w:val="00C656B0"/>
    <w:rsid w:val="00C66683"/>
    <w:rsid w:val="00C70190"/>
    <w:rsid w:val="00C71DD6"/>
    <w:rsid w:val="00C725CF"/>
    <w:rsid w:val="00C73169"/>
    <w:rsid w:val="00C74674"/>
    <w:rsid w:val="00C74DA0"/>
    <w:rsid w:val="00C755BC"/>
    <w:rsid w:val="00C7674C"/>
    <w:rsid w:val="00C77D02"/>
    <w:rsid w:val="00C813FC"/>
    <w:rsid w:val="00C826D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547"/>
    <w:rsid w:val="00CA7AB6"/>
    <w:rsid w:val="00CA7F27"/>
    <w:rsid w:val="00CB15EB"/>
    <w:rsid w:val="00CB5E0F"/>
    <w:rsid w:val="00CC030B"/>
    <w:rsid w:val="00CC0463"/>
    <w:rsid w:val="00CC2914"/>
    <w:rsid w:val="00CC3667"/>
    <w:rsid w:val="00CC4050"/>
    <w:rsid w:val="00CC593B"/>
    <w:rsid w:val="00CD0D2C"/>
    <w:rsid w:val="00CD1266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C2A"/>
    <w:rsid w:val="00CE7DA8"/>
    <w:rsid w:val="00CF11C8"/>
    <w:rsid w:val="00CF1BAD"/>
    <w:rsid w:val="00CF1F20"/>
    <w:rsid w:val="00CF28A4"/>
    <w:rsid w:val="00CF2C1E"/>
    <w:rsid w:val="00CF2E7B"/>
    <w:rsid w:val="00CF2F58"/>
    <w:rsid w:val="00CF3FEC"/>
    <w:rsid w:val="00CF4B9A"/>
    <w:rsid w:val="00CF51AC"/>
    <w:rsid w:val="00CF636D"/>
    <w:rsid w:val="00CF75FA"/>
    <w:rsid w:val="00D016E1"/>
    <w:rsid w:val="00D02543"/>
    <w:rsid w:val="00D03502"/>
    <w:rsid w:val="00D042AE"/>
    <w:rsid w:val="00D05A3F"/>
    <w:rsid w:val="00D0604A"/>
    <w:rsid w:val="00D07A89"/>
    <w:rsid w:val="00D12344"/>
    <w:rsid w:val="00D1299F"/>
    <w:rsid w:val="00D13B5F"/>
    <w:rsid w:val="00D16CC6"/>
    <w:rsid w:val="00D2099A"/>
    <w:rsid w:val="00D22F1D"/>
    <w:rsid w:val="00D22FB5"/>
    <w:rsid w:val="00D23042"/>
    <w:rsid w:val="00D23FF6"/>
    <w:rsid w:val="00D249B9"/>
    <w:rsid w:val="00D252F6"/>
    <w:rsid w:val="00D309A0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15EA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B7E5F"/>
    <w:rsid w:val="00DC0544"/>
    <w:rsid w:val="00DC3429"/>
    <w:rsid w:val="00DC357B"/>
    <w:rsid w:val="00DC5D80"/>
    <w:rsid w:val="00DC6325"/>
    <w:rsid w:val="00DC7263"/>
    <w:rsid w:val="00DC7DD0"/>
    <w:rsid w:val="00DD0814"/>
    <w:rsid w:val="00DD0A8F"/>
    <w:rsid w:val="00DD16B9"/>
    <w:rsid w:val="00DD1E4F"/>
    <w:rsid w:val="00DD1F60"/>
    <w:rsid w:val="00DD4371"/>
    <w:rsid w:val="00DD550A"/>
    <w:rsid w:val="00DD5653"/>
    <w:rsid w:val="00DD6C6C"/>
    <w:rsid w:val="00DD7934"/>
    <w:rsid w:val="00DE289E"/>
    <w:rsid w:val="00DE2D5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5A2"/>
    <w:rsid w:val="00E01B95"/>
    <w:rsid w:val="00E02AE2"/>
    <w:rsid w:val="00E04412"/>
    <w:rsid w:val="00E0474C"/>
    <w:rsid w:val="00E04977"/>
    <w:rsid w:val="00E10C0E"/>
    <w:rsid w:val="00E11736"/>
    <w:rsid w:val="00E13FCE"/>
    <w:rsid w:val="00E16646"/>
    <w:rsid w:val="00E16914"/>
    <w:rsid w:val="00E16B23"/>
    <w:rsid w:val="00E20832"/>
    <w:rsid w:val="00E21206"/>
    <w:rsid w:val="00E27596"/>
    <w:rsid w:val="00E278A4"/>
    <w:rsid w:val="00E30465"/>
    <w:rsid w:val="00E31FF6"/>
    <w:rsid w:val="00E326BC"/>
    <w:rsid w:val="00E32DB3"/>
    <w:rsid w:val="00E33EDE"/>
    <w:rsid w:val="00E34818"/>
    <w:rsid w:val="00E36CF4"/>
    <w:rsid w:val="00E37147"/>
    <w:rsid w:val="00E379D6"/>
    <w:rsid w:val="00E42506"/>
    <w:rsid w:val="00E430E7"/>
    <w:rsid w:val="00E44554"/>
    <w:rsid w:val="00E45E04"/>
    <w:rsid w:val="00E50D42"/>
    <w:rsid w:val="00E52367"/>
    <w:rsid w:val="00E55F4F"/>
    <w:rsid w:val="00E56125"/>
    <w:rsid w:val="00E56250"/>
    <w:rsid w:val="00E56C21"/>
    <w:rsid w:val="00E60E2A"/>
    <w:rsid w:val="00E619DC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F1F"/>
    <w:rsid w:val="00E736B8"/>
    <w:rsid w:val="00E74528"/>
    <w:rsid w:val="00E74B77"/>
    <w:rsid w:val="00E75AF7"/>
    <w:rsid w:val="00E75C92"/>
    <w:rsid w:val="00E83824"/>
    <w:rsid w:val="00E83C0F"/>
    <w:rsid w:val="00E86691"/>
    <w:rsid w:val="00E86E4F"/>
    <w:rsid w:val="00E90266"/>
    <w:rsid w:val="00E91381"/>
    <w:rsid w:val="00E91AA7"/>
    <w:rsid w:val="00E930D7"/>
    <w:rsid w:val="00E9442B"/>
    <w:rsid w:val="00E953C5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B6A"/>
    <w:rsid w:val="00EB190A"/>
    <w:rsid w:val="00EB218A"/>
    <w:rsid w:val="00EB572F"/>
    <w:rsid w:val="00EC4E5B"/>
    <w:rsid w:val="00ED15D3"/>
    <w:rsid w:val="00ED54B1"/>
    <w:rsid w:val="00ED66EF"/>
    <w:rsid w:val="00EE0FAF"/>
    <w:rsid w:val="00EE3B68"/>
    <w:rsid w:val="00EE47E3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1394C"/>
    <w:rsid w:val="00F2126B"/>
    <w:rsid w:val="00F22534"/>
    <w:rsid w:val="00F2678C"/>
    <w:rsid w:val="00F27F36"/>
    <w:rsid w:val="00F31E9E"/>
    <w:rsid w:val="00F32863"/>
    <w:rsid w:val="00F33295"/>
    <w:rsid w:val="00F362BA"/>
    <w:rsid w:val="00F40C9A"/>
    <w:rsid w:val="00F41CC0"/>
    <w:rsid w:val="00F42C64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4855"/>
    <w:rsid w:val="00F6740D"/>
    <w:rsid w:val="00F678F8"/>
    <w:rsid w:val="00F7023A"/>
    <w:rsid w:val="00F71481"/>
    <w:rsid w:val="00F739F1"/>
    <w:rsid w:val="00F759F5"/>
    <w:rsid w:val="00F760EB"/>
    <w:rsid w:val="00F77084"/>
    <w:rsid w:val="00F8017C"/>
    <w:rsid w:val="00F802E9"/>
    <w:rsid w:val="00F8142E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4DA0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4FCE"/>
    <w:rsid w:val="00FC5B15"/>
    <w:rsid w:val="00FC640E"/>
    <w:rsid w:val="00FD39F6"/>
    <w:rsid w:val="00FD524E"/>
    <w:rsid w:val="00FD7365"/>
    <w:rsid w:val="00FE30FF"/>
    <w:rsid w:val="00FE31CC"/>
    <w:rsid w:val="00FE32B3"/>
    <w:rsid w:val="00FE67FC"/>
    <w:rsid w:val="00FF3F40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iPriority w:val="99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2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1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3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7"/>
      </w:numPr>
    </w:pPr>
  </w:style>
  <w:style w:type="numbering" w:customStyle="1" w:styleId="Styl4">
    <w:name w:val="Styl4"/>
    <w:uiPriority w:val="99"/>
    <w:rsid w:val="00010896"/>
    <w:pPr>
      <w:numPr>
        <w:numId w:val="28"/>
      </w:numPr>
    </w:pPr>
  </w:style>
  <w:style w:type="numbering" w:customStyle="1" w:styleId="Styl6">
    <w:name w:val="Styl6"/>
    <w:uiPriority w:val="99"/>
    <w:rsid w:val="00010896"/>
    <w:pPr>
      <w:numPr>
        <w:numId w:val="29"/>
      </w:numPr>
    </w:pPr>
  </w:style>
  <w:style w:type="numbering" w:customStyle="1" w:styleId="Styl7">
    <w:name w:val="Styl7"/>
    <w:uiPriority w:val="99"/>
    <w:rsid w:val="00010896"/>
    <w:pPr>
      <w:numPr>
        <w:numId w:val="30"/>
      </w:numPr>
    </w:pPr>
  </w:style>
  <w:style w:type="numbering" w:customStyle="1" w:styleId="Styl8">
    <w:name w:val="Styl8"/>
    <w:uiPriority w:val="99"/>
    <w:rsid w:val="00010896"/>
    <w:pPr>
      <w:numPr>
        <w:numId w:val="31"/>
      </w:numPr>
    </w:pPr>
  </w:style>
  <w:style w:type="numbering" w:customStyle="1" w:styleId="Styl9">
    <w:name w:val="Styl9"/>
    <w:uiPriority w:val="99"/>
    <w:rsid w:val="00010896"/>
    <w:pPr>
      <w:numPr>
        <w:numId w:val="32"/>
      </w:numPr>
    </w:pPr>
  </w:style>
  <w:style w:type="numbering" w:customStyle="1" w:styleId="Styl10">
    <w:name w:val="Styl10"/>
    <w:uiPriority w:val="99"/>
    <w:rsid w:val="00010896"/>
    <w:pPr>
      <w:numPr>
        <w:numId w:val="33"/>
      </w:numPr>
    </w:pPr>
  </w:style>
  <w:style w:type="numbering" w:customStyle="1" w:styleId="Styl12">
    <w:name w:val="Styl12"/>
    <w:uiPriority w:val="99"/>
    <w:rsid w:val="00010896"/>
    <w:pPr>
      <w:numPr>
        <w:numId w:val="34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2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numbering" w:customStyle="1" w:styleId="Styl22">
    <w:name w:val="Styl22"/>
    <w:uiPriority w:val="99"/>
    <w:rsid w:val="00220B36"/>
    <w:pPr>
      <w:numPr>
        <w:numId w:val="19"/>
      </w:numPr>
    </w:pPr>
  </w:style>
  <w:style w:type="numbering" w:customStyle="1" w:styleId="Styl102">
    <w:name w:val="Styl102"/>
    <w:uiPriority w:val="99"/>
    <w:rsid w:val="002A5528"/>
    <w:pPr>
      <w:numPr>
        <w:numId w:val="154"/>
      </w:numPr>
    </w:pPr>
  </w:style>
  <w:style w:type="numbering" w:customStyle="1" w:styleId="Styl14">
    <w:name w:val="Styl14"/>
    <w:rsid w:val="00C24614"/>
  </w:style>
  <w:style w:type="numbering" w:customStyle="1" w:styleId="Styl221">
    <w:name w:val="Styl221"/>
    <w:uiPriority w:val="99"/>
    <w:rsid w:val="00CF51AC"/>
    <w:pPr>
      <w:numPr>
        <w:numId w:val="134"/>
      </w:numPr>
    </w:pPr>
  </w:style>
  <w:style w:type="numbering" w:customStyle="1" w:styleId="Styl211">
    <w:name w:val="Styl211"/>
    <w:uiPriority w:val="99"/>
    <w:rsid w:val="00366F32"/>
    <w:pPr>
      <w:numPr>
        <w:numId w:val="7"/>
      </w:numPr>
    </w:pPr>
  </w:style>
  <w:style w:type="paragraph" w:customStyle="1" w:styleId="Tekstpodstawowy4">
    <w:name w:val="Tekst podstawowy 4"/>
    <w:basedOn w:val="Tekstpodstawowywcity"/>
    <w:rsid w:val="00A635A9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m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C1F6C6-AEED-42FF-82B0-59FDF878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2</TotalTime>
  <Pages>12</Pages>
  <Words>4142</Words>
  <Characters>24852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28937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Oliwia Lalik</cp:lastModifiedBy>
  <cp:revision>2</cp:revision>
  <cp:lastPrinted>2024-05-29T11:41:00Z</cp:lastPrinted>
  <dcterms:created xsi:type="dcterms:W3CDTF">2024-05-29T11:43:00Z</dcterms:created>
  <dcterms:modified xsi:type="dcterms:W3CDTF">2024-05-29T11:43:00Z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