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410D" w14:textId="19258AFC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sz w:val="20"/>
          <w:szCs w:val="20"/>
        </w:rPr>
        <w:t xml:space="preserve">Załącznik </w:t>
      </w:r>
      <w:r w:rsidR="004D4935" w:rsidRPr="0036749E">
        <w:rPr>
          <w:rFonts w:asciiTheme="minorHAnsi" w:hAnsiTheme="minorHAnsi" w:cstheme="minorHAnsi"/>
          <w:bCs/>
          <w:sz w:val="20"/>
          <w:szCs w:val="20"/>
        </w:rPr>
        <w:t>A</w:t>
      </w:r>
      <w:r w:rsidRPr="0036749E">
        <w:rPr>
          <w:rFonts w:asciiTheme="minorHAnsi" w:hAnsiTheme="minorHAnsi" w:cstheme="minorHAnsi"/>
          <w:bCs/>
          <w:sz w:val="20"/>
          <w:szCs w:val="20"/>
        </w:rPr>
        <w:t xml:space="preserve"> do SWZ</w:t>
      </w:r>
    </w:p>
    <w:p w14:paraId="17EE58C8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36749E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dla Uniwersytetu Jagiellońskiego - Collegium </w:t>
      </w:r>
      <w:proofErr w:type="spellStart"/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Medicum</w:t>
      </w:r>
      <w:proofErr w:type="spellEnd"/>
    </w:p>
    <w:p w14:paraId="6F379DFE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36749E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1D876042" w:rsidR="000B4F17" w:rsidRPr="0036749E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Pr="0036749E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r w:rsidR="00ED54B1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ED54B1"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1" w:tgtFrame="_blank" w:history="1">
        <w:r w:rsidR="00ED54B1"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="00ED54B1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="00ED54B1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="00ED54B1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="00874C45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</w:t>
      </w:r>
    </w:p>
    <w:p w14:paraId="3DBB8816" w14:textId="77777777" w:rsidR="00010896" w:rsidRPr="0036749E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36749E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36749E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36749E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36749E" w:rsidRDefault="000B4F17" w:rsidP="000C1805">
      <w:pPr>
        <w:numPr>
          <w:ilvl w:val="6"/>
          <w:numId w:val="32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36749E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36749E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0CAF0603" w14:textId="02A5043E" w:rsidR="00ED54B1" w:rsidRPr="0036749E" w:rsidRDefault="002219EC" w:rsidP="00ED54B1">
      <w:pPr>
        <w:tabs>
          <w:tab w:val="left" w:pos="567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Kalkulacja ceny oferty według wzoru z</w:t>
      </w:r>
      <w:r w:rsidRPr="0036749E">
        <w:rPr>
          <w:rFonts w:asciiTheme="minorHAnsi" w:hAnsiTheme="minorHAnsi" w:cstheme="minorHAnsi"/>
          <w:b/>
          <w:sz w:val="20"/>
          <w:szCs w:val="20"/>
        </w:rPr>
        <w:t xml:space="preserve"> załącznika </w:t>
      </w:r>
      <w:r w:rsidR="004D4935" w:rsidRPr="0036749E">
        <w:rPr>
          <w:rFonts w:asciiTheme="minorHAnsi" w:hAnsiTheme="minorHAnsi" w:cstheme="minorHAnsi"/>
          <w:b/>
          <w:sz w:val="20"/>
          <w:szCs w:val="20"/>
        </w:rPr>
        <w:t>B</w:t>
      </w:r>
      <w:r w:rsidRPr="0036749E">
        <w:rPr>
          <w:rFonts w:asciiTheme="minorHAnsi" w:hAnsiTheme="minorHAnsi" w:cstheme="minorHAnsi"/>
          <w:b/>
          <w:sz w:val="20"/>
          <w:szCs w:val="20"/>
        </w:rPr>
        <w:t xml:space="preserve"> do </w:t>
      </w:r>
      <w:r w:rsidR="004D4935" w:rsidRPr="0036749E">
        <w:rPr>
          <w:rFonts w:asciiTheme="minorHAnsi" w:hAnsiTheme="minorHAnsi" w:cstheme="minorHAnsi"/>
          <w:b/>
          <w:sz w:val="20"/>
          <w:szCs w:val="20"/>
        </w:rPr>
        <w:t>SWZ</w:t>
      </w:r>
      <w:r w:rsidRPr="0036749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36749E">
        <w:rPr>
          <w:rFonts w:asciiTheme="minorHAnsi" w:hAnsiTheme="minorHAnsi" w:cstheme="minorHAnsi"/>
          <w:sz w:val="20"/>
          <w:szCs w:val="20"/>
        </w:rPr>
        <w:t>stanowi integralną część niniejszej oferty.</w:t>
      </w:r>
    </w:p>
    <w:p w14:paraId="14B0F303" w14:textId="6552395E" w:rsidR="00ED54B1" w:rsidRPr="0036749E" w:rsidRDefault="002219EC" w:rsidP="000C1805">
      <w:pPr>
        <w:pStyle w:val="Akapitzlist"/>
        <w:numPr>
          <w:ilvl w:val="6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</w:rPr>
        <w:t>Deklarujemy</w:t>
      </w:r>
      <w:r w:rsidRPr="0036749E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36749E">
        <w:rPr>
          <w:rFonts w:asciiTheme="minorHAnsi" w:hAnsiTheme="minorHAnsi" w:cstheme="minorHAnsi"/>
          <w:sz w:val="20"/>
          <w:szCs w:val="20"/>
        </w:rPr>
        <w:t xml:space="preserve">wykonanie zamówienia </w:t>
      </w:r>
      <w:r w:rsidR="00ED54B1" w:rsidRPr="0036749E">
        <w:rPr>
          <w:rFonts w:asciiTheme="minorHAnsi" w:hAnsiTheme="minorHAnsi" w:cstheme="minorHAnsi"/>
          <w:sz w:val="20"/>
          <w:szCs w:val="20"/>
        </w:rPr>
        <w:t xml:space="preserve">sukcesywnie </w:t>
      </w:r>
      <w:r w:rsidRPr="0036749E">
        <w:rPr>
          <w:rFonts w:asciiTheme="minorHAnsi" w:hAnsiTheme="minorHAnsi" w:cstheme="minorHAnsi"/>
          <w:sz w:val="20"/>
          <w:szCs w:val="20"/>
        </w:rPr>
        <w:t xml:space="preserve">w terminie </w:t>
      </w:r>
      <w:r w:rsidR="00ED54B1" w:rsidRPr="0036749E">
        <w:rPr>
          <w:rFonts w:asciiTheme="minorHAnsi" w:hAnsiTheme="minorHAnsi" w:cstheme="minorHAnsi"/>
          <w:b/>
          <w:sz w:val="20"/>
          <w:szCs w:val="20"/>
        </w:rPr>
        <w:t>12</w:t>
      </w:r>
      <w:r w:rsidRPr="0036749E">
        <w:rPr>
          <w:rFonts w:asciiTheme="minorHAnsi" w:hAnsiTheme="minorHAnsi" w:cstheme="minorHAnsi"/>
          <w:b/>
          <w:sz w:val="20"/>
          <w:szCs w:val="20"/>
        </w:rPr>
        <w:t xml:space="preserve"> miesięcy liczonych od dnia </w:t>
      </w:r>
      <w:r w:rsidR="00ED54B1" w:rsidRPr="0036749E">
        <w:rPr>
          <w:rFonts w:asciiTheme="minorHAnsi" w:hAnsiTheme="minorHAnsi" w:cstheme="minorHAnsi"/>
          <w:b/>
          <w:sz w:val="20"/>
          <w:szCs w:val="20"/>
        </w:rPr>
        <w:t>01.08.2024r. do 31.07.2025r</w:t>
      </w:r>
      <w:r w:rsidR="00ED54B1" w:rsidRPr="0036749E">
        <w:rPr>
          <w:rFonts w:asciiTheme="minorHAnsi" w:hAnsiTheme="minorHAnsi" w:cstheme="minorHAnsi"/>
          <w:bCs/>
          <w:sz w:val="20"/>
          <w:szCs w:val="20"/>
        </w:rPr>
        <w:t xml:space="preserve">., </w:t>
      </w:r>
      <w:r w:rsidR="00BE3B95" w:rsidRPr="0036749E">
        <w:rPr>
          <w:rFonts w:asciiTheme="minorHAnsi" w:hAnsiTheme="minorHAnsi" w:cstheme="minorHAnsi"/>
          <w:bCs/>
          <w:sz w:val="20"/>
          <w:szCs w:val="20"/>
        </w:rPr>
        <w:t>przy</w:t>
      </w:r>
      <w:r w:rsidR="00BE3B95" w:rsidRPr="0036749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ED54B1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uwzględnieniu zapisów SWZ i wzoru umowy. </w:t>
      </w:r>
    </w:p>
    <w:p w14:paraId="69D866CF" w14:textId="77777777" w:rsidR="00BE3B95" w:rsidRPr="0036749E" w:rsidRDefault="00ED54B1" w:rsidP="000C1805">
      <w:pPr>
        <w:pStyle w:val="Akapitzlist"/>
        <w:numPr>
          <w:ilvl w:val="6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Oświadczamy, iż deklarujemy do </w:t>
      </w:r>
      <w:r w:rsidR="00BE3B95" w:rsidRPr="0036749E"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  <w:t>…..</w:t>
      </w:r>
      <w:r w:rsidRPr="0036749E"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  <w:t xml:space="preserve"> minut </w:t>
      </w: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czas</w:t>
      </w:r>
      <w:r w:rsidR="00BE3B95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u</w:t>
      </w: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dojazdu grupy interwencyjnej </w:t>
      </w:r>
      <w:r w:rsidR="00BE3B95" w:rsidRPr="0036749E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>*</w:t>
      </w:r>
      <w:r w:rsidR="00BE3B95" w:rsidRPr="0036749E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-warunek dodatkowo punktowany( wypełnić z uwzględnieniem informacji zawartych w  pkt. 17) SWZ)</w:t>
      </w:r>
    </w:p>
    <w:p w14:paraId="317AED4A" w14:textId="77777777" w:rsidR="00BC5E71" w:rsidRPr="0036749E" w:rsidRDefault="00BE3B95" w:rsidP="000C1805">
      <w:pPr>
        <w:pStyle w:val="Akapitzlist"/>
        <w:numPr>
          <w:ilvl w:val="6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iCs/>
          <w:sz w:val="20"/>
          <w:szCs w:val="20"/>
        </w:rPr>
        <w:t>Oświadczamy,</w:t>
      </w:r>
      <w:r w:rsidRPr="0036749E">
        <w:rPr>
          <w:rFonts w:asciiTheme="minorHAnsi" w:hAnsiTheme="minorHAnsi" w:cstheme="minorHAnsi"/>
          <w:i/>
          <w:sz w:val="20"/>
          <w:szCs w:val="20"/>
          <w:vertAlign w:val="superscript"/>
        </w:rPr>
        <w:t xml:space="preserve"> </w:t>
      </w:r>
      <w:r w:rsidRPr="0036749E">
        <w:rPr>
          <w:rFonts w:asciiTheme="minorHAnsi" w:hAnsiTheme="minorHAnsi" w:cstheme="minorHAnsi"/>
          <w:sz w:val="20"/>
          <w:szCs w:val="20"/>
        </w:rPr>
        <w:t xml:space="preserve">że akceptujemy termin płatności faktury do 30 dni kalendarzowych, liczony od doręczenia prawidłowo wystawionej faktury, odpowiednio dla wymagań określonych w SWZ i wzorze umowy. </w:t>
      </w:r>
    </w:p>
    <w:p w14:paraId="12D8DECA" w14:textId="77777777" w:rsidR="00BC5E71" w:rsidRPr="0036749E" w:rsidRDefault="00187759" w:rsidP="000C1805">
      <w:pPr>
        <w:pStyle w:val="Akapitzlist"/>
        <w:numPr>
          <w:ilvl w:val="6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4FC924BF" w14:textId="77777777" w:rsidR="00BC5E71" w:rsidRPr="0036749E" w:rsidRDefault="00BE3B95" w:rsidP="000C1805">
      <w:pPr>
        <w:pStyle w:val="Akapitzlist"/>
        <w:numPr>
          <w:ilvl w:val="6"/>
          <w:numId w:val="3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Oświadczamy,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iż dysponujemy lub będziemy dysponować osobami zdolnymi do wykonania zamówienia oraz niezbędnymi do wykonania zamówienia narzędziami i/lub urządzeniami i/lub środkami,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które gwarantują należyte wykonanie przedmiotu zamówienia i</w:t>
      </w:r>
      <w:r w:rsidRPr="0036749E">
        <w:rPr>
          <w:rFonts w:asciiTheme="minorHAnsi" w:hAnsiTheme="minorHAnsi" w:cstheme="minorHAnsi"/>
          <w:sz w:val="20"/>
          <w:szCs w:val="20"/>
        </w:rPr>
        <w:t xml:space="preserve"> zapewniających właściwą oraz zgodną z wymaganiami opisanymi w SWZ realizację przedmiotu zamówienia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EFC1CA4" w14:textId="77777777" w:rsidR="00BC5E71" w:rsidRPr="0036749E" w:rsidRDefault="00187759" w:rsidP="000C1805">
      <w:pPr>
        <w:pStyle w:val="Akapitzlist"/>
        <w:widowControl w:val="0"/>
        <w:numPr>
          <w:ilvl w:val="6"/>
          <w:numId w:val="32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Oświadczamy, że uważamy się za związanych niniejszą ofertą na czas wskazany w SWZ, tj. 30 dni od daty składania ofert.</w:t>
      </w:r>
    </w:p>
    <w:p w14:paraId="6A2FD6FE" w14:textId="77777777" w:rsidR="00BC5E71" w:rsidRPr="0036749E" w:rsidRDefault="00BE3B95" w:rsidP="000C1805">
      <w:pPr>
        <w:pStyle w:val="Akapitzlist"/>
        <w:widowControl w:val="0"/>
        <w:numPr>
          <w:ilvl w:val="6"/>
          <w:numId w:val="32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Cs/>
          <w:color w:val="000000"/>
          <w:sz w:val="20"/>
          <w:szCs w:val="20"/>
          <w:lang w:eastAsia="pl-PL"/>
        </w:rPr>
        <w:t xml:space="preserve">Oświadczamy, że wszystkie osoby skierowane do realizacji umowy </w:t>
      </w:r>
      <w:r w:rsidRPr="0036749E">
        <w:rPr>
          <w:rFonts w:asciiTheme="minorHAnsi" w:hAnsiTheme="minorHAnsi" w:cstheme="minorHAnsi"/>
          <w:sz w:val="20"/>
          <w:szCs w:val="20"/>
        </w:rPr>
        <w:t xml:space="preserve">tj.: wykonujące czynności </w:t>
      </w: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w zakresie świadczenia usług ochrony, dozoru i monitoringu objętych umową</w:t>
      </w:r>
      <w:r w:rsidRPr="0036749E">
        <w:rPr>
          <w:rFonts w:asciiTheme="minorHAnsi" w:hAnsiTheme="minorHAnsi" w:cstheme="minorHAnsi"/>
          <w:bCs/>
          <w:sz w:val="20"/>
          <w:szCs w:val="20"/>
        </w:rPr>
        <w:t>,</w:t>
      </w:r>
      <w:r w:rsidRPr="0036749E">
        <w:rPr>
          <w:rFonts w:asciiTheme="minorHAnsi" w:hAnsiTheme="minorHAnsi" w:cstheme="minorHAnsi"/>
          <w:b/>
          <w:sz w:val="20"/>
          <w:szCs w:val="20"/>
          <w:u w:val="single"/>
        </w:rPr>
        <w:t xml:space="preserve"> </w:t>
      </w:r>
      <w:r w:rsidRPr="0036749E">
        <w:rPr>
          <w:rFonts w:asciiTheme="minorHAnsi" w:eastAsia="Times New Roman" w:hAnsiTheme="minorHAnsi" w:cstheme="minorHAnsi"/>
          <w:color w:val="000000"/>
          <w:sz w:val="20"/>
          <w:szCs w:val="20"/>
          <w:lang w:eastAsia="pl-PL"/>
        </w:rPr>
        <w:t>zatrudnione będą na podstawie umowy o pracę, zgodnie z zapisami SWZ</w:t>
      </w:r>
      <w:r w:rsidRPr="0036749E">
        <w:rPr>
          <w:rFonts w:asciiTheme="minorHAnsi" w:hAnsiTheme="minorHAnsi" w:cstheme="minorHAnsi"/>
          <w:sz w:val="20"/>
          <w:szCs w:val="20"/>
        </w:rPr>
        <w:t xml:space="preserve"> i jej załączników.</w:t>
      </w:r>
      <w:r w:rsidRPr="0036749E">
        <w:rPr>
          <w:rFonts w:asciiTheme="minorHAnsi" w:eastAsia="Times New Roman" w:hAnsiTheme="minorHAnsi" w:cstheme="minorHAnsi"/>
          <w:color w:val="FF0000"/>
          <w:sz w:val="20"/>
          <w:szCs w:val="20"/>
          <w:vertAlign w:val="superscript"/>
          <w:lang w:eastAsia="pl-PL"/>
        </w:rPr>
        <w:t xml:space="preserve">*nie dotyczy osób fizycznych lub osób prowadzących działalność gospodarczą samodzielnie zaangażowanych w realizację zamówienia </w:t>
      </w:r>
    </w:p>
    <w:p w14:paraId="317E6BF1" w14:textId="77777777" w:rsidR="00BC5E71" w:rsidRPr="0036749E" w:rsidRDefault="00187759" w:rsidP="000C1805">
      <w:pPr>
        <w:pStyle w:val="Akapitzlist"/>
        <w:widowControl w:val="0"/>
        <w:numPr>
          <w:ilvl w:val="6"/>
          <w:numId w:val="32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68E05B1C" w14:textId="17E118BB" w:rsidR="00187759" w:rsidRPr="0036749E" w:rsidRDefault="00187759" w:rsidP="000C1805">
      <w:pPr>
        <w:pStyle w:val="Akapitzlist"/>
        <w:widowControl w:val="0"/>
        <w:numPr>
          <w:ilvl w:val="6"/>
          <w:numId w:val="32"/>
        </w:numPr>
        <w:tabs>
          <w:tab w:val="left" w:pos="567"/>
        </w:tabs>
        <w:suppressAutoHyphens/>
        <w:autoSpaceDE w:val="0"/>
        <w:autoSpaceDN w:val="0"/>
        <w:adjustRightInd w:val="0"/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Oświadczamy, że 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>jesteśmy</w:t>
      </w:r>
      <w:r w:rsidRPr="0036749E">
        <w:rPr>
          <w:rFonts w:asciiTheme="minorHAnsi" w:hAnsiTheme="minorHAnsi" w:cstheme="minorHAnsi"/>
          <w:b/>
          <w:color w:val="FF0000"/>
          <w:sz w:val="20"/>
          <w:szCs w:val="20"/>
          <w:lang w:eastAsia="pl-PL"/>
        </w:rPr>
        <w:t>*</w:t>
      </w:r>
      <w:r w:rsidRPr="0036749E">
        <w:rPr>
          <w:rFonts w:asciiTheme="minorHAnsi" w:hAnsiTheme="minorHAnsi" w:cstheme="minorHAnsi"/>
          <w:b/>
          <w:sz w:val="20"/>
          <w:szCs w:val="20"/>
          <w:lang w:eastAsia="pl-PL"/>
        </w:rPr>
        <w:t xml:space="preserve"> / nie jesteśmy</w:t>
      </w:r>
      <w:r w:rsidRPr="0036749E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36749E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36749E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36749E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49789848" w14:textId="77777777" w:rsidR="00BC5E71" w:rsidRPr="0036749E" w:rsidRDefault="00187759" w:rsidP="00BC5E71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2639020E" w:rsidR="002219EC" w:rsidRPr="0036749E" w:rsidRDefault="00BC5E71" w:rsidP="00BC5E71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Cs/>
          <w:sz w:val="20"/>
          <w:szCs w:val="20"/>
          <w:lang w:eastAsia="pl-PL"/>
        </w:rPr>
        <w:t>11.</w:t>
      </w:r>
      <w:r w:rsidRPr="0036749E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="002219EC" w:rsidRPr="0036749E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="002219EC" w:rsidRPr="0036749E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36749E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="002219EC" w:rsidRPr="0036749E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="002219EC" w:rsidRPr="0036749E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36749E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36749E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36749E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36749E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36749E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36749E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36749E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5A7CBF40" w:rsidR="00187759" w:rsidRPr="0036749E" w:rsidRDefault="00BC5E71" w:rsidP="00BC5E71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36749E">
        <w:rPr>
          <w:rFonts w:asciiTheme="minorHAnsi" w:hAnsiTheme="minorHAnsi" w:cstheme="minorHAnsi"/>
          <w:bCs/>
          <w:iCs/>
          <w:sz w:val="20"/>
          <w:szCs w:val="20"/>
        </w:rPr>
        <w:t xml:space="preserve">12. </w:t>
      </w:r>
      <w:r w:rsidR="00187759" w:rsidRPr="0036749E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</w:t>
      </w:r>
      <w:r w:rsidR="00BE3B95" w:rsidRPr="0036749E">
        <w:rPr>
          <w:rFonts w:asciiTheme="minorHAnsi" w:hAnsiTheme="minorHAnsi" w:cstheme="minorHAnsi"/>
          <w:bCs/>
          <w:iCs/>
          <w:sz w:val="20"/>
          <w:szCs w:val="20"/>
        </w:rPr>
        <w:t xml:space="preserve">ryczałtowej </w:t>
      </w:r>
      <w:r w:rsidR="00187759" w:rsidRPr="0036749E">
        <w:rPr>
          <w:rFonts w:asciiTheme="minorHAnsi" w:hAnsiTheme="minorHAnsi" w:cstheme="minorHAnsi"/>
          <w:bCs/>
          <w:iCs/>
          <w:sz w:val="20"/>
          <w:szCs w:val="20"/>
        </w:rPr>
        <w:t xml:space="preserve">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4C28FCC2" w:rsidR="00187759" w:rsidRPr="0036749E" w:rsidRDefault="00187759" w:rsidP="000C1805">
      <w:pPr>
        <w:pStyle w:val="Akapitzlist"/>
        <w:numPr>
          <w:ilvl w:val="6"/>
          <w:numId w:val="33"/>
        </w:numPr>
        <w:tabs>
          <w:tab w:val="left" w:pos="567"/>
        </w:tabs>
        <w:spacing w:after="0" w:line="360" w:lineRule="auto"/>
        <w:ind w:hanging="2236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77777777" w:rsidR="00187759" w:rsidRPr="0036749E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2219EC" w:rsidRPr="0036749E">
        <w:rPr>
          <w:rFonts w:asciiTheme="minorHAnsi" w:hAnsiTheme="minorHAnsi" w:cstheme="minorHAnsi"/>
          <w:sz w:val="20"/>
          <w:szCs w:val="20"/>
        </w:rPr>
        <w:t>Kancelaria Główna, ul. św. Anny 12, 31-008 Kraków,  pok. 15.</w:t>
      </w: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36749E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740D9570" w:rsidR="00187759" w:rsidRPr="0036749E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2" w:history="1">
        <w:r w:rsidR="00C47194" w:rsidRPr="0036749E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faktura.dzm@cm-uj.krakow.pl</w:t>
        </w:r>
      </w:hyperlink>
      <w:r w:rsidR="00C47194"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36749E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36749E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36749E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323DDB5C" w:rsidR="00187759" w:rsidRPr="0036749E" w:rsidRDefault="00BC5E71" w:rsidP="00BC5E71">
      <w:pPr>
        <w:tabs>
          <w:tab w:val="left" w:pos="567"/>
        </w:tabs>
        <w:spacing w:after="0" w:line="360" w:lineRule="auto"/>
        <w:ind w:right="1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</w:t>
      </w:r>
      <w:r w:rsidR="00187759" w:rsidRPr="0036749E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* - niepotrzebne skreślić</w:t>
      </w:r>
    </w:p>
    <w:p w14:paraId="4386559C" w14:textId="4BD14D19" w:rsidR="00187759" w:rsidRPr="0036749E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1</w:t>
      </w:r>
      <w:r w:rsidR="00BC5E71" w:rsidRPr="0036749E">
        <w:rPr>
          <w:rFonts w:asciiTheme="minorHAnsi" w:hAnsiTheme="minorHAnsi" w:cstheme="minorHAnsi"/>
          <w:sz w:val="20"/>
          <w:szCs w:val="20"/>
        </w:rPr>
        <w:t>4</w:t>
      </w:r>
      <w:r w:rsidRPr="0036749E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36749E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69F6C8DB" w:rsidR="00010896" w:rsidRPr="0036749E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lastRenderedPageBreak/>
        <w:t>1</w:t>
      </w:r>
      <w:r w:rsidR="00BC5E71" w:rsidRPr="0036749E">
        <w:rPr>
          <w:rFonts w:asciiTheme="minorHAnsi" w:hAnsiTheme="minorHAnsi" w:cstheme="minorHAnsi"/>
          <w:sz w:val="20"/>
          <w:szCs w:val="20"/>
        </w:rPr>
        <w:t>5</w:t>
      </w:r>
      <w:r w:rsidRPr="0036749E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36749E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36749E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36749E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36749E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36749E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7777777" w:rsidR="00010896" w:rsidRPr="0036749E" w:rsidRDefault="00010896" w:rsidP="000C1805">
      <w:pPr>
        <w:pStyle w:val="Akapitzlist"/>
        <w:numPr>
          <w:ilvl w:val="0"/>
          <w:numId w:val="42"/>
        </w:numPr>
        <w:tabs>
          <w:tab w:val="left" w:pos="567"/>
        </w:tabs>
        <w:spacing w:after="0" w:line="240" w:lineRule="auto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36749E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6417971E" w14:textId="77777777" w:rsidR="00BC5E71" w:rsidRPr="0036749E" w:rsidRDefault="00187759" w:rsidP="00BC5E71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36749E">
        <w:rPr>
          <w:rFonts w:asciiTheme="minorHAnsi" w:hAnsiTheme="minorHAnsi" w:cstheme="minorHAnsi"/>
          <w:i/>
          <w:iCs/>
          <w:color w:val="FF0000"/>
          <w:sz w:val="20"/>
          <w:szCs w:val="20"/>
        </w:rPr>
        <w:t>* - niepotrzebne skreślić</w:t>
      </w:r>
    </w:p>
    <w:p w14:paraId="410B2FFA" w14:textId="47DA596D" w:rsidR="00BC5E71" w:rsidRPr="0036749E" w:rsidRDefault="00BC5E71" w:rsidP="00BC5E71">
      <w:pPr>
        <w:pStyle w:val="Akapitzlist"/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17.</w:t>
      </w:r>
      <w:r w:rsidRPr="0036749E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W przypadku wadium wniesionego w pieniądzu prosimy o jego zwrot na nr konta: </w:t>
      </w:r>
    </w:p>
    <w:p w14:paraId="653C6F32" w14:textId="6DC51202" w:rsidR="00BC5E71" w:rsidRPr="0036749E" w:rsidRDefault="00BC5E71" w:rsidP="00BC5E71">
      <w:pPr>
        <w:tabs>
          <w:tab w:val="left" w:pos="284"/>
          <w:tab w:val="left" w:pos="993"/>
        </w:tabs>
        <w:spacing w:after="0" w:line="276" w:lineRule="auto"/>
        <w:ind w:right="1"/>
        <w:contextualSpacing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sz w:val="20"/>
          <w:szCs w:val="20"/>
          <w:lang w:eastAsia="pl-PL"/>
        </w:rPr>
        <w:t xml:space="preserve">      …………………………………………………………………………………………………………………………………………….………………………</w:t>
      </w:r>
    </w:p>
    <w:p w14:paraId="77743B13" w14:textId="77777777" w:rsidR="00BC5E71" w:rsidRPr="0036749E" w:rsidRDefault="00BC5E71" w:rsidP="00BC5E71">
      <w:pPr>
        <w:pStyle w:val="Akapitzlist"/>
        <w:tabs>
          <w:tab w:val="left" w:pos="567"/>
        </w:tabs>
        <w:spacing w:after="0" w:line="240" w:lineRule="auto"/>
        <w:ind w:left="64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3D9FCE8A" w14:textId="2999418B" w:rsidR="00010896" w:rsidRPr="0036749E" w:rsidRDefault="00010896" w:rsidP="000C1805">
      <w:pPr>
        <w:pStyle w:val="Akapitzlist"/>
        <w:numPr>
          <w:ilvl w:val="0"/>
          <w:numId w:val="43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77777777" w:rsidR="00010896" w:rsidRPr="0036749E" w:rsidRDefault="00010896" w:rsidP="000C1805">
      <w:pPr>
        <w:pStyle w:val="Akapitzlist"/>
        <w:numPr>
          <w:ilvl w:val="0"/>
          <w:numId w:val="43"/>
        </w:num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36749E" w:rsidRDefault="00010896" w:rsidP="000C1805">
      <w:pPr>
        <w:pStyle w:val="Akapitzlist"/>
        <w:numPr>
          <w:ilvl w:val="3"/>
          <w:numId w:val="35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36749E" w:rsidRDefault="00010896" w:rsidP="000C1805">
      <w:pPr>
        <w:pStyle w:val="Akapitzlist"/>
        <w:numPr>
          <w:ilvl w:val="3"/>
          <w:numId w:val="35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36749E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36749E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03A0CDE" w14:textId="77777777" w:rsidR="00010896" w:rsidRPr="0036749E" w:rsidRDefault="009336AD" w:rsidP="000C1805">
      <w:pPr>
        <w:pStyle w:val="Akapitzlist"/>
        <w:numPr>
          <w:ilvl w:val="0"/>
          <w:numId w:val="43"/>
        </w:numPr>
        <w:tabs>
          <w:tab w:val="left" w:pos="567"/>
        </w:tabs>
        <w:spacing w:after="0" w:line="240" w:lineRule="auto"/>
        <w:ind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</w:rPr>
        <w:t>Z</w:t>
      </w:r>
      <w:r w:rsidR="00010896" w:rsidRPr="0036749E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44CC3369" w14:textId="121E4C13" w:rsidR="000B3C18" w:rsidRPr="0036749E" w:rsidRDefault="000B3C18" w:rsidP="000C1805">
      <w:pPr>
        <w:numPr>
          <w:ilvl w:val="0"/>
          <w:numId w:val="3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K</w:t>
      </w:r>
      <w:r w:rsidR="0050743F" w:rsidRPr="0036749E">
        <w:rPr>
          <w:rFonts w:asciiTheme="minorHAnsi" w:hAnsiTheme="minorHAnsi" w:cstheme="minorHAnsi"/>
          <w:sz w:val="20"/>
          <w:szCs w:val="20"/>
        </w:rPr>
        <w:t>alkulacj</w:t>
      </w:r>
      <w:r w:rsidR="00FF517C" w:rsidRPr="0036749E">
        <w:rPr>
          <w:rFonts w:asciiTheme="minorHAnsi" w:hAnsiTheme="minorHAnsi" w:cstheme="minorHAnsi"/>
          <w:sz w:val="20"/>
          <w:szCs w:val="20"/>
        </w:rPr>
        <w:t>a</w:t>
      </w:r>
      <w:r w:rsidR="0050743F" w:rsidRPr="0036749E">
        <w:rPr>
          <w:rFonts w:asciiTheme="minorHAnsi" w:hAnsiTheme="minorHAnsi" w:cstheme="minorHAnsi"/>
          <w:sz w:val="20"/>
          <w:szCs w:val="20"/>
        </w:rPr>
        <w:t xml:space="preserve"> cenow</w:t>
      </w:r>
      <w:r w:rsidR="00FF517C" w:rsidRPr="0036749E">
        <w:rPr>
          <w:rFonts w:asciiTheme="minorHAnsi" w:hAnsiTheme="minorHAnsi" w:cstheme="minorHAnsi"/>
          <w:sz w:val="20"/>
          <w:szCs w:val="20"/>
        </w:rPr>
        <w:t>a,</w:t>
      </w:r>
      <w:r w:rsidR="0050743F" w:rsidRPr="0036749E">
        <w:rPr>
          <w:rFonts w:asciiTheme="minorHAnsi" w:hAnsiTheme="minorHAnsi" w:cstheme="minorHAnsi"/>
          <w:sz w:val="20"/>
          <w:szCs w:val="20"/>
        </w:rPr>
        <w:t xml:space="preserve"> odpowiednio do wzoru stanowiącą </w:t>
      </w:r>
      <w:r w:rsidR="0050743F" w:rsidRPr="0036749E">
        <w:rPr>
          <w:rFonts w:asciiTheme="minorHAnsi" w:hAnsiTheme="minorHAnsi" w:cstheme="minorHAnsi"/>
          <w:b/>
          <w:sz w:val="20"/>
          <w:szCs w:val="20"/>
        </w:rPr>
        <w:t>Załącznik</w:t>
      </w:r>
      <w:r w:rsidR="0050743F" w:rsidRPr="0036749E">
        <w:rPr>
          <w:rFonts w:asciiTheme="minorHAnsi" w:hAnsiTheme="minorHAnsi" w:cstheme="minorHAnsi"/>
          <w:sz w:val="20"/>
          <w:szCs w:val="20"/>
        </w:rPr>
        <w:t xml:space="preserve"> </w:t>
      </w:r>
      <w:r w:rsidR="004D4935" w:rsidRPr="0036749E">
        <w:rPr>
          <w:rFonts w:asciiTheme="minorHAnsi" w:hAnsiTheme="minorHAnsi" w:cstheme="minorHAnsi"/>
          <w:b/>
          <w:sz w:val="20"/>
          <w:szCs w:val="20"/>
        </w:rPr>
        <w:t>B</w:t>
      </w:r>
      <w:r w:rsidR="0050743F" w:rsidRPr="0036749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50743F" w:rsidRPr="0036749E">
        <w:rPr>
          <w:rFonts w:asciiTheme="minorHAnsi" w:hAnsiTheme="minorHAnsi" w:cstheme="minorHAnsi"/>
          <w:sz w:val="20"/>
          <w:szCs w:val="20"/>
        </w:rPr>
        <w:t xml:space="preserve">do </w:t>
      </w:r>
      <w:r w:rsidR="004D4935" w:rsidRPr="0036749E">
        <w:rPr>
          <w:rFonts w:asciiTheme="minorHAnsi" w:hAnsiTheme="minorHAnsi" w:cstheme="minorHAnsi"/>
          <w:sz w:val="20"/>
          <w:szCs w:val="20"/>
        </w:rPr>
        <w:t>SWZ</w:t>
      </w:r>
      <w:r w:rsidR="0050743F" w:rsidRPr="0036749E">
        <w:rPr>
          <w:rFonts w:asciiTheme="minorHAnsi" w:hAnsiTheme="minorHAnsi" w:cstheme="minorHAnsi"/>
          <w:sz w:val="20"/>
          <w:szCs w:val="20"/>
        </w:rPr>
        <w:t xml:space="preserve"> (plik </w:t>
      </w:r>
      <w:proofErr w:type="spellStart"/>
      <w:r w:rsidR="0050743F" w:rsidRPr="0036749E">
        <w:rPr>
          <w:rFonts w:asciiTheme="minorHAnsi" w:hAnsiTheme="minorHAnsi" w:cstheme="minorHAnsi"/>
          <w:sz w:val="20"/>
          <w:szCs w:val="20"/>
        </w:rPr>
        <w:t>exel</w:t>
      </w:r>
      <w:proofErr w:type="spellEnd"/>
      <w:r w:rsidR="0050743F" w:rsidRPr="0036749E">
        <w:rPr>
          <w:rFonts w:asciiTheme="minorHAnsi" w:hAnsiTheme="minorHAnsi" w:cstheme="minorHAnsi"/>
          <w:sz w:val="20"/>
          <w:szCs w:val="20"/>
        </w:rPr>
        <w:t>)</w:t>
      </w:r>
      <w:r w:rsidR="00FF517C" w:rsidRPr="0036749E">
        <w:rPr>
          <w:rFonts w:asciiTheme="minorHAnsi" w:hAnsiTheme="minorHAnsi" w:cstheme="minorHAnsi"/>
          <w:sz w:val="20"/>
          <w:szCs w:val="20"/>
        </w:rPr>
        <w:t>,</w:t>
      </w:r>
    </w:p>
    <w:p w14:paraId="516759BD" w14:textId="35CF1E28" w:rsidR="000B3C18" w:rsidRPr="0036749E" w:rsidRDefault="000B3C18" w:rsidP="000C1805">
      <w:pPr>
        <w:numPr>
          <w:ilvl w:val="0"/>
          <w:numId w:val="3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iCs/>
          <w:sz w:val="20"/>
          <w:szCs w:val="20"/>
        </w:rPr>
        <w:t xml:space="preserve">Oświadczenie o spełnianiu warunków udziału w postępowaniu i braku podstaw do wykluczenia – odpowiednio do wzoru stanowiącego Załącznik </w:t>
      </w:r>
      <w:r w:rsidR="004D4935" w:rsidRPr="0036749E">
        <w:rPr>
          <w:rFonts w:asciiTheme="minorHAnsi" w:hAnsiTheme="minorHAnsi" w:cstheme="minorHAnsi"/>
          <w:iCs/>
          <w:sz w:val="20"/>
          <w:szCs w:val="20"/>
        </w:rPr>
        <w:t>2</w:t>
      </w:r>
      <w:r w:rsidRPr="0036749E">
        <w:rPr>
          <w:rFonts w:asciiTheme="minorHAnsi" w:hAnsiTheme="minorHAnsi" w:cstheme="minorHAnsi"/>
          <w:iCs/>
          <w:sz w:val="20"/>
          <w:szCs w:val="20"/>
        </w:rPr>
        <w:t xml:space="preserve"> do </w:t>
      </w:r>
      <w:r w:rsidR="004D4935" w:rsidRPr="0036749E">
        <w:rPr>
          <w:rFonts w:asciiTheme="minorHAnsi" w:hAnsiTheme="minorHAnsi" w:cstheme="minorHAnsi"/>
          <w:iCs/>
          <w:sz w:val="20"/>
          <w:szCs w:val="20"/>
        </w:rPr>
        <w:t>SWZ</w:t>
      </w:r>
      <w:r w:rsidRPr="0036749E">
        <w:rPr>
          <w:rFonts w:asciiTheme="minorHAnsi" w:hAnsiTheme="minorHAnsi" w:cstheme="minorHAnsi"/>
          <w:iCs/>
          <w:sz w:val="20"/>
          <w:szCs w:val="20"/>
        </w:rPr>
        <w:t xml:space="preserve">, </w:t>
      </w:r>
    </w:p>
    <w:p w14:paraId="27347177" w14:textId="3EFED613" w:rsidR="0050743F" w:rsidRPr="0036749E" w:rsidRDefault="0050743F" w:rsidP="000C1805">
      <w:pPr>
        <w:numPr>
          <w:ilvl w:val="0"/>
          <w:numId w:val="3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sz w:val="20"/>
          <w:szCs w:val="20"/>
        </w:rPr>
        <w:t>.............................</w:t>
      </w:r>
    </w:p>
    <w:p w14:paraId="21F1AA04" w14:textId="77777777" w:rsidR="00187759" w:rsidRPr="0036749E" w:rsidRDefault="00187759" w:rsidP="00C225D5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33995B9F" w14:textId="77777777" w:rsidR="000B3C18" w:rsidRPr="0036749E" w:rsidRDefault="000B3C18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08018589" w14:textId="77777777" w:rsidR="000B3C18" w:rsidRPr="0036749E" w:rsidRDefault="000B3C18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</w:p>
    <w:p w14:paraId="4F140F61" w14:textId="1D5CB110" w:rsidR="00010896" w:rsidRPr="0036749E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36749E">
        <w:rPr>
          <w:rFonts w:asciiTheme="minorHAnsi" w:hAnsiTheme="minorHAnsi" w:cstheme="minorHAnsi"/>
          <w:i/>
          <w:iCs/>
          <w:color w:val="FF0000"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36749E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36749E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77777777" w:rsidR="00010896" w:rsidRPr="0036749E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61E250B4" w:rsidR="008A6B16" w:rsidRPr="0036749E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874C45" w:rsidRPr="0036749E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r w:rsidR="00874C45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874C45"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3" w:tgtFrame="_blank" w:history="1">
        <w:r w:rsidR="00874C45"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="00874C45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="00874C45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="00874C45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="00147B66"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36749E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5984D130" w14:textId="77777777" w:rsidR="00DD5653" w:rsidRPr="0036749E" w:rsidRDefault="00DD5653" w:rsidP="00DD5653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</w:rPr>
        <w:t xml:space="preserve">1. Oświadczamy, że posiadamy uprawnienia do prowadzenia określonej działalności gospodarczej lub zawodowej, o ile wynika to z odrębnych przepisów, </w:t>
      </w:r>
      <w:proofErr w:type="spellStart"/>
      <w:r w:rsidRPr="0036749E">
        <w:rPr>
          <w:rFonts w:asciiTheme="minorHAnsi" w:hAnsiTheme="minorHAnsi" w:cstheme="minorHAnsi"/>
          <w:sz w:val="20"/>
          <w:szCs w:val="20"/>
        </w:rPr>
        <w:t>tj</w:t>
      </w:r>
      <w:proofErr w:type="spellEnd"/>
      <w:r w:rsidRPr="0036749E">
        <w:rPr>
          <w:rFonts w:asciiTheme="minorHAnsi" w:hAnsiTheme="minorHAnsi" w:cstheme="minorHAnsi"/>
          <w:sz w:val="20"/>
          <w:szCs w:val="20"/>
        </w:rPr>
        <w:t xml:space="preserve"> posiadamy </w:t>
      </w: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aktualną koncesję wydaną przez Ministra Spraw Wewnętrznych w zakresie ochrony osób i mienia zgodnie z przepisami ustawy z dnia 22 sierpnia 1997 roku o ochronie osób i mienia (tekst jednolity: Dziennik Ustaw z 2021r. poz. 1995). </w:t>
      </w:r>
    </w:p>
    <w:p w14:paraId="3BB1C3AC" w14:textId="77777777" w:rsidR="004545BC" w:rsidRPr="0036749E" w:rsidRDefault="00DD5653" w:rsidP="004545B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2. </w:t>
      </w:r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tj. jesteśmy </w:t>
      </w:r>
      <w:r w:rsidRPr="0036749E">
        <w:rPr>
          <w:rFonts w:asciiTheme="minorHAnsi" w:hAnsiTheme="minorHAnsi" w:cstheme="minorHAnsi"/>
          <w:sz w:val="20"/>
          <w:szCs w:val="20"/>
        </w:rPr>
        <w:t>ubezpieczeni od odpowiedzialności cywilnej w zakresie prowadzonej działalności gospodarczej związanej z przedmiotem zamówienia</w:t>
      </w:r>
      <w:r w:rsidR="004545BC" w:rsidRPr="0036749E">
        <w:rPr>
          <w:rFonts w:asciiTheme="minorHAnsi" w:hAnsiTheme="minorHAnsi" w:cstheme="minorHAnsi"/>
          <w:sz w:val="20"/>
          <w:szCs w:val="20"/>
        </w:rPr>
        <w:t xml:space="preserve"> na kwotę min. 500 000, 00 złotych (słownie: pięćset tysięcy złotych 00/100),</w:t>
      </w:r>
    </w:p>
    <w:p w14:paraId="4E99E844" w14:textId="16AE8D0B" w:rsidR="00AF23BF" w:rsidRPr="0036749E" w:rsidRDefault="004545BC" w:rsidP="004545BC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 w:right="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3. </w:t>
      </w:r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, tj. </w:t>
      </w:r>
    </w:p>
    <w:p w14:paraId="03466528" w14:textId="4E5B0560" w:rsidR="004545BC" w:rsidRPr="0036749E" w:rsidRDefault="004545BC" w:rsidP="004545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3.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1 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dysponujemy i przeznaczamy do realizacji niniejszego zamówienia, </w:t>
      </w: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ar-SA"/>
        </w:rPr>
        <w:t>co najmniej cztery osoby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zdolne do realizacji przedmiotu zamówienia, wpisane na listę kwalifikowanych pracowników ochrony fizycznej </w:t>
      </w:r>
      <w:r w:rsidR="00890096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zgodnie z przepisami ustawy z dnia 22 sierpnia 1997 roku o ochronie osób i mienia (tekst jednolity: Dziennik Ustaw z 2021r. poz. 1995)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>,</w:t>
      </w:r>
    </w:p>
    <w:p w14:paraId="52441BC7" w14:textId="2FC38BFA" w:rsidR="004545BC" w:rsidRPr="0036749E" w:rsidRDefault="004545BC" w:rsidP="004545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3.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2 posiadamy niezbędną wiedze i  doświadczenie, tzn. iż w okresie ostatnich 3 lat przed upływem terminu składania ofert, a jeżeli okres prowadzenia działalności jest krótszy - w tym okresie, zrealizowaliśmy lub realizujemy 1 usługę ochrony mającą na celu zapewnienie bezpieczeństwa życia, zdrowia i nietykalności osobistej osób, o wartości wykazanej 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lastRenderedPageBreak/>
        <w:t xml:space="preserve">jednej usługi nie mniejszej niż 400 000 zł brutto </w:t>
      </w: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(słownie: czterysta tysięcy złotych brutto)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>,</w:t>
      </w:r>
    </w:p>
    <w:p w14:paraId="0170516C" w14:textId="20EF764F" w:rsidR="00AF23BF" w:rsidRPr="0036749E" w:rsidRDefault="004545BC" w:rsidP="004545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ar-SA"/>
        </w:rPr>
      </w:pPr>
      <w:r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4.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59117D08" w14:textId="5827F899" w:rsidR="00DD5653" w:rsidRPr="0036749E" w:rsidRDefault="004545BC" w:rsidP="004545B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5. </w:t>
      </w:r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="00AF23BF" w:rsidRPr="0036749E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AF23BF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0" w:name="_Hlk103061369"/>
    </w:p>
    <w:p w14:paraId="0ABDC5C7" w14:textId="00CB2EDA" w:rsidR="004545BC" w:rsidRPr="0036749E" w:rsidRDefault="004545BC" w:rsidP="004545BC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6. </w:t>
      </w:r>
    </w:p>
    <w:p w14:paraId="0EF681BD" w14:textId="77777777" w:rsidR="00DD5653" w:rsidRPr="0036749E" w:rsidRDefault="00DD5653" w:rsidP="000C1805">
      <w:pPr>
        <w:pStyle w:val="Akapitzlist"/>
        <w:widowControl w:val="0"/>
        <w:numPr>
          <w:ilvl w:val="0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1DBDD5E" w14:textId="77777777" w:rsidR="00DD5653" w:rsidRPr="0036749E" w:rsidRDefault="00DD5653" w:rsidP="000C1805">
      <w:pPr>
        <w:pStyle w:val="Akapitzlist"/>
        <w:widowControl w:val="0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0AC83159" w14:textId="77777777" w:rsidR="00DD5653" w:rsidRPr="0036749E" w:rsidRDefault="00DD5653" w:rsidP="000C1805">
      <w:pPr>
        <w:pStyle w:val="Akapitzlist"/>
        <w:widowControl w:val="0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D19E0C6" w14:textId="77777777" w:rsidR="00DD5653" w:rsidRPr="0036749E" w:rsidRDefault="00DD5653" w:rsidP="000C1805">
      <w:pPr>
        <w:pStyle w:val="Akapitzlist"/>
        <w:widowControl w:val="0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24D0E3AC" w14:textId="77777777" w:rsidR="00DD5653" w:rsidRPr="0036749E" w:rsidRDefault="00DD5653" w:rsidP="000C1805">
      <w:pPr>
        <w:pStyle w:val="Akapitzlist"/>
        <w:widowControl w:val="0"/>
        <w:numPr>
          <w:ilvl w:val="1"/>
          <w:numId w:val="41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adjustRightInd w:val="0"/>
        <w:spacing w:after="0" w:line="240" w:lineRule="auto"/>
        <w:ind w:left="284" w:right="-51"/>
        <w:contextualSpacing w:val="0"/>
        <w:jc w:val="both"/>
        <w:textAlignment w:val="baseline"/>
        <w:rPr>
          <w:rFonts w:asciiTheme="minorHAnsi" w:eastAsia="Times New Roman" w:hAnsiTheme="minorHAnsi" w:cstheme="minorHAnsi"/>
          <w:vanish/>
          <w:sz w:val="20"/>
          <w:szCs w:val="20"/>
          <w:lang w:eastAsia="ar-SA"/>
        </w:rPr>
      </w:pPr>
    </w:p>
    <w:p w14:paraId="3A8AC6A7" w14:textId="32B17C9C" w:rsidR="00AF23BF" w:rsidRPr="0036749E" w:rsidRDefault="00AF23BF" w:rsidP="004545BC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567"/>
        </w:tabs>
        <w:suppressAutoHyphens/>
        <w:adjustRightInd w:val="0"/>
        <w:spacing w:after="0" w:line="240" w:lineRule="auto"/>
        <w:ind w:left="-76" w:right="-51"/>
        <w:jc w:val="both"/>
        <w:textAlignment w:val="baseline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36749E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>
        <w:rPr>
          <w:rFonts w:asciiTheme="minorHAnsi" w:eastAsia="Calibri" w:hAnsiTheme="minorHAnsi" w:cstheme="minorHAnsi"/>
          <w:sz w:val="20"/>
          <w:szCs w:val="20"/>
        </w:rPr>
        <w:t>4</w:t>
      </w:r>
      <w:r w:rsidRPr="0036749E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>
        <w:rPr>
          <w:rFonts w:asciiTheme="minorHAnsi" w:eastAsia="Calibri" w:hAnsiTheme="minorHAnsi" w:cstheme="minorHAnsi"/>
          <w:sz w:val="20"/>
          <w:szCs w:val="20"/>
        </w:rPr>
        <w:t>507</w:t>
      </w:r>
      <w:r w:rsidRPr="0036749E">
        <w:rPr>
          <w:rFonts w:asciiTheme="minorHAnsi" w:eastAsia="Calibri" w:hAnsiTheme="minorHAnsi" w:cstheme="minorHAnsi"/>
          <w:sz w:val="20"/>
          <w:szCs w:val="20"/>
        </w:rPr>
        <w:t>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0F147BC8" w14:textId="77777777" w:rsidR="004545BC" w:rsidRPr="0036749E" w:rsidRDefault="004545BC" w:rsidP="000C1805">
      <w:pPr>
        <w:pStyle w:val="Akapitzlist"/>
        <w:numPr>
          <w:ilvl w:val="0"/>
          <w:numId w:val="40"/>
        </w:numPr>
        <w:tabs>
          <w:tab w:val="left" w:pos="567"/>
        </w:tabs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0D5C523B" w14:textId="77777777" w:rsidR="004545BC" w:rsidRPr="0036749E" w:rsidRDefault="004545BC" w:rsidP="000C1805">
      <w:pPr>
        <w:pStyle w:val="Akapitzlist"/>
        <w:numPr>
          <w:ilvl w:val="0"/>
          <w:numId w:val="40"/>
        </w:numPr>
        <w:tabs>
          <w:tab w:val="left" w:pos="567"/>
        </w:tabs>
        <w:spacing w:after="0" w:line="240" w:lineRule="auto"/>
        <w:contextualSpacing w:val="0"/>
        <w:jc w:val="both"/>
        <w:rPr>
          <w:rFonts w:asciiTheme="minorHAnsi" w:eastAsia="Times New Roman" w:hAnsiTheme="minorHAnsi" w:cstheme="minorHAnsi"/>
          <w:vanish/>
          <w:sz w:val="20"/>
          <w:szCs w:val="20"/>
          <w:lang w:eastAsia="pl-PL"/>
        </w:rPr>
      </w:pPr>
    </w:p>
    <w:p w14:paraId="78F3C8BC" w14:textId="1FDD719D" w:rsidR="00AF23BF" w:rsidRPr="0036749E" w:rsidRDefault="00AF23BF" w:rsidP="000C1805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36749E" w:rsidRDefault="00AF23BF" w:rsidP="000C1805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3E87D170" w14:textId="77777777" w:rsidR="00AF23BF" w:rsidRPr="0036749E" w:rsidRDefault="00AF23BF" w:rsidP="000C1805">
      <w:pPr>
        <w:numPr>
          <w:ilvl w:val="1"/>
          <w:numId w:val="4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0"/>
    </w:p>
    <w:p w14:paraId="7B7A9465" w14:textId="77777777" w:rsidR="00AF23BF" w:rsidRPr="0036749E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36749E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36749E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36749E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Oświadczamy, że następujący/e podmiot/y, będący/e podwykonawcą/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36749E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36749E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36749E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36749E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390B17BC" w:rsidR="00010896" w:rsidRPr="0036749E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C61C62" w:rsidRPr="0036749E">
        <w:rPr>
          <w:rFonts w:asciiTheme="minorHAnsi" w:hAnsiTheme="minorHAnsi" w:cstheme="minorHAnsi"/>
          <w:i/>
          <w:sz w:val="20"/>
          <w:szCs w:val="20"/>
        </w:rPr>
        <w:t xml:space="preserve">wyłonienie Wykonawcy </w:t>
      </w:r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C61C62"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4" w:tgtFrame="_blank" w:history="1">
        <w:r w:rsidR="00C61C62"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="00C61C62"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36749E" w:rsidRDefault="00562E50" w:rsidP="000C1805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36749E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36749E" w:rsidRDefault="00AF23BF" w:rsidP="000C1805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E93B608" w:rsidR="00AF23BF" w:rsidRPr="0036749E" w:rsidRDefault="00AF23BF" w:rsidP="000C1805">
      <w:pPr>
        <w:numPr>
          <w:ilvl w:val="0"/>
          <w:numId w:val="3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36749E">
        <w:rPr>
          <w:rFonts w:asciiTheme="minorHAnsi" w:eastAsia="Calibri" w:hAnsiTheme="minorHAnsi" w:cstheme="minorHAnsi"/>
          <w:sz w:val="20"/>
          <w:szCs w:val="20"/>
        </w:rPr>
        <w:t>(tekst jednolity: Dziennik Ustaw z 202</w:t>
      </w:r>
      <w:r w:rsidR="00890096">
        <w:rPr>
          <w:rFonts w:asciiTheme="minorHAnsi" w:eastAsia="Calibri" w:hAnsiTheme="minorHAnsi" w:cstheme="minorHAnsi"/>
          <w:sz w:val="20"/>
          <w:szCs w:val="20"/>
        </w:rPr>
        <w:t>4</w:t>
      </w:r>
      <w:r w:rsidRPr="0036749E">
        <w:rPr>
          <w:rFonts w:asciiTheme="minorHAnsi" w:eastAsia="Calibri" w:hAnsiTheme="minorHAnsi" w:cstheme="minorHAnsi"/>
          <w:sz w:val="20"/>
          <w:szCs w:val="20"/>
        </w:rPr>
        <w:t xml:space="preserve">r. poz. </w:t>
      </w:r>
      <w:r w:rsidR="00890096">
        <w:rPr>
          <w:rFonts w:asciiTheme="minorHAnsi" w:eastAsia="Calibri" w:hAnsiTheme="minorHAnsi" w:cstheme="minorHAnsi"/>
          <w:sz w:val="20"/>
          <w:szCs w:val="20"/>
        </w:rPr>
        <w:t>507</w:t>
      </w:r>
      <w:r w:rsidRPr="0036749E">
        <w:rPr>
          <w:rFonts w:asciiTheme="minorHAnsi" w:eastAsia="Calibri" w:hAnsiTheme="minorHAnsi" w:cstheme="minorHAnsi"/>
          <w:sz w:val="20"/>
          <w:szCs w:val="20"/>
        </w:rPr>
        <w:t>)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36749E" w:rsidRDefault="00AF23BF" w:rsidP="000C1805">
      <w:pPr>
        <w:numPr>
          <w:ilvl w:val="1"/>
          <w:numId w:val="3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36749E" w:rsidRDefault="00AF23BF" w:rsidP="000C1805">
      <w:pPr>
        <w:numPr>
          <w:ilvl w:val="1"/>
          <w:numId w:val="3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36749E" w:rsidRDefault="00AF23BF" w:rsidP="000C1805">
      <w:pPr>
        <w:numPr>
          <w:ilvl w:val="1"/>
          <w:numId w:val="3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36749E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36749E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36749E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36749E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0D780A42" w:rsidR="008A6B16" w:rsidRPr="0036749E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36749E">
        <w:rPr>
          <w:rFonts w:asciiTheme="minorHAnsi" w:hAnsiTheme="minorHAnsi" w:cstheme="minorHAnsi"/>
          <w:sz w:val="20"/>
          <w:szCs w:val="20"/>
        </w:rPr>
        <w:t xml:space="preserve">wyłonienie Wykonawcy </w:t>
      </w:r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C61C62"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5" w:tgtFrame="_blank" w:history="1">
        <w:r w:rsidR="00C61C62"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="00C61C62"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36749E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36749E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36749E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367596B1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36749E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</w:t>
      </w:r>
      <w:r w:rsidR="00C61C62" w:rsidRPr="0036749E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usługi </w:t>
      </w:r>
      <w:r w:rsidRPr="0036749E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>wykonają poszczególni Wykonawcy wspólnie ubiegający się o udzielenie zamówienia:</w:t>
      </w:r>
    </w:p>
    <w:p w14:paraId="1096EB31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36749E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36749E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36749E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36749E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36749E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36749E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36749E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36749E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36749E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49E92680" w:rsidR="00010896" w:rsidRPr="0036749E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36749E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36749E">
        <w:rPr>
          <w:rFonts w:asciiTheme="minorHAnsi" w:hAnsiTheme="minorHAnsi" w:cstheme="minorHAnsi"/>
          <w:sz w:val="20"/>
          <w:szCs w:val="20"/>
        </w:rPr>
        <w:t xml:space="preserve">wyłonienie Wykonawcy </w:t>
      </w:r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="00C61C62"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6" w:tgtFrame="_blank" w:history="1">
        <w:r w:rsidR="00C61C62"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="00C61C62"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="00C61C62"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147B66" w:rsidRPr="0036749E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</w:t>
      </w:r>
      <w:r w:rsidR="00010896" w:rsidRPr="0036749E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36749E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4BF110E8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C61C62"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4</w:t>
      </w:r>
      <w:r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C61C62"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594)</w:t>
      </w:r>
    </w:p>
    <w:p w14:paraId="49A0235C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36749E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36749E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36749E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36749E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36749E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36749E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36749E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36749E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36749E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36749E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36749E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36749E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36749E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36749E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36749E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03CC8487" w14:textId="77777777" w:rsidR="009351A0" w:rsidRPr="0036749E" w:rsidRDefault="00010896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05C93652" w14:textId="77777777" w:rsidR="004D4935" w:rsidRPr="0036749E" w:rsidRDefault="004D4935" w:rsidP="0039403E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bookmarkStart w:id="1" w:name="_Hlk164948368"/>
    </w:p>
    <w:p w14:paraId="2B127E24" w14:textId="77777777" w:rsidR="004D4935" w:rsidRPr="0036749E" w:rsidRDefault="004D4935" w:rsidP="004D493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i/>
          <w:sz w:val="20"/>
          <w:szCs w:val="20"/>
          <w:lang w:eastAsia="pl-PL"/>
        </w:rPr>
        <w:t>ZAŁĄCZNIK C do SWZ</w:t>
      </w:r>
    </w:p>
    <w:p w14:paraId="7F7DE5E5" w14:textId="77777777" w:rsidR="004D4935" w:rsidRPr="0036749E" w:rsidRDefault="004D4935" w:rsidP="004D4935">
      <w:pPr>
        <w:tabs>
          <w:tab w:val="left" w:pos="567"/>
        </w:tabs>
        <w:spacing w:after="0" w:line="240" w:lineRule="auto"/>
        <w:jc w:val="both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  <w:t>DOKUMENT SKŁADANY NA WEZWANIE ZAMAWIAJĄCEGO</w:t>
      </w:r>
    </w:p>
    <w:p w14:paraId="1BE97296" w14:textId="77777777" w:rsidR="004D4935" w:rsidRPr="0036749E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65DDA9A6" w14:textId="77777777" w:rsidR="004D4935" w:rsidRPr="0036749E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  <w:t>Wykaz usług</w:t>
      </w:r>
    </w:p>
    <w:p w14:paraId="03C23840" w14:textId="77777777" w:rsidR="004D4935" w:rsidRPr="0036749E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27F15B79" w14:textId="7CDA4E42" w:rsidR="00BE189B" w:rsidRPr="0036749E" w:rsidRDefault="00F33295" w:rsidP="00BE189B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Składając ofertę w postępowaniu o udzielenie zamówienia publicznego na </w:t>
      </w:r>
      <w:r w:rsidRPr="0036749E">
        <w:rPr>
          <w:rFonts w:asciiTheme="minorHAnsi" w:eastAsia="Times New Roman" w:hAnsiTheme="minorHAnsi" w:cstheme="minorHAnsi"/>
          <w:b/>
          <w:bCs/>
          <w:i/>
          <w:iCs/>
          <w:sz w:val="20"/>
          <w:szCs w:val="20"/>
          <w:lang w:eastAsia="pl-PL"/>
        </w:rPr>
        <w:t>wyłonienie Wykonawcy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7" w:tgtFrame="_blank" w:history="1">
        <w:r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Pr="0036749E">
        <w:rPr>
          <w:rFonts w:asciiTheme="minorHAnsi" w:eastAsia="Times New Roman" w:hAnsiTheme="minorHAnsi" w:cstheme="minorHAnsi"/>
          <w:b/>
          <w:i/>
          <w:sz w:val="20"/>
          <w:szCs w:val="20"/>
          <w:lang w:eastAsia="pl-PL"/>
        </w:rPr>
        <w:t xml:space="preserve">  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przedkładamy wykaz wykonanych, a w przypadku świadczeń okresowych lub ciągłych również wykonywanych, głównych usług, wraz z podaniem ich wartości, przedmiotu, dat wykonania i podmiotów, na rzecz których usługi zostały wykonane, oraz załączeniem dowodów, czy zostały wykonane lub są wykonywane należycie</w:t>
      </w:r>
      <w:r w:rsidR="00BE189B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oraz </w:t>
      </w:r>
      <w:r w:rsidR="00BE189B" w:rsidRPr="0036749E">
        <w:rPr>
          <w:rFonts w:asciiTheme="minorHAnsi" w:hAnsiTheme="minorHAnsi" w:cstheme="minorHAnsi"/>
          <w:sz w:val="20"/>
          <w:szCs w:val="20"/>
        </w:rPr>
        <w:t>oświadczamy, że posiadamy niezbędną wiedzę i doświadczenie, tzn.</w:t>
      </w:r>
      <w:r w:rsidR="00BE189B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:</w:t>
      </w:r>
      <w:r w:rsidR="00BE189B"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 xml:space="preserve"> w okresie ostatnich 3 lat przed upływem terminu składania ofert, a jeżeli okres prowadzenia działalności jest krótszy - w tym okresie, zrealizowaliśmy lub realizujemy 1 usługę ochrony mającą na celu zapewnienie bezpieczeństwa życia, zdrowia i nietykalności osobistej osób, o wartości wykazanej jednej usługi nie mniejszej niż 400 000 zł brutto </w:t>
      </w:r>
      <w:r w:rsidR="00BE189B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(słownie: czterysta tysięcy złotych brutto)</w:t>
      </w:r>
      <w:r w:rsidR="00BE189B" w:rsidRPr="0036749E">
        <w:rPr>
          <w:rFonts w:asciiTheme="minorHAnsi" w:eastAsia="Times New Roman" w:hAnsiTheme="minorHAnsi" w:cstheme="minorHAnsi"/>
          <w:sz w:val="20"/>
          <w:szCs w:val="20"/>
          <w:lang w:eastAsia="ar-SA"/>
        </w:rPr>
        <w:t>,</w:t>
      </w:r>
    </w:p>
    <w:p w14:paraId="17D041CD" w14:textId="53BA0670" w:rsidR="00F33295" w:rsidRPr="0036749E" w:rsidRDefault="00F33295" w:rsidP="00F33295">
      <w:pPr>
        <w:tabs>
          <w:tab w:val="left" w:pos="0"/>
          <w:tab w:val="left" w:pos="567"/>
        </w:tabs>
        <w:suppressAutoHyphens/>
        <w:autoSpaceDE w:val="0"/>
        <w:autoSpaceDN w:val="0"/>
        <w:spacing w:after="0" w:line="240" w:lineRule="auto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sz w:val="20"/>
          <w:szCs w:val="20"/>
          <w:lang w:eastAsia="pl-PL"/>
        </w:rPr>
        <w:t>Zgodnie z wymaganiami opisanymi w pkt. 21) 2.4.2 SWZ.</w:t>
      </w:r>
    </w:p>
    <w:bookmarkEnd w:id="1"/>
    <w:p w14:paraId="130DC9BA" w14:textId="77777777" w:rsidR="00F33295" w:rsidRPr="0036749E" w:rsidRDefault="00F3329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</w:p>
    <w:p w14:paraId="5DFCE34C" w14:textId="77777777" w:rsidR="004D4935" w:rsidRPr="0036749E" w:rsidRDefault="004D4935" w:rsidP="004D493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both"/>
        <w:rPr>
          <w:rFonts w:asciiTheme="minorHAnsi" w:eastAsia="Calibri" w:hAnsiTheme="minorHAnsi" w:cstheme="minorHAnsi"/>
          <w:bCs/>
          <w:sz w:val="20"/>
          <w:szCs w:val="20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2367"/>
        <w:gridCol w:w="2396"/>
        <w:gridCol w:w="2119"/>
        <w:gridCol w:w="2120"/>
      </w:tblGrid>
      <w:tr w:rsidR="00F33295" w:rsidRPr="0036749E" w14:paraId="1FB09FE8" w14:textId="77777777" w:rsidTr="00890096">
        <w:trPr>
          <w:cantSplit/>
          <w:trHeight w:val="785"/>
        </w:trPr>
        <w:tc>
          <w:tcPr>
            <w:tcW w:w="496" w:type="dxa"/>
            <w:vMerge w:val="restart"/>
            <w:shd w:val="clear" w:color="auto" w:fill="BFBFBF"/>
            <w:vAlign w:val="center"/>
          </w:tcPr>
          <w:p w14:paraId="49A8B340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2367" w:type="dxa"/>
            <w:vMerge w:val="restart"/>
            <w:shd w:val="clear" w:color="auto" w:fill="BFBFBF"/>
            <w:vAlign w:val="center"/>
          </w:tcPr>
          <w:p w14:paraId="42E10AFE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Opis usług </w:t>
            </w:r>
            <w:r w:rsidRPr="0036749E">
              <w:rPr>
                <w:rFonts w:asciiTheme="minorHAnsi" w:eastAsia="Calibri" w:hAnsiTheme="minorHAnsi" w:cstheme="minorHAnsi"/>
                <w:b/>
                <w:sz w:val="20"/>
                <w:szCs w:val="20"/>
                <w:lang w:eastAsia="pl-PL"/>
              </w:rPr>
              <w:t>(z wyszczególnieniem rodzaju prac wykonywanych w ramach zrealizowanego zamówienia oraz miejsca ich wykonania)</w:t>
            </w:r>
          </w:p>
          <w:p w14:paraId="67F17384" w14:textId="77777777" w:rsidR="00F33295" w:rsidRPr="0036749E" w:rsidRDefault="00F33295" w:rsidP="00F33295">
            <w:pPr>
              <w:pStyle w:val="Defaul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396" w:type="dxa"/>
            <w:shd w:val="clear" w:color="auto" w:fill="BFBFBF"/>
            <w:vAlign w:val="center"/>
          </w:tcPr>
          <w:p w14:paraId="34E983EB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Data rozpoczęcia </w:t>
            </w:r>
          </w:p>
          <w:p w14:paraId="7D769699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(miesiąc – rok)</w:t>
            </w:r>
          </w:p>
        </w:tc>
        <w:tc>
          <w:tcPr>
            <w:tcW w:w="2119" w:type="dxa"/>
            <w:vMerge w:val="restart"/>
            <w:shd w:val="clear" w:color="auto" w:fill="BFBFBF"/>
          </w:tcPr>
          <w:p w14:paraId="497C6FAE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45D5490B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25FF4E1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Wartość (brutto)</w:t>
            </w:r>
          </w:p>
          <w:p w14:paraId="564212F6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zrealizowanego zadania (usługi) w zł</w:t>
            </w:r>
          </w:p>
        </w:tc>
        <w:tc>
          <w:tcPr>
            <w:tcW w:w="2120" w:type="dxa"/>
            <w:vMerge w:val="restart"/>
            <w:shd w:val="clear" w:color="auto" w:fill="BFBFBF"/>
          </w:tcPr>
          <w:p w14:paraId="4BB7C897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649729D0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162BEC0E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  <w:p w14:paraId="2E0B803F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Nazwa i adres Zamawiającego</w:t>
            </w:r>
          </w:p>
        </w:tc>
      </w:tr>
      <w:tr w:rsidR="00F33295" w:rsidRPr="0036749E" w14:paraId="3779E16E" w14:textId="77777777" w:rsidTr="00890096">
        <w:trPr>
          <w:cantSplit/>
          <w:trHeight w:val="836"/>
        </w:trPr>
        <w:tc>
          <w:tcPr>
            <w:tcW w:w="496" w:type="dxa"/>
            <w:vMerge/>
            <w:shd w:val="clear" w:color="auto" w:fill="BFBFBF"/>
          </w:tcPr>
          <w:p w14:paraId="55F35A4D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367" w:type="dxa"/>
            <w:vMerge/>
            <w:shd w:val="clear" w:color="auto" w:fill="BFBFBF"/>
          </w:tcPr>
          <w:p w14:paraId="73DC1FB3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396" w:type="dxa"/>
            <w:shd w:val="clear" w:color="auto" w:fill="BFBFBF"/>
            <w:vAlign w:val="center"/>
          </w:tcPr>
          <w:p w14:paraId="5EB90D29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 xml:space="preserve">Data zakończenia </w:t>
            </w:r>
          </w:p>
          <w:p w14:paraId="7C3AD6E6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(miesiąc - rok)</w:t>
            </w:r>
          </w:p>
        </w:tc>
        <w:tc>
          <w:tcPr>
            <w:tcW w:w="2119" w:type="dxa"/>
            <w:vMerge/>
            <w:shd w:val="clear" w:color="auto" w:fill="BFBFBF"/>
          </w:tcPr>
          <w:p w14:paraId="7853432B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  <w:vMerge/>
            <w:shd w:val="clear" w:color="auto" w:fill="BFBFBF"/>
          </w:tcPr>
          <w:p w14:paraId="3ED9C671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</w:p>
        </w:tc>
      </w:tr>
      <w:tr w:rsidR="00F33295" w:rsidRPr="0036749E" w14:paraId="109196E9" w14:textId="77777777" w:rsidTr="00890096">
        <w:tc>
          <w:tcPr>
            <w:tcW w:w="496" w:type="dxa"/>
          </w:tcPr>
          <w:p w14:paraId="59C9F8CC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367" w:type="dxa"/>
          </w:tcPr>
          <w:p w14:paraId="345AA106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396" w:type="dxa"/>
          </w:tcPr>
          <w:p w14:paraId="13E020C6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3</w:t>
            </w:r>
          </w:p>
        </w:tc>
        <w:tc>
          <w:tcPr>
            <w:tcW w:w="2119" w:type="dxa"/>
          </w:tcPr>
          <w:p w14:paraId="18560B3F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2120" w:type="dxa"/>
          </w:tcPr>
          <w:p w14:paraId="14F73842" w14:textId="091168D6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i/>
                <w:sz w:val="20"/>
                <w:szCs w:val="20"/>
                <w:lang w:eastAsia="pl-PL"/>
              </w:rPr>
              <w:t>5</w:t>
            </w:r>
          </w:p>
        </w:tc>
      </w:tr>
      <w:tr w:rsidR="00F33295" w:rsidRPr="0036749E" w14:paraId="3703EC19" w14:textId="77777777" w:rsidTr="00890096">
        <w:trPr>
          <w:trHeight w:val="1665"/>
        </w:trPr>
        <w:tc>
          <w:tcPr>
            <w:tcW w:w="496" w:type="dxa"/>
            <w:vAlign w:val="center"/>
          </w:tcPr>
          <w:p w14:paraId="3C571394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  <w:r w:rsidRPr="0036749E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2367" w:type="dxa"/>
          </w:tcPr>
          <w:p w14:paraId="7396F1AD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396" w:type="dxa"/>
          </w:tcPr>
          <w:p w14:paraId="00C25CAF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19" w:type="dxa"/>
          </w:tcPr>
          <w:p w14:paraId="3B6A492A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pl-PL"/>
              </w:rPr>
            </w:pPr>
          </w:p>
        </w:tc>
        <w:tc>
          <w:tcPr>
            <w:tcW w:w="2120" w:type="dxa"/>
          </w:tcPr>
          <w:p w14:paraId="5F766BB9" w14:textId="77777777" w:rsidR="00F33295" w:rsidRPr="0036749E" w:rsidRDefault="00F33295" w:rsidP="004D4935">
            <w:pPr>
              <w:tabs>
                <w:tab w:val="left" w:pos="567"/>
                <w:tab w:val="left" w:pos="709"/>
                <w:tab w:val="left" w:pos="1418"/>
                <w:tab w:val="left" w:pos="6237"/>
              </w:tabs>
              <w:spacing w:after="0" w:line="240" w:lineRule="auto"/>
              <w:rPr>
                <w:rFonts w:asciiTheme="minorHAnsi" w:eastAsia="Times New Roman" w:hAnsiTheme="minorHAnsi" w:cstheme="minorHAnsi"/>
                <w:i/>
                <w:color w:val="FF0000"/>
                <w:sz w:val="20"/>
                <w:szCs w:val="20"/>
                <w:lang w:eastAsia="pl-PL"/>
              </w:rPr>
            </w:pPr>
          </w:p>
        </w:tc>
      </w:tr>
    </w:tbl>
    <w:p w14:paraId="3C64F569" w14:textId="77777777" w:rsidR="004D4935" w:rsidRPr="0036749E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val="x-none" w:eastAsia="pl-PL"/>
        </w:rPr>
      </w:pPr>
    </w:p>
    <w:p w14:paraId="08278E12" w14:textId="77777777" w:rsidR="004D4935" w:rsidRPr="0036749E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sz w:val="20"/>
          <w:szCs w:val="20"/>
          <w:lang w:eastAsia="pl-PL"/>
        </w:rPr>
        <w:t>Wykaz dokumentów potwierdzających, że wykazane wyżej usługi zostały wykonane należycie:</w:t>
      </w:r>
    </w:p>
    <w:p w14:paraId="7082029B" w14:textId="77777777" w:rsidR="004D4935" w:rsidRPr="0036749E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46AAEBBF" w14:textId="77777777" w:rsidR="004D4935" w:rsidRPr="0036749E" w:rsidRDefault="004D4935" w:rsidP="004D4935">
      <w:pPr>
        <w:tabs>
          <w:tab w:val="left" w:pos="567"/>
          <w:tab w:val="left" w:pos="709"/>
          <w:tab w:val="left" w:pos="1418"/>
          <w:tab w:val="left" w:pos="6237"/>
        </w:tabs>
        <w:spacing w:after="0" w:line="240" w:lineRule="auto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sz w:val="20"/>
          <w:szCs w:val="20"/>
          <w:lang w:eastAsia="pl-PL"/>
        </w:rPr>
        <w:t>1. .………………………………………………………………………………………………………………………………………………</w:t>
      </w:r>
    </w:p>
    <w:p w14:paraId="0B1F2B0B" w14:textId="1F279944" w:rsidR="004D4935" w:rsidRPr="0036749E" w:rsidRDefault="004D493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5EF89BDB" w14:textId="77777777" w:rsidR="00F33295" w:rsidRPr="0036749E" w:rsidRDefault="00F33295" w:rsidP="00F3329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27FFDB3" w14:textId="262F18D6" w:rsidR="00F33295" w:rsidRPr="0036749E" w:rsidRDefault="00F33295" w:rsidP="00F3329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i/>
          <w:sz w:val="20"/>
          <w:szCs w:val="20"/>
          <w:lang w:eastAsia="pl-PL"/>
        </w:rPr>
        <w:t>ZAŁĄCZNIK D do SWZ</w:t>
      </w:r>
    </w:p>
    <w:p w14:paraId="0334670A" w14:textId="77777777" w:rsidR="00F33295" w:rsidRPr="0036749E" w:rsidRDefault="00F33295" w:rsidP="00F33295">
      <w:pPr>
        <w:tabs>
          <w:tab w:val="left" w:pos="567"/>
        </w:tabs>
        <w:spacing w:after="0" w:line="240" w:lineRule="auto"/>
        <w:jc w:val="both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pl-PL"/>
        </w:rPr>
        <w:t>DOKUMENT SKŁADANY NA WEZWANIE ZAMAWIAJĄCEGO</w:t>
      </w:r>
    </w:p>
    <w:p w14:paraId="0C61A828" w14:textId="77777777" w:rsidR="00F33295" w:rsidRPr="0036749E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197CAF84" w14:textId="502A1794" w:rsidR="00F33295" w:rsidRPr="0036749E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  <w:t>Wykaz osób</w:t>
      </w:r>
    </w:p>
    <w:p w14:paraId="5F661484" w14:textId="77777777" w:rsidR="00F33295" w:rsidRPr="0036749E" w:rsidRDefault="00F33295" w:rsidP="00F33295">
      <w:pPr>
        <w:tabs>
          <w:tab w:val="left" w:pos="426"/>
          <w:tab w:val="left" w:pos="567"/>
          <w:tab w:val="center" w:pos="4536"/>
          <w:tab w:val="right" w:pos="10915"/>
        </w:tabs>
        <w:spacing w:after="0" w:line="240" w:lineRule="auto"/>
        <w:jc w:val="center"/>
        <w:rPr>
          <w:rFonts w:asciiTheme="minorHAnsi" w:eastAsia="Calibri" w:hAnsiTheme="minorHAnsi" w:cstheme="minorHAnsi"/>
          <w:b/>
          <w:bCs/>
          <w:sz w:val="20"/>
          <w:szCs w:val="20"/>
          <w:lang w:eastAsia="pl-PL"/>
        </w:rPr>
      </w:pPr>
    </w:p>
    <w:p w14:paraId="2E3FC32E" w14:textId="4FB8A0CE" w:rsidR="00D2099A" w:rsidRPr="0036749E" w:rsidRDefault="00F33295" w:rsidP="00F8017C">
      <w:p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Składając ofertę w postępowaniu o udzielenie zamówienia publicznego na </w:t>
      </w:r>
      <w:r w:rsidRPr="0036749E">
        <w:rPr>
          <w:rFonts w:asciiTheme="minorHAnsi" w:eastAsia="Times New Roman" w:hAnsiTheme="minorHAnsi" w:cstheme="minorHAnsi"/>
          <w:b/>
          <w:bCs/>
          <w:i/>
          <w:iCs/>
          <w:sz w:val="20"/>
          <w:szCs w:val="20"/>
          <w:lang w:eastAsia="pl-PL"/>
        </w:rPr>
        <w:t>wyłonienie Wykonawcy</w:t>
      </w:r>
      <w:r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w zakresie</w:t>
      </w:r>
      <w:r w:rsidRPr="0036749E">
        <w:rPr>
          <w:rFonts w:asciiTheme="minorHAnsi" w:hAnsiTheme="minorHAnsi" w:cstheme="minorHAnsi"/>
          <w:sz w:val="20"/>
          <w:szCs w:val="20"/>
        </w:rPr>
        <w:t xml:space="preserve"> </w:t>
      </w:r>
      <w:hyperlink r:id="rId18" w:tgtFrame="_blank" w:history="1">
        <w:r w:rsidRPr="0036749E">
          <w:rPr>
            <w:rFonts w:asciiTheme="minorHAnsi" w:hAnsiTheme="minorHAnsi" w:cstheme="minorHAnsi"/>
            <w:b/>
            <w:bCs/>
            <w:i/>
            <w:iCs/>
            <w:sz w:val="20"/>
            <w:szCs w:val="20"/>
          </w:rPr>
          <w:t>świadczenia usługi ochrony fizycznej w celu zapewnienia bezpieczeństwa życia, zdrowia i nietykalności osobistej osób oraz ochrony mienia</w:t>
        </w:r>
      </w:hyperlink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 xml:space="preserve"> na terenie Zespołu Domów Studenckich [ZDS] oraz </w:t>
      </w:r>
      <w:proofErr w:type="spellStart"/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SWFiS</w:t>
      </w:r>
      <w:proofErr w:type="spellEnd"/>
      <w:r w:rsidRPr="0036749E">
        <w:rPr>
          <w:rFonts w:asciiTheme="minorHAnsi" w:hAnsiTheme="minorHAnsi" w:cstheme="minorHAnsi"/>
          <w:b/>
          <w:bCs/>
          <w:i/>
          <w:iCs/>
          <w:sz w:val="20"/>
          <w:szCs w:val="20"/>
        </w:rPr>
        <w:t>, Wydziału Farmaceutycznego i CIEM</w:t>
      </w:r>
      <w:r w:rsidRPr="0036749E">
        <w:rPr>
          <w:rFonts w:asciiTheme="minorHAnsi" w:eastAsia="Times New Roman" w:hAnsiTheme="minorHAnsi" w:cstheme="minorHAnsi"/>
          <w:b/>
          <w:i/>
          <w:sz w:val="20"/>
          <w:szCs w:val="20"/>
          <w:lang w:eastAsia="pl-PL"/>
        </w:rPr>
        <w:t xml:space="preserve">  </w:t>
      </w:r>
      <w:r w:rsidR="00D2099A" w:rsidRPr="0036749E">
        <w:rPr>
          <w:rFonts w:asciiTheme="minorHAnsi" w:eastAsia="Times New Roman" w:hAnsiTheme="minorHAnsi" w:cstheme="minorHAnsi"/>
          <w:sz w:val="20"/>
          <w:szCs w:val="20"/>
          <w:lang w:eastAsia="pl-PL"/>
        </w:rPr>
        <w:t>przedkładamy wykaz osób, które będą uczestniczyć w wykonywaniu zamówienia w szczególności odpowiedzialnych za świadczenie usługi, wraz z informacjami na temat ich kwalifikacji zawodowych, niezbędnych do wykonania zamówienia, a także zakresu wykonywanych przez nie czynności oraz informacją o podstawie do dysponowania tymi osobami, na dzień składania ofert</w:t>
      </w:r>
      <w:r w:rsidR="00D2099A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, tj.: </w:t>
      </w:r>
      <w:r w:rsidR="00D2099A" w:rsidRPr="0036749E">
        <w:rPr>
          <w:rFonts w:asciiTheme="minorHAnsi" w:hAnsiTheme="minorHAnsi" w:cstheme="minorHAnsi"/>
          <w:b/>
          <w:bCs/>
          <w:color w:val="000000"/>
          <w:sz w:val="20"/>
          <w:szCs w:val="20"/>
          <w:lang w:eastAsia="pl-PL"/>
        </w:rPr>
        <w:t xml:space="preserve">co najmniej 4 osoby </w:t>
      </w:r>
      <w:r w:rsidR="00D2099A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zdolne do realizacji przedmiotu zamówienia, wpisan</w:t>
      </w:r>
      <w:r w:rsidR="00D615EA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e</w:t>
      </w:r>
      <w:r w:rsidR="00D2099A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na listę kwalifikowanych pracowników ochrony fizycznej </w:t>
      </w:r>
      <w:r w:rsidR="00890096" w:rsidRPr="0036749E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o ochronie konkurencji i konsumentów</w:t>
      </w:r>
      <w:r w:rsidR="00890096" w:rsidRPr="00890096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 xml:space="preserve"> </w:t>
      </w:r>
      <w:r w:rsidR="00890096" w:rsidRPr="0036749E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zgodnie z przepisami ustawy z dnia 22 sierpnia 1997 roku o ochronie osób i mienia (tekst jednolity: Dziennik Ustaw z 2021r. poz. 1995)</w:t>
      </w:r>
      <w:r w:rsidR="00890096">
        <w:rPr>
          <w:rFonts w:asciiTheme="minorHAnsi" w:hAnsiTheme="minorHAnsi" w:cstheme="minorHAnsi"/>
          <w:color w:val="000000"/>
          <w:sz w:val="20"/>
          <w:szCs w:val="20"/>
          <w:lang w:eastAsia="pl-PL"/>
        </w:rPr>
        <w:t>.</w:t>
      </w:r>
    </w:p>
    <w:p w14:paraId="5F2F88F6" w14:textId="087DF96B" w:rsidR="00D2099A" w:rsidRPr="0036749E" w:rsidRDefault="00D2099A" w:rsidP="00D2099A">
      <w:p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36749E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Zgodnie z wymaganiami opisanymi w pkt. 21) 2.4.1 SWZ.</w:t>
      </w:r>
    </w:p>
    <w:p w14:paraId="0E2E8529" w14:textId="3DA640A0" w:rsidR="00F33295" w:rsidRPr="0036749E" w:rsidRDefault="00F33295" w:rsidP="00D2099A">
      <w:pPr>
        <w:tabs>
          <w:tab w:val="left" w:pos="567"/>
        </w:tabs>
        <w:spacing w:after="0" w:line="240" w:lineRule="auto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1E852B0" w14:textId="77777777" w:rsidR="00F33295" w:rsidRPr="0036749E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0C68D84" w14:textId="77777777" w:rsidR="00F33295" w:rsidRPr="0036749E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tbl>
      <w:tblPr>
        <w:tblW w:w="95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"/>
        <w:gridCol w:w="2693"/>
        <w:gridCol w:w="3686"/>
        <w:gridCol w:w="2473"/>
      </w:tblGrid>
      <w:tr w:rsidR="00D615EA" w:rsidRPr="0036749E" w14:paraId="1CB48F8E" w14:textId="77777777" w:rsidTr="00D615EA">
        <w:trPr>
          <w:trHeight w:val="1165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4F40519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1074510C" w14:textId="7AF88EB9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Nazwisko i imię osoby, która będzie wykonywać czynności przy realizacji zamówienia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3319F78" w14:textId="0C19086B" w:rsidR="00D615EA" w:rsidRPr="0036749E" w:rsidRDefault="00D615EA" w:rsidP="00F8017C">
            <w:pPr>
              <w:spacing w:after="0" w:line="241" w:lineRule="auto"/>
              <w:ind w:left="11" w:right="48"/>
              <w:jc w:val="center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Times New Roman" w:hAnsiTheme="minorHAnsi" w:cstheme="minorHAnsi"/>
                <w:sz w:val="20"/>
                <w:szCs w:val="20"/>
              </w:rPr>
              <w:t xml:space="preserve">Opis kwalifikacji zawodowych, </w:t>
            </w:r>
            <w:r w:rsidRPr="0036749E">
              <w:rPr>
                <w:rFonts w:asciiTheme="minorHAnsi" w:hAnsiTheme="minorHAnsi" w:cstheme="minorHAnsi"/>
                <w:color w:val="000000"/>
                <w:sz w:val="20"/>
                <w:szCs w:val="20"/>
                <w:lang w:eastAsia="pl-PL"/>
              </w:rPr>
              <w:t xml:space="preserve">niezbędnych do wykonania zamówienia, nr wpisu na listę kwalifikowanych pracowników ochrony, </w:t>
            </w:r>
            <w:r w:rsidRPr="0036749E">
              <w:rPr>
                <w:rFonts w:asciiTheme="minorHAnsi" w:eastAsia="Times New Roman" w:hAnsiTheme="minorHAnsi" w:cstheme="minorHAnsi"/>
                <w:sz w:val="20"/>
                <w:szCs w:val="20"/>
              </w:rPr>
              <w:t>potwierdzających spełnienie warunku udziału w  postępowaniu opisanych w SWZ odpowiednio dla danej osoby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31BFA9E4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 w:right="154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Podstawa do dysponowania osobą</w:t>
            </w:r>
          </w:p>
          <w:p w14:paraId="20E56DDE" w14:textId="0CFB350D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 w:right="154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(pracownik własny –umowa o pracę, / pracownik oddany do dyspozycji przez inny podmiot*</w:t>
            </w:r>
            <w:r w:rsidRPr="0036749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lang w:eastAsia="pl-PL"/>
              </w:rPr>
              <w:t xml:space="preserve"> </w:t>
            </w:r>
            <w:r w:rsidRPr="0036749E">
              <w:rPr>
                <w:rFonts w:asciiTheme="minorHAnsi" w:hAnsiTheme="minorHAnsi" w:cstheme="minorHAnsi"/>
                <w:i/>
                <w:iCs/>
                <w:color w:val="000000"/>
                <w:sz w:val="20"/>
                <w:szCs w:val="20"/>
                <w:u w:val="single"/>
                <w:lang w:eastAsia="pl-PL"/>
              </w:rPr>
              <w:t>załączone zobowiązania o udostępnieniu</w:t>
            </w: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eastAsia="zh-CN"/>
              </w:rPr>
              <w:t>)</w:t>
            </w:r>
          </w:p>
        </w:tc>
      </w:tr>
      <w:tr w:rsidR="00D615EA" w:rsidRPr="0036749E" w14:paraId="7C4B7120" w14:textId="77777777" w:rsidTr="00D615EA">
        <w:trPr>
          <w:trHeight w:val="168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5F3ED03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09D86F4C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5EF0FF13" w14:textId="303EF088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3</w:t>
            </w: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5E765298" w14:textId="498B8F5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i/>
                <w:sz w:val="20"/>
                <w:szCs w:val="20"/>
                <w:lang w:val="x-none" w:eastAsia="zh-CN"/>
              </w:rPr>
              <w:t>4</w:t>
            </w:r>
          </w:p>
        </w:tc>
      </w:tr>
      <w:tr w:rsidR="00D615EA" w:rsidRPr="0036749E" w14:paraId="2475A0CC" w14:textId="77777777" w:rsidTr="00D615EA">
        <w:trPr>
          <w:trHeight w:val="102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3FC5A5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E2FDF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72D98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CFB68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</w:tr>
      <w:tr w:rsidR="00D615EA" w:rsidRPr="0036749E" w14:paraId="7B96E7C2" w14:textId="77777777" w:rsidTr="00D615EA">
        <w:trPr>
          <w:trHeight w:val="102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5DEE6" w14:textId="1E9D5B83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4DF7D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B89F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D6921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</w:tr>
      <w:tr w:rsidR="00D615EA" w:rsidRPr="0036749E" w14:paraId="3C7C1AF8" w14:textId="77777777" w:rsidTr="00D615EA">
        <w:trPr>
          <w:trHeight w:val="102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360C9" w14:textId="15CC827D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EDFD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ADD32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4C2A5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</w:tr>
      <w:tr w:rsidR="00D615EA" w:rsidRPr="0036749E" w14:paraId="4EE76869" w14:textId="77777777" w:rsidTr="00D615EA">
        <w:trPr>
          <w:trHeight w:val="1022"/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97DF0" w14:textId="61B6BD5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center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  <w:r w:rsidRPr="0036749E"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146D7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7A1B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i/>
                <w:sz w:val="20"/>
                <w:szCs w:val="20"/>
                <w:lang w:eastAsia="zh-CN"/>
              </w:rPr>
            </w:pPr>
          </w:p>
        </w:tc>
        <w:tc>
          <w:tcPr>
            <w:tcW w:w="24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0402AC" w14:textId="77777777" w:rsidR="00D615EA" w:rsidRPr="0036749E" w:rsidRDefault="00D615EA" w:rsidP="00F8017C">
            <w:pPr>
              <w:widowControl w:val="0"/>
              <w:tabs>
                <w:tab w:val="left" w:pos="46"/>
                <w:tab w:val="left" w:pos="471"/>
                <w:tab w:val="left" w:pos="567"/>
              </w:tabs>
              <w:spacing w:after="0" w:line="240" w:lineRule="auto"/>
              <w:ind w:left="46"/>
              <w:jc w:val="both"/>
              <w:textAlignment w:val="baseline"/>
              <w:rPr>
                <w:rFonts w:asciiTheme="minorHAnsi" w:eastAsia="Calibri" w:hAnsiTheme="minorHAnsi" w:cstheme="minorHAnsi"/>
                <w:sz w:val="20"/>
                <w:szCs w:val="20"/>
                <w:lang w:val="x-none" w:eastAsia="zh-CN"/>
              </w:rPr>
            </w:pPr>
          </w:p>
        </w:tc>
      </w:tr>
    </w:tbl>
    <w:p w14:paraId="1C7C28C4" w14:textId="77777777" w:rsidR="00F33295" w:rsidRPr="0036749E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D0BB565" w14:textId="77777777" w:rsidR="00F33295" w:rsidRPr="0036749E" w:rsidRDefault="00F33295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C267DE3" w14:textId="7262AA41" w:rsidR="00F33295" w:rsidRPr="0036749E" w:rsidRDefault="00D615EA" w:rsidP="00D615EA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36749E">
        <w:rPr>
          <w:rFonts w:asciiTheme="minorHAnsi" w:hAnsiTheme="minorHAnsi" w:cstheme="minorHAnsi"/>
          <w:b/>
          <w:bCs/>
          <w:sz w:val="20"/>
          <w:szCs w:val="20"/>
        </w:rPr>
        <w:t>Oświadczamy, że wymienione w wykazie osoby, które będą uczestniczyć w wykonywaniu przedmiotu zamówienia są wpisane na listę kwalifikowanych pracowników ochrony fizycznej oraz posiadają ważne legitymacje.</w:t>
      </w:r>
    </w:p>
    <w:p w14:paraId="0D87C88B" w14:textId="77777777" w:rsidR="00F33295" w:rsidRPr="0036749E" w:rsidRDefault="00F33295" w:rsidP="00D615EA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305C7D1" w14:textId="77777777" w:rsidR="00D615EA" w:rsidRPr="0036749E" w:rsidRDefault="00D615EA" w:rsidP="00D615EA">
      <w:pPr>
        <w:widowControl w:val="0"/>
        <w:tabs>
          <w:tab w:val="left" w:pos="284"/>
          <w:tab w:val="left" w:pos="567"/>
        </w:tabs>
        <w:spacing w:after="0" w:line="240" w:lineRule="auto"/>
        <w:ind w:left="284"/>
        <w:jc w:val="both"/>
        <w:textAlignment w:val="baseline"/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</w:pPr>
      <w:r w:rsidRPr="0036749E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  <w:t>Uwaga</w:t>
      </w:r>
      <w:r w:rsidRPr="0036749E">
        <w:rPr>
          <w:rFonts w:asciiTheme="minorHAnsi" w:eastAsia="Calibri" w:hAnsiTheme="minorHAnsi" w:cstheme="minorHAnsi"/>
          <w:color w:val="FF0000"/>
          <w:sz w:val="20"/>
          <w:szCs w:val="20"/>
          <w:lang w:eastAsia="zh-CN"/>
        </w:rPr>
        <w:t xml:space="preserve">: </w:t>
      </w:r>
      <w:r w:rsidRPr="0036749E">
        <w:rPr>
          <w:rFonts w:asciiTheme="minorHAnsi" w:eastAsia="Calibri" w:hAnsiTheme="minorHAnsi" w:cstheme="minorHAnsi"/>
          <w:b/>
          <w:color w:val="FF0000"/>
          <w:sz w:val="20"/>
          <w:szCs w:val="20"/>
          <w:lang w:eastAsia="zh-CN"/>
        </w:rPr>
        <w:t>W przypadku gdy osoba wskazana w wykazie została oddana do dyspozycji przez inne podmioty, Wykonawca dołączy pisemne zobowiązanie tych podmiotów do oddania mu do dyspozycji niezbędnej osoby na potrzeby realizacji zamówienia.</w:t>
      </w:r>
    </w:p>
    <w:p w14:paraId="28F27F96" w14:textId="77777777" w:rsidR="00D615EA" w:rsidRPr="0036749E" w:rsidRDefault="00D615EA" w:rsidP="00D615EA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2428411" w14:textId="77777777" w:rsidR="00D615EA" w:rsidRPr="0036749E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1DEFC0C" w14:textId="77777777" w:rsidR="00D615EA" w:rsidRPr="0036749E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AE800B8" w14:textId="77777777" w:rsidR="00D615EA" w:rsidRPr="0036749E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0C9E9F6" w14:textId="77777777" w:rsidR="00D615EA" w:rsidRPr="0036749E" w:rsidRDefault="00D615EA" w:rsidP="004D4935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804F121" w14:textId="77777777" w:rsidR="009351A0" w:rsidRPr="0036749E" w:rsidRDefault="009351A0" w:rsidP="00C225D5">
      <w:pPr>
        <w:tabs>
          <w:tab w:val="left" w:pos="567"/>
        </w:tabs>
        <w:spacing w:after="0" w:line="242" w:lineRule="auto"/>
        <w:ind w:left="284" w:right="35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9351A0" w:rsidRPr="0036749E" w:rsidSect="00A1553D">
      <w:headerReference w:type="default" r:id="rId19"/>
      <w:footerReference w:type="default" r:id="rId20"/>
      <w:headerReference w:type="first" r:id="rId21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1B2309" w14:textId="77777777" w:rsidR="00F8142E" w:rsidRDefault="00F8142E" w:rsidP="00B503BE">
      <w:pPr>
        <w:spacing w:after="0" w:line="240" w:lineRule="auto"/>
      </w:pPr>
      <w:r>
        <w:separator/>
      </w:r>
    </w:p>
  </w:endnote>
  <w:endnote w:type="continuationSeparator" w:id="0">
    <w:p w14:paraId="4CF2E0CE" w14:textId="77777777" w:rsidR="00F8142E" w:rsidRDefault="00F8142E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9F9C53-D5B0-44B6-A301-7457F8D0E928}"/>
    <w:embedBold r:id="rId2" w:fontKey="{BA4BB226-C0B6-42C2-80C1-6678E65A94A5}"/>
    <w:embedItalic r:id="rId3" w:fontKey="{CB961F93-21FA-40C9-B2D4-D1BCAEC8538F}"/>
    <w:embedBoldItalic r:id="rId4" w:fontKey="{6473CC17-F1C1-4BDD-8A03-67B3EEC63A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Calibri"/>
    <w:charset w:val="00"/>
    <w:family w:val="swiss"/>
    <w:pitch w:val="variable"/>
    <w:sig w:usb0="E00002FF" w:usb1="5000205B" w:usb2="00000000" w:usb3="00000000" w:csb0="0000009F" w:csb1="00000000"/>
    <w:embedRegular r:id="rId5" w:fontKey="{D938C607-D279-422E-BC7B-E673872FAE51}"/>
    <w:embedBold r:id="rId6" w:fontKey="{D326D874-369E-48AF-BF46-B203DBF996AF}"/>
    <w:embedItalic r:id="rId7" w:fontKey="{E2D45563-A21C-47FE-97A0-0027B024A17B}"/>
    <w:embedBoldItalic r:id="rId8" w:fontKey="{3C49F831-6623-4C52-8EB3-458F5827AC0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CC809B0B-1B3E-4544-9A12-3889C60AF23C}"/>
    <w:embedItalic r:id="rId10" w:fontKey="{A689A9FD-F789-4F0A-BB06-D53822E143E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8FB3134C-7CD3-490B-9A21-92418E6F2AB3}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58C3AEF3-4F89-4986-B6FD-0ED330A71FB5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01DAC587-6530-4E66-B75D-2266B5A72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1B20" w14:textId="77777777" w:rsidR="00720D71" w:rsidRPr="007608B2" w:rsidRDefault="00720D71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720D71" w:rsidRPr="007608B2" w:rsidRDefault="00720D71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720D71" w:rsidRPr="007608B2" w:rsidRDefault="00720D71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720D71" w:rsidRPr="007608B2" w:rsidRDefault="00720D71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43C0C504" w:rsidR="00720D71" w:rsidRPr="00A94343" w:rsidRDefault="00720D71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5D5CCF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46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43C0C504" w:rsidR="00720D71" w:rsidRPr="00A94343" w:rsidRDefault="00720D71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5D5CCF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46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E63C0" w14:textId="77777777" w:rsidR="00F8142E" w:rsidRDefault="00F8142E" w:rsidP="00B503BE">
      <w:pPr>
        <w:spacing w:after="0" w:line="240" w:lineRule="auto"/>
      </w:pPr>
      <w:r>
        <w:separator/>
      </w:r>
    </w:p>
  </w:footnote>
  <w:footnote w:type="continuationSeparator" w:id="0">
    <w:p w14:paraId="771E1D20" w14:textId="77777777" w:rsidR="00F8142E" w:rsidRDefault="00F8142E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D792" w14:textId="77777777" w:rsidR="00720D71" w:rsidRDefault="00720D71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7C86B817" w:rsidR="00720D71" w:rsidRPr="001D7694" w:rsidRDefault="00720D71" w:rsidP="00341B1F">
    <w:pPr>
      <w:pStyle w:val="Nagwek"/>
      <w:rPr>
        <w:rFonts w:ascii="Calibri" w:hAnsi="Calibri" w:cs="Calibri"/>
        <w:color w:val="FF0000"/>
        <w:sz w:val="18"/>
        <w:szCs w:val="18"/>
      </w:rPr>
    </w:pPr>
    <w:bookmarkStart w:id="2" w:name="_Hlk164417643"/>
    <w:bookmarkStart w:id="3" w:name="_Hlk164417644"/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14.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  <w:bookmarkEnd w:id="2"/>
    <w:bookmarkEnd w:id="3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EE" w14:textId="77777777" w:rsidR="00720D71" w:rsidRDefault="00720D71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720D71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720D71" w:rsidRPr="005C4307" w:rsidRDefault="00720D71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720D71" w:rsidRDefault="00720D7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1F42C6E"/>
    <w:multiLevelType w:val="hybridMultilevel"/>
    <w:tmpl w:val="44E0B7E6"/>
    <w:lvl w:ilvl="0" w:tplc="ADC611E0">
      <w:start w:val="18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7" w15:restartNumberingAfterBreak="0">
    <w:nsid w:val="0A410E61"/>
    <w:multiLevelType w:val="hybridMultilevel"/>
    <w:tmpl w:val="30082CC8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1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22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6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2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0" w15:restartNumberingAfterBreak="0">
    <w:nsid w:val="2CFA2BEE"/>
    <w:multiLevelType w:val="multilevel"/>
    <w:tmpl w:val="A12C8DB0"/>
    <w:styleLink w:val="Styl22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32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33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8" w15:restartNumberingAfterBreak="0">
    <w:nsid w:val="4A4450BB"/>
    <w:multiLevelType w:val="multilevel"/>
    <w:tmpl w:val="9C82BB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9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40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1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42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45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46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49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50" w15:restartNumberingAfterBreak="0">
    <w:nsid w:val="65B40113"/>
    <w:multiLevelType w:val="hybridMultilevel"/>
    <w:tmpl w:val="F49CCEBA"/>
    <w:lvl w:ilvl="0" w:tplc="8D94DE8C">
      <w:start w:val="16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2" w15:restartNumberingAfterBreak="0">
    <w:nsid w:val="6C0A0D40"/>
    <w:multiLevelType w:val="multilevel"/>
    <w:tmpl w:val="023AE87E"/>
    <w:styleLink w:val="Styl102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54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num w:numId="1" w16cid:durableId="605381382">
    <w:abstractNumId w:val="48"/>
  </w:num>
  <w:num w:numId="2" w16cid:durableId="458497040">
    <w:abstractNumId w:val="22"/>
  </w:num>
  <w:num w:numId="3" w16cid:durableId="510685063">
    <w:abstractNumId w:val="49"/>
  </w:num>
  <w:num w:numId="4" w16cid:durableId="1236818410">
    <w:abstractNumId w:val="35"/>
  </w:num>
  <w:num w:numId="5" w16cid:durableId="705452158">
    <w:abstractNumId w:val="45"/>
  </w:num>
  <w:num w:numId="6" w16cid:durableId="1159613029">
    <w:abstractNumId w:val="14"/>
  </w:num>
  <w:num w:numId="7" w16cid:durableId="145824705">
    <w:abstractNumId w:val="8"/>
  </w:num>
  <w:num w:numId="8" w16cid:durableId="610160914">
    <w:abstractNumId w:val="9"/>
  </w:num>
  <w:num w:numId="9" w16cid:durableId="260144340">
    <w:abstractNumId w:val="10"/>
  </w:num>
  <w:num w:numId="10" w16cid:durableId="762069981">
    <w:abstractNumId w:val="41"/>
  </w:num>
  <w:num w:numId="11" w16cid:durableId="731737318">
    <w:abstractNumId w:val="54"/>
  </w:num>
  <w:num w:numId="12" w16cid:durableId="1014645606">
    <w:abstractNumId w:val="34"/>
  </w:num>
  <w:num w:numId="13" w16cid:durableId="1808740647">
    <w:abstractNumId w:val="33"/>
  </w:num>
  <w:num w:numId="14" w16cid:durableId="455873449">
    <w:abstractNumId w:val="51"/>
  </w:num>
  <w:num w:numId="15" w16cid:durableId="2079013776">
    <w:abstractNumId w:val="29"/>
  </w:num>
  <w:num w:numId="16" w16cid:durableId="277760995">
    <w:abstractNumId w:val="30"/>
  </w:num>
  <w:num w:numId="17" w16cid:durableId="1759668699">
    <w:abstractNumId w:val="28"/>
  </w:num>
  <w:num w:numId="18" w16cid:durableId="1087068856">
    <w:abstractNumId w:val="2"/>
  </w:num>
  <w:num w:numId="19" w16cid:durableId="1735003733">
    <w:abstractNumId w:val="31"/>
  </w:num>
  <w:num w:numId="20" w16cid:durableId="1266887957">
    <w:abstractNumId w:val="23"/>
  </w:num>
  <w:num w:numId="21" w16cid:durableId="815754606">
    <w:abstractNumId w:val="46"/>
  </w:num>
  <w:num w:numId="22" w16cid:durableId="1355692715">
    <w:abstractNumId w:val="37"/>
  </w:num>
  <w:num w:numId="23" w16cid:durableId="947543250">
    <w:abstractNumId w:val="26"/>
  </w:num>
  <w:num w:numId="24" w16cid:durableId="1072852396">
    <w:abstractNumId w:val="53"/>
  </w:num>
  <w:num w:numId="25" w16cid:durableId="2032608144">
    <w:abstractNumId w:val="36"/>
  </w:num>
  <w:num w:numId="26" w16cid:durableId="1567229595">
    <w:abstractNumId w:val="32"/>
  </w:num>
  <w:num w:numId="27" w16cid:durableId="691882502">
    <w:abstractNumId w:val="39"/>
  </w:num>
  <w:num w:numId="28" w16cid:durableId="290214860">
    <w:abstractNumId w:val="16"/>
  </w:num>
  <w:num w:numId="29" w16cid:durableId="1276254760">
    <w:abstractNumId w:val="44"/>
  </w:num>
  <w:num w:numId="30" w16cid:durableId="1584874736">
    <w:abstractNumId w:val="21"/>
  </w:num>
  <w:num w:numId="31" w16cid:durableId="1403332161">
    <w:abstractNumId w:val="40"/>
  </w:num>
  <w:num w:numId="32" w16cid:durableId="818613055">
    <w:abstractNumId w:val="17"/>
  </w:num>
  <w:num w:numId="33" w16cid:durableId="84571714">
    <w:abstractNumId w:val="52"/>
  </w:num>
  <w:num w:numId="34" w16cid:durableId="2054497904">
    <w:abstractNumId w:val="19"/>
  </w:num>
  <w:num w:numId="35" w16cid:durableId="1455252805">
    <w:abstractNumId w:val="47"/>
  </w:num>
  <w:num w:numId="36" w16cid:durableId="1779830213">
    <w:abstractNumId w:val="27"/>
  </w:num>
  <w:num w:numId="37" w16cid:durableId="1667586838">
    <w:abstractNumId w:val="42"/>
  </w:num>
  <w:num w:numId="38" w16cid:durableId="839807976">
    <w:abstractNumId w:val="43"/>
  </w:num>
  <w:num w:numId="39" w16cid:durableId="1809712028">
    <w:abstractNumId w:val="24"/>
  </w:num>
  <w:num w:numId="40" w16cid:durableId="2088309638">
    <w:abstractNumId w:val="20"/>
  </w:num>
  <w:num w:numId="41" w16cid:durableId="675577606">
    <w:abstractNumId w:val="38"/>
  </w:num>
  <w:num w:numId="42" w16cid:durableId="1417702768">
    <w:abstractNumId w:val="50"/>
  </w:num>
  <w:num w:numId="43" w16cid:durableId="213002585">
    <w:abstractNumId w:val="15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1F52"/>
    <w:rsid w:val="0005204D"/>
    <w:rsid w:val="0005778E"/>
    <w:rsid w:val="00060306"/>
    <w:rsid w:val="0006221B"/>
    <w:rsid w:val="00066443"/>
    <w:rsid w:val="0006675B"/>
    <w:rsid w:val="00072F9C"/>
    <w:rsid w:val="000732F3"/>
    <w:rsid w:val="00073F80"/>
    <w:rsid w:val="00075A8E"/>
    <w:rsid w:val="00076022"/>
    <w:rsid w:val="00076845"/>
    <w:rsid w:val="00076A42"/>
    <w:rsid w:val="00081532"/>
    <w:rsid w:val="00083AE7"/>
    <w:rsid w:val="00083B38"/>
    <w:rsid w:val="00083B84"/>
    <w:rsid w:val="00083CB8"/>
    <w:rsid w:val="000855E8"/>
    <w:rsid w:val="00087764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96946"/>
    <w:rsid w:val="000A09F1"/>
    <w:rsid w:val="000A36CE"/>
    <w:rsid w:val="000A566B"/>
    <w:rsid w:val="000A744B"/>
    <w:rsid w:val="000B08FD"/>
    <w:rsid w:val="000B2DED"/>
    <w:rsid w:val="000B3C18"/>
    <w:rsid w:val="000B4F17"/>
    <w:rsid w:val="000B60D0"/>
    <w:rsid w:val="000B66C0"/>
    <w:rsid w:val="000C0237"/>
    <w:rsid w:val="000C1805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3BCD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E7FA6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622"/>
    <w:rsid w:val="000F7D77"/>
    <w:rsid w:val="001011F6"/>
    <w:rsid w:val="00101944"/>
    <w:rsid w:val="001037E3"/>
    <w:rsid w:val="00104730"/>
    <w:rsid w:val="0010529D"/>
    <w:rsid w:val="00110BBB"/>
    <w:rsid w:val="00111FDA"/>
    <w:rsid w:val="0011276D"/>
    <w:rsid w:val="00112F76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643"/>
    <w:rsid w:val="00127E8B"/>
    <w:rsid w:val="00131103"/>
    <w:rsid w:val="001346D9"/>
    <w:rsid w:val="00134F05"/>
    <w:rsid w:val="00134F6F"/>
    <w:rsid w:val="0013548A"/>
    <w:rsid w:val="001416EC"/>
    <w:rsid w:val="001418C4"/>
    <w:rsid w:val="001421A6"/>
    <w:rsid w:val="001426D3"/>
    <w:rsid w:val="001431C2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2907"/>
    <w:rsid w:val="001861FE"/>
    <w:rsid w:val="00187759"/>
    <w:rsid w:val="00192192"/>
    <w:rsid w:val="00192C26"/>
    <w:rsid w:val="0019606D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4904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128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45C1"/>
    <w:rsid w:val="001E53EE"/>
    <w:rsid w:val="001E6E24"/>
    <w:rsid w:val="001E7B46"/>
    <w:rsid w:val="001F171A"/>
    <w:rsid w:val="001F20B2"/>
    <w:rsid w:val="001F3A56"/>
    <w:rsid w:val="001F5A0C"/>
    <w:rsid w:val="001F6430"/>
    <w:rsid w:val="001F72E0"/>
    <w:rsid w:val="0020393E"/>
    <w:rsid w:val="00203E78"/>
    <w:rsid w:val="002046D7"/>
    <w:rsid w:val="00205CB2"/>
    <w:rsid w:val="00211214"/>
    <w:rsid w:val="00211DC4"/>
    <w:rsid w:val="00214AEB"/>
    <w:rsid w:val="00217C49"/>
    <w:rsid w:val="00217D97"/>
    <w:rsid w:val="00220B36"/>
    <w:rsid w:val="002215E1"/>
    <w:rsid w:val="002219EC"/>
    <w:rsid w:val="0022324B"/>
    <w:rsid w:val="00224215"/>
    <w:rsid w:val="00226CB1"/>
    <w:rsid w:val="00227394"/>
    <w:rsid w:val="002278D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6830"/>
    <w:rsid w:val="002569F9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6744D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528"/>
    <w:rsid w:val="002A5909"/>
    <w:rsid w:val="002A7115"/>
    <w:rsid w:val="002B0B6A"/>
    <w:rsid w:val="002B0C83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481A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384F"/>
    <w:rsid w:val="002E67E3"/>
    <w:rsid w:val="002E688D"/>
    <w:rsid w:val="002F005F"/>
    <w:rsid w:val="002F0BE7"/>
    <w:rsid w:val="002F0F12"/>
    <w:rsid w:val="002F1D9C"/>
    <w:rsid w:val="002F2ED8"/>
    <w:rsid w:val="002F3D8E"/>
    <w:rsid w:val="002F42F8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0B45"/>
    <w:rsid w:val="0033241C"/>
    <w:rsid w:val="00333838"/>
    <w:rsid w:val="003340B6"/>
    <w:rsid w:val="0033426F"/>
    <w:rsid w:val="00334E56"/>
    <w:rsid w:val="00336D48"/>
    <w:rsid w:val="00337802"/>
    <w:rsid w:val="00337D57"/>
    <w:rsid w:val="0034080B"/>
    <w:rsid w:val="00340BBB"/>
    <w:rsid w:val="00341B1F"/>
    <w:rsid w:val="0034431B"/>
    <w:rsid w:val="00345295"/>
    <w:rsid w:val="00345ACD"/>
    <w:rsid w:val="0034657B"/>
    <w:rsid w:val="00346B0B"/>
    <w:rsid w:val="00351D1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38DE"/>
    <w:rsid w:val="00365B1A"/>
    <w:rsid w:val="00366628"/>
    <w:rsid w:val="00367226"/>
    <w:rsid w:val="003673C7"/>
    <w:rsid w:val="0036749E"/>
    <w:rsid w:val="00370183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38C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5CE0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5549"/>
    <w:rsid w:val="003F79AA"/>
    <w:rsid w:val="00400645"/>
    <w:rsid w:val="004008C1"/>
    <w:rsid w:val="00400D93"/>
    <w:rsid w:val="00402D89"/>
    <w:rsid w:val="0040353E"/>
    <w:rsid w:val="004035B8"/>
    <w:rsid w:val="004037B1"/>
    <w:rsid w:val="004039C7"/>
    <w:rsid w:val="00405771"/>
    <w:rsid w:val="00412D4F"/>
    <w:rsid w:val="00414DC8"/>
    <w:rsid w:val="004158EF"/>
    <w:rsid w:val="00416C64"/>
    <w:rsid w:val="00416D96"/>
    <w:rsid w:val="004208DE"/>
    <w:rsid w:val="004257AF"/>
    <w:rsid w:val="00431D3C"/>
    <w:rsid w:val="004321A8"/>
    <w:rsid w:val="004341B4"/>
    <w:rsid w:val="00434237"/>
    <w:rsid w:val="00440BE6"/>
    <w:rsid w:val="00441DB0"/>
    <w:rsid w:val="00443939"/>
    <w:rsid w:val="00443EE6"/>
    <w:rsid w:val="00450262"/>
    <w:rsid w:val="0045309E"/>
    <w:rsid w:val="0045333A"/>
    <w:rsid w:val="004545BC"/>
    <w:rsid w:val="004559B7"/>
    <w:rsid w:val="004614FA"/>
    <w:rsid w:val="00463A6F"/>
    <w:rsid w:val="00464B7E"/>
    <w:rsid w:val="00465262"/>
    <w:rsid w:val="00465711"/>
    <w:rsid w:val="00465B5D"/>
    <w:rsid w:val="00466978"/>
    <w:rsid w:val="004670DA"/>
    <w:rsid w:val="00467781"/>
    <w:rsid w:val="00472D20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4D5A"/>
    <w:rsid w:val="0048605E"/>
    <w:rsid w:val="00487133"/>
    <w:rsid w:val="004871EC"/>
    <w:rsid w:val="00492E0D"/>
    <w:rsid w:val="0049782F"/>
    <w:rsid w:val="004A1012"/>
    <w:rsid w:val="004A1C14"/>
    <w:rsid w:val="004A4052"/>
    <w:rsid w:val="004A440B"/>
    <w:rsid w:val="004A5D7D"/>
    <w:rsid w:val="004A6E73"/>
    <w:rsid w:val="004B49A5"/>
    <w:rsid w:val="004B5774"/>
    <w:rsid w:val="004B71D5"/>
    <w:rsid w:val="004C0E1E"/>
    <w:rsid w:val="004C474A"/>
    <w:rsid w:val="004C59DC"/>
    <w:rsid w:val="004D2165"/>
    <w:rsid w:val="004D2E6B"/>
    <w:rsid w:val="004D305C"/>
    <w:rsid w:val="004D4935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E7B46"/>
    <w:rsid w:val="004F22F3"/>
    <w:rsid w:val="004F30DA"/>
    <w:rsid w:val="004F77FE"/>
    <w:rsid w:val="004F7E98"/>
    <w:rsid w:val="00503598"/>
    <w:rsid w:val="00506514"/>
    <w:rsid w:val="0050743F"/>
    <w:rsid w:val="005079DB"/>
    <w:rsid w:val="00511490"/>
    <w:rsid w:val="00512AE0"/>
    <w:rsid w:val="0051421D"/>
    <w:rsid w:val="005149F8"/>
    <w:rsid w:val="00516135"/>
    <w:rsid w:val="00517251"/>
    <w:rsid w:val="00521063"/>
    <w:rsid w:val="005212ED"/>
    <w:rsid w:val="00522663"/>
    <w:rsid w:val="005248A6"/>
    <w:rsid w:val="0052541A"/>
    <w:rsid w:val="005258AE"/>
    <w:rsid w:val="00525AE9"/>
    <w:rsid w:val="00526F3D"/>
    <w:rsid w:val="005301B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4E8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32C"/>
    <w:rsid w:val="00563A24"/>
    <w:rsid w:val="00564DE6"/>
    <w:rsid w:val="00565271"/>
    <w:rsid w:val="0056655C"/>
    <w:rsid w:val="00567219"/>
    <w:rsid w:val="00573E70"/>
    <w:rsid w:val="005758A7"/>
    <w:rsid w:val="00576120"/>
    <w:rsid w:val="005765AD"/>
    <w:rsid w:val="00576C85"/>
    <w:rsid w:val="0057770D"/>
    <w:rsid w:val="005824DC"/>
    <w:rsid w:val="00583387"/>
    <w:rsid w:val="005856D7"/>
    <w:rsid w:val="00587CE3"/>
    <w:rsid w:val="00587E99"/>
    <w:rsid w:val="00595BDE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C7358"/>
    <w:rsid w:val="005D0D79"/>
    <w:rsid w:val="005D0F0C"/>
    <w:rsid w:val="005D16AE"/>
    <w:rsid w:val="005D1702"/>
    <w:rsid w:val="005D1F78"/>
    <w:rsid w:val="005D30BE"/>
    <w:rsid w:val="005D3EFC"/>
    <w:rsid w:val="005D4635"/>
    <w:rsid w:val="005D4A38"/>
    <w:rsid w:val="005D55D3"/>
    <w:rsid w:val="005D570F"/>
    <w:rsid w:val="005D5773"/>
    <w:rsid w:val="005D5B0E"/>
    <w:rsid w:val="005D5CCF"/>
    <w:rsid w:val="005D6012"/>
    <w:rsid w:val="005D68FA"/>
    <w:rsid w:val="005D6A51"/>
    <w:rsid w:val="005D6A9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E05"/>
    <w:rsid w:val="006215E8"/>
    <w:rsid w:val="00625849"/>
    <w:rsid w:val="00625E65"/>
    <w:rsid w:val="00626D5E"/>
    <w:rsid w:val="00626F62"/>
    <w:rsid w:val="00626FD6"/>
    <w:rsid w:val="006307D0"/>
    <w:rsid w:val="006313EE"/>
    <w:rsid w:val="00632902"/>
    <w:rsid w:val="00633754"/>
    <w:rsid w:val="006377FD"/>
    <w:rsid w:val="00640F2B"/>
    <w:rsid w:val="00641AD8"/>
    <w:rsid w:val="00642268"/>
    <w:rsid w:val="00642CF6"/>
    <w:rsid w:val="00643325"/>
    <w:rsid w:val="00643CE7"/>
    <w:rsid w:val="00644341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8D7"/>
    <w:rsid w:val="006729EE"/>
    <w:rsid w:val="006733B8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7DB"/>
    <w:rsid w:val="006A1BAB"/>
    <w:rsid w:val="006A2980"/>
    <w:rsid w:val="006A68BE"/>
    <w:rsid w:val="006A7F6E"/>
    <w:rsid w:val="006B01D8"/>
    <w:rsid w:val="006B0279"/>
    <w:rsid w:val="006B2B43"/>
    <w:rsid w:val="006B3716"/>
    <w:rsid w:val="006B755B"/>
    <w:rsid w:val="006C2B56"/>
    <w:rsid w:val="006C403C"/>
    <w:rsid w:val="006C4ECD"/>
    <w:rsid w:val="006D00FA"/>
    <w:rsid w:val="006D2454"/>
    <w:rsid w:val="006D41DA"/>
    <w:rsid w:val="006D7411"/>
    <w:rsid w:val="006E0804"/>
    <w:rsid w:val="006E09B1"/>
    <w:rsid w:val="006E475C"/>
    <w:rsid w:val="006F0814"/>
    <w:rsid w:val="006F3053"/>
    <w:rsid w:val="006F3143"/>
    <w:rsid w:val="006F33CC"/>
    <w:rsid w:val="006F4075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0D71"/>
    <w:rsid w:val="00721CD4"/>
    <w:rsid w:val="0072206E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13BC"/>
    <w:rsid w:val="00762205"/>
    <w:rsid w:val="007645EA"/>
    <w:rsid w:val="00764BB5"/>
    <w:rsid w:val="00766221"/>
    <w:rsid w:val="00767503"/>
    <w:rsid w:val="007676A6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6494"/>
    <w:rsid w:val="007A7520"/>
    <w:rsid w:val="007B0B3A"/>
    <w:rsid w:val="007B15EE"/>
    <w:rsid w:val="007B31C2"/>
    <w:rsid w:val="007B4C80"/>
    <w:rsid w:val="007B5386"/>
    <w:rsid w:val="007B5919"/>
    <w:rsid w:val="007C0AA5"/>
    <w:rsid w:val="007C123E"/>
    <w:rsid w:val="007C13CB"/>
    <w:rsid w:val="007C21F5"/>
    <w:rsid w:val="007C2921"/>
    <w:rsid w:val="007C70A3"/>
    <w:rsid w:val="007D00BB"/>
    <w:rsid w:val="007D2261"/>
    <w:rsid w:val="007D410E"/>
    <w:rsid w:val="007D7D75"/>
    <w:rsid w:val="007E1C28"/>
    <w:rsid w:val="007E201C"/>
    <w:rsid w:val="007E3307"/>
    <w:rsid w:val="007E3837"/>
    <w:rsid w:val="007E5066"/>
    <w:rsid w:val="007F02F1"/>
    <w:rsid w:val="007F0914"/>
    <w:rsid w:val="007F0F92"/>
    <w:rsid w:val="007F2F29"/>
    <w:rsid w:val="007F3797"/>
    <w:rsid w:val="007F3DBB"/>
    <w:rsid w:val="007F51F9"/>
    <w:rsid w:val="007F5248"/>
    <w:rsid w:val="007F5CE7"/>
    <w:rsid w:val="007F7E66"/>
    <w:rsid w:val="00802EDE"/>
    <w:rsid w:val="00802F33"/>
    <w:rsid w:val="00803172"/>
    <w:rsid w:val="00803E54"/>
    <w:rsid w:val="00804B1F"/>
    <w:rsid w:val="0080762F"/>
    <w:rsid w:val="00811F0B"/>
    <w:rsid w:val="0081324F"/>
    <w:rsid w:val="008135BD"/>
    <w:rsid w:val="0081621F"/>
    <w:rsid w:val="00821AC2"/>
    <w:rsid w:val="00822C50"/>
    <w:rsid w:val="0082304F"/>
    <w:rsid w:val="00824ED8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448"/>
    <w:rsid w:val="00851692"/>
    <w:rsid w:val="00851F79"/>
    <w:rsid w:val="00852901"/>
    <w:rsid w:val="00852CA3"/>
    <w:rsid w:val="0085616C"/>
    <w:rsid w:val="00860F8B"/>
    <w:rsid w:val="00863DAF"/>
    <w:rsid w:val="0086404B"/>
    <w:rsid w:val="008668F1"/>
    <w:rsid w:val="008669E7"/>
    <w:rsid w:val="00871133"/>
    <w:rsid w:val="00871A93"/>
    <w:rsid w:val="00872679"/>
    <w:rsid w:val="00872B27"/>
    <w:rsid w:val="008734EF"/>
    <w:rsid w:val="0087417D"/>
    <w:rsid w:val="0087469C"/>
    <w:rsid w:val="00874C45"/>
    <w:rsid w:val="00876628"/>
    <w:rsid w:val="00880FE4"/>
    <w:rsid w:val="008825E9"/>
    <w:rsid w:val="008837CD"/>
    <w:rsid w:val="00884AEE"/>
    <w:rsid w:val="008854AF"/>
    <w:rsid w:val="008857B3"/>
    <w:rsid w:val="00887DF0"/>
    <w:rsid w:val="00890096"/>
    <w:rsid w:val="008921AA"/>
    <w:rsid w:val="00892C24"/>
    <w:rsid w:val="00894450"/>
    <w:rsid w:val="00896600"/>
    <w:rsid w:val="008A127A"/>
    <w:rsid w:val="008A12B9"/>
    <w:rsid w:val="008A2101"/>
    <w:rsid w:val="008A3A3F"/>
    <w:rsid w:val="008A4396"/>
    <w:rsid w:val="008A6B16"/>
    <w:rsid w:val="008B0CA8"/>
    <w:rsid w:val="008B0D0E"/>
    <w:rsid w:val="008B1A56"/>
    <w:rsid w:val="008B3968"/>
    <w:rsid w:val="008B3DD0"/>
    <w:rsid w:val="008B6F5F"/>
    <w:rsid w:val="008C0233"/>
    <w:rsid w:val="008C082A"/>
    <w:rsid w:val="008C13C3"/>
    <w:rsid w:val="008C212C"/>
    <w:rsid w:val="008C2CAD"/>
    <w:rsid w:val="008C36C0"/>
    <w:rsid w:val="008C383E"/>
    <w:rsid w:val="008C4778"/>
    <w:rsid w:val="008C606A"/>
    <w:rsid w:val="008C6A14"/>
    <w:rsid w:val="008C714C"/>
    <w:rsid w:val="008C7C14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2536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0007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5F59"/>
    <w:rsid w:val="0095662A"/>
    <w:rsid w:val="009624EA"/>
    <w:rsid w:val="00962BF3"/>
    <w:rsid w:val="009633A8"/>
    <w:rsid w:val="00963F90"/>
    <w:rsid w:val="00964673"/>
    <w:rsid w:val="00965F4D"/>
    <w:rsid w:val="0096606C"/>
    <w:rsid w:val="00973342"/>
    <w:rsid w:val="00973528"/>
    <w:rsid w:val="009767D6"/>
    <w:rsid w:val="00977327"/>
    <w:rsid w:val="0098052C"/>
    <w:rsid w:val="00986D86"/>
    <w:rsid w:val="00987557"/>
    <w:rsid w:val="009911E9"/>
    <w:rsid w:val="009916AE"/>
    <w:rsid w:val="00993522"/>
    <w:rsid w:val="00993B4E"/>
    <w:rsid w:val="00997DB1"/>
    <w:rsid w:val="00997E26"/>
    <w:rsid w:val="009A0F64"/>
    <w:rsid w:val="009A1FC1"/>
    <w:rsid w:val="009A27B8"/>
    <w:rsid w:val="009A30DA"/>
    <w:rsid w:val="009A4255"/>
    <w:rsid w:val="009A60AF"/>
    <w:rsid w:val="009B3AB9"/>
    <w:rsid w:val="009C151F"/>
    <w:rsid w:val="009C5095"/>
    <w:rsid w:val="009C6092"/>
    <w:rsid w:val="009C749D"/>
    <w:rsid w:val="009C7C61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1553D"/>
    <w:rsid w:val="00A229A6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41AC"/>
    <w:rsid w:val="00A452BD"/>
    <w:rsid w:val="00A454F8"/>
    <w:rsid w:val="00A45ADC"/>
    <w:rsid w:val="00A47A6C"/>
    <w:rsid w:val="00A52C9D"/>
    <w:rsid w:val="00A540AC"/>
    <w:rsid w:val="00A565CC"/>
    <w:rsid w:val="00A57003"/>
    <w:rsid w:val="00A57870"/>
    <w:rsid w:val="00A57EBD"/>
    <w:rsid w:val="00A60105"/>
    <w:rsid w:val="00A604D7"/>
    <w:rsid w:val="00A6171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2BA0"/>
    <w:rsid w:val="00A85432"/>
    <w:rsid w:val="00A85EBD"/>
    <w:rsid w:val="00A91757"/>
    <w:rsid w:val="00A91800"/>
    <w:rsid w:val="00A94343"/>
    <w:rsid w:val="00A9557C"/>
    <w:rsid w:val="00A96B25"/>
    <w:rsid w:val="00AA00D6"/>
    <w:rsid w:val="00AA0B5B"/>
    <w:rsid w:val="00AA11AF"/>
    <w:rsid w:val="00AA2564"/>
    <w:rsid w:val="00AA3C8E"/>
    <w:rsid w:val="00AA5EAF"/>
    <w:rsid w:val="00AA6323"/>
    <w:rsid w:val="00AB27B9"/>
    <w:rsid w:val="00AB2E1C"/>
    <w:rsid w:val="00AB3AA1"/>
    <w:rsid w:val="00AB46FF"/>
    <w:rsid w:val="00AC0A06"/>
    <w:rsid w:val="00AC2018"/>
    <w:rsid w:val="00AC3FC6"/>
    <w:rsid w:val="00AC55AB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23CF"/>
    <w:rsid w:val="00B22BFD"/>
    <w:rsid w:val="00B2324C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67F5C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6B2"/>
    <w:rsid w:val="00BC281E"/>
    <w:rsid w:val="00BC55B6"/>
    <w:rsid w:val="00BC5E71"/>
    <w:rsid w:val="00BC6D6B"/>
    <w:rsid w:val="00BD04EA"/>
    <w:rsid w:val="00BD1C46"/>
    <w:rsid w:val="00BD25B1"/>
    <w:rsid w:val="00BD4867"/>
    <w:rsid w:val="00BD5BD5"/>
    <w:rsid w:val="00BE0DE6"/>
    <w:rsid w:val="00BE189B"/>
    <w:rsid w:val="00BE1AAF"/>
    <w:rsid w:val="00BE3347"/>
    <w:rsid w:val="00BE3907"/>
    <w:rsid w:val="00BE3B95"/>
    <w:rsid w:val="00BE44A2"/>
    <w:rsid w:val="00BE4B5C"/>
    <w:rsid w:val="00BE7778"/>
    <w:rsid w:val="00BF0FAC"/>
    <w:rsid w:val="00BF482D"/>
    <w:rsid w:val="00BF5B5A"/>
    <w:rsid w:val="00BF7DCE"/>
    <w:rsid w:val="00C00B3E"/>
    <w:rsid w:val="00C00EC9"/>
    <w:rsid w:val="00C01EC1"/>
    <w:rsid w:val="00C0290E"/>
    <w:rsid w:val="00C02DDF"/>
    <w:rsid w:val="00C04026"/>
    <w:rsid w:val="00C049AF"/>
    <w:rsid w:val="00C04ED2"/>
    <w:rsid w:val="00C114A5"/>
    <w:rsid w:val="00C11513"/>
    <w:rsid w:val="00C1198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3F50"/>
    <w:rsid w:val="00C35487"/>
    <w:rsid w:val="00C357C7"/>
    <w:rsid w:val="00C363D7"/>
    <w:rsid w:val="00C37070"/>
    <w:rsid w:val="00C3789F"/>
    <w:rsid w:val="00C425B5"/>
    <w:rsid w:val="00C46B40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1C62"/>
    <w:rsid w:val="00C63A9E"/>
    <w:rsid w:val="00C6420D"/>
    <w:rsid w:val="00C656B0"/>
    <w:rsid w:val="00C66683"/>
    <w:rsid w:val="00C70190"/>
    <w:rsid w:val="00C71DD6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547"/>
    <w:rsid w:val="00CA7AB6"/>
    <w:rsid w:val="00CA7F27"/>
    <w:rsid w:val="00CB15EB"/>
    <w:rsid w:val="00CB5E0F"/>
    <w:rsid w:val="00CC030B"/>
    <w:rsid w:val="00CC0463"/>
    <w:rsid w:val="00CC2914"/>
    <w:rsid w:val="00CC3667"/>
    <w:rsid w:val="00CC4050"/>
    <w:rsid w:val="00CD0D2C"/>
    <w:rsid w:val="00CD1266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C2A"/>
    <w:rsid w:val="00CE7DA8"/>
    <w:rsid w:val="00CF11C8"/>
    <w:rsid w:val="00CF1BAD"/>
    <w:rsid w:val="00CF1F20"/>
    <w:rsid w:val="00CF28A4"/>
    <w:rsid w:val="00CF2C1E"/>
    <w:rsid w:val="00CF2E7B"/>
    <w:rsid w:val="00CF2F58"/>
    <w:rsid w:val="00CF3FEC"/>
    <w:rsid w:val="00CF4B9A"/>
    <w:rsid w:val="00CF636D"/>
    <w:rsid w:val="00CF75FA"/>
    <w:rsid w:val="00D016E1"/>
    <w:rsid w:val="00D02543"/>
    <w:rsid w:val="00D03502"/>
    <w:rsid w:val="00D05A3F"/>
    <w:rsid w:val="00D07A89"/>
    <w:rsid w:val="00D12344"/>
    <w:rsid w:val="00D1299F"/>
    <w:rsid w:val="00D13B5F"/>
    <w:rsid w:val="00D16CC6"/>
    <w:rsid w:val="00D2099A"/>
    <w:rsid w:val="00D22F1D"/>
    <w:rsid w:val="00D22FB5"/>
    <w:rsid w:val="00D23042"/>
    <w:rsid w:val="00D23FF6"/>
    <w:rsid w:val="00D249B9"/>
    <w:rsid w:val="00D252F6"/>
    <w:rsid w:val="00D309A0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15EA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B7E5F"/>
    <w:rsid w:val="00DC0544"/>
    <w:rsid w:val="00DC3429"/>
    <w:rsid w:val="00DC357B"/>
    <w:rsid w:val="00DC5D80"/>
    <w:rsid w:val="00DC6325"/>
    <w:rsid w:val="00DC7263"/>
    <w:rsid w:val="00DC7DD0"/>
    <w:rsid w:val="00DD0814"/>
    <w:rsid w:val="00DD0A8F"/>
    <w:rsid w:val="00DD16B9"/>
    <w:rsid w:val="00DD1E4F"/>
    <w:rsid w:val="00DD1F60"/>
    <w:rsid w:val="00DD4371"/>
    <w:rsid w:val="00DD550A"/>
    <w:rsid w:val="00DD5653"/>
    <w:rsid w:val="00DD6C6C"/>
    <w:rsid w:val="00DD7934"/>
    <w:rsid w:val="00DE289E"/>
    <w:rsid w:val="00DE2D5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5A2"/>
    <w:rsid w:val="00E01B95"/>
    <w:rsid w:val="00E02AE2"/>
    <w:rsid w:val="00E04412"/>
    <w:rsid w:val="00E0474C"/>
    <w:rsid w:val="00E04977"/>
    <w:rsid w:val="00E10C0E"/>
    <w:rsid w:val="00E11736"/>
    <w:rsid w:val="00E13FCE"/>
    <w:rsid w:val="00E16646"/>
    <w:rsid w:val="00E16914"/>
    <w:rsid w:val="00E16B23"/>
    <w:rsid w:val="00E20832"/>
    <w:rsid w:val="00E21206"/>
    <w:rsid w:val="00E27596"/>
    <w:rsid w:val="00E278A4"/>
    <w:rsid w:val="00E30465"/>
    <w:rsid w:val="00E31FF6"/>
    <w:rsid w:val="00E32DB3"/>
    <w:rsid w:val="00E33EDE"/>
    <w:rsid w:val="00E34818"/>
    <w:rsid w:val="00E36CF4"/>
    <w:rsid w:val="00E37147"/>
    <w:rsid w:val="00E379D6"/>
    <w:rsid w:val="00E42506"/>
    <w:rsid w:val="00E430E7"/>
    <w:rsid w:val="00E44554"/>
    <w:rsid w:val="00E45E04"/>
    <w:rsid w:val="00E50D42"/>
    <w:rsid w:val="00E52367"/>
    <w:rsid w:val="00E55F4F"/>
    <w:rsid w:val="00E56125"/>
    <w:rsid w:val="00E56250"/>
    <w:rsid w:val="00E56C21"/>
    <w:rsid w:val="00E60E2A"/>
    <w:rsid w:val="00E619DC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1F1F"/>
    <w:rsid w:val="00E736B8"/>
    <w:rsid w:val="00E74528"/>
    <w:rsid w:val="00E74B77"/>
    <w:rsid w:val="00E75AF7"/>
    <w:rsid w:val="00E83824"/>
    <w:rsid w:val="00E83C0F"/>
    <w:rsid w:val="00E86691"/>
    <w:rsid w:val="00E86E4F"/>
    <w:rsid w:val="00E90266"/>
    <w:rsid w:val="00E91381"/>
    <w:rsid w:val="00E91AA7"/>
    <w:rsid w:val="00E930D7"/>
    <w:rsid w:val="00E9442B"/>
    <w:rsid w:val="00E953C5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190A"/>
    <w:rsid w:val="00EB218A"/>
    <w:rsid w:val="00EB572F"/>
    <w:rsid w:val="00EC4E5B"/>
    <w:rsid w:val="00ED15D3"/>
    <w:rsid w:val="00ED54B1"/>
    <w:rsid w:val="00ED66EF"/>
    <w:rsid w:val="00EE0FAF"/>
    <w:rsid w:val="00EE3B68"/>
    <w:rsid w:val="00EE47E3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3295"/>
    <w:rsid w:val="00F362BA"/>
    <w:rsid w:val="00F40C9A"/>
    <w:rsid w:val="00F41CC0"/>
    <w:rsid w:val="00F42C64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4855"/>
    <w:rsid w:val="00F6740D"/>
    <w:rsid w:val="00F678F8"/>
    <w:rsid w:val="00F7023A"/>
    <w:rsid w:val="00F71481"/>
    <w:rsid w:val="00F739F1"/>
    <w:rsid w:val="00F759F5"/>
    <w:rsid w:val="00F760EB"/>
    <w:rsid w:val="00F77084"/>
    <w:rsid w:val="00F8017C"/>
    <w:rsid w:val="00F802E9"/>
    <w:rsid w:val="00F8142E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4FCE"/>
    <w:rsid w:val="00FC5B15"/>
    <w:rsid w:val="00FC640E"/>
    <w:rsid w:val="00FD39F6"/>
    <w:rsid w:val="00FD524E"/>
    <w:rsid w:val="00FD7365"/>
    <w:rsid w:val="00FE30FF"/>
    <w:rsid w:val="00FE31CC"/>
    <w:rsid w:val="00FE32B3"/>
    <w:rsid w:val="00FE67FC"/>
    <w:rsid w:val="00FF3F40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iPriority w:val="99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34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19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</w:style>
  <w:style w:type="numbering" w:customStyle="1" w:styleId="Styl2">
    <w:name w:val="Styl2"/>
    <w:uiPriority w:val="99"/>
    <w:rsid w:val="00010896"/>
    <w:pPr>
      <w:numPr>
        <w:numId w:val="17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18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0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1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2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3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4"/>
      </w:numPr>
    </w:pPr>
  </w:style>
  <w:style w:type="numbering" w:customStyle="1" w:styleId="Styl4">
    <w:name w:val="Styl4"/>
    <w:uiPriority w:val="99"/>
    <w:rsid w:val="00010896"/>
    <w:pPr>
      <w:numPr>
        <w:numId w:val="25"/>
      </w:numPr>
    </w:pPr>
  </w:style>
  <w:style w:type="numbering" w:customStyle="1" w:styleId="Styl6">
    <w:name w:val="Styl6"/>
    <w:uiPriority w:val="99"/>
    <w:rsid w:val="00010896"/>
    <w:pPr>
      <w:numPr>
        <w:numId w:val="26"/>
      </w:numPr>
    </w:pPr>
  </w:style>
  <w:style w:type="numbering" w:customStyle="1" w:styleId="Styl7">
    <w:name w:val="Styl7"/>
    <w:uiPriority w:val="99"/>
    <w:rsid w:val="00010896"/>
    <w:pPr>
      <w:numPr>
        <w:numId w:val="27"/>
      </w:numPr>
    </w:pPr>
  </w:style>
  <w:style w:type="numbering" w:customStyle="1" w:styleId="Styl8">
    <w:name w:val="Styl8"/>
    <w:uiPriority w:val="99"/>
    <w:rsid w:val="00010896"/>
    <w:pPr>
      <w:numPr>
        <w:numId w:val="28"/>
      </w:numPr>
    </w:pPr>
  </w:style>
  <w:style w:type="numbering" w:customStyle="1" w:styleId="Styl9">
    <w:name w:val="Styl9"/>
    <w:uiPriority w:val="99"/>
    <w:rsid w:val="00010896"/>
    <w:pPr>
      <w:numPr>
        <w:numId w:val="29"/>
      </w:numPr>
    </w:pPr>
  </w:style>
  <w:style w:type="numbering" w:customStyle="1" w:styleId="Styl10">
    <w:name w:val="Styl10"/>
    <w:uiPriority w:val="99"/>
    <w:rsid w:val="00010896"/>
    <w:pPr>
      <w:numPr>
        <w:numId w:val="30"/>
      </w:numPr>
    </w:pPr>
  </w:style>
  <w:style w:type="numbering" w:customStyle="1" w:styleId="Styl12">
    <w:name w:val="Styl12"/>
    <w:uiPriority w:val="99"/>
    <w:rsid w:val="00010896"/>
    <w:pPr>
      <w:numPr>
        <w:numId w:val="31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34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36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  <w:style w:type="numbering" w:customStyle="1" w:styleId="Styl22">
    <w:name w:val="Styl22"/>
    <w:uiPriority w:val="99"/>
    <w:rsid w:val="00220B36"/>
    <w:pPr>
      <w:numPr>
        <w:numId w:val="16"/>
      </w:numPr>
    </w:pPr>
  </w:style>
  <w:style w:type="numbering" w:customStyle="1" w:styleId="Styl102">
    <w:name w:val="Styl102"/>
    <w:uiPriority w:val="99"/>
    <w:rsid w:val="002A5528"/>
    <w:pPr>
      <w:numPr>
        <w:numId w:val="3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68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17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nioski.cm-uj.krakow.pl/podglad/index/1802" TargetMode="External"/><Relationship Id="rId18" Type="http://schemas.openxmlformats.org/officeDocument/2006/relationships/hyperlink" Target="https://wnioski.cm-uj.krakow.pl/podglad/index/1802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faktura.dzm@cm-uj.krakow.pl" TargetMode="External"/><Relationship Id="rId17" Type="http://schemas.openxmlformats.org/officeDocument/2006/relationships/hyperlink" Target="https://wnioski.cm-uj.krakow.pl/podglad/index/1802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nioski.cm-uj.krakow.pl/podglad/index/1802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nioski.cm-uj.krakow.pl/podglad/index/180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nioski.cm-uj.krakow.pl/podglad/index/1802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nioski.cm-uj.krakow.pl/podglad/index/1802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FC1F6C6-AEED-42FF-82B0-59FDF8783C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3</TotalTime>
  <Pages>12</Pages>
  <Words>4130</Words>
  <Characters>24784</Characters>
  <Application>Microsoft Office Word</Application>
  <DocSecurity>0</DocSecurity>
  <Lines>206</Lines>
  <Paragraphs>57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28857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Oliwia Lalik</cp:lastModifiedBy>
  <cp:revision>3</cp:revision>
  <cp:lastPrinted>2023-07-21T06:52:00Z</cp:lastPrinted>
  <dcterms:created xsi:type="dcterms:W3CDTF">2024-05-15T08:54:00Z</dcterms:created>
  <dcterms:modified xsi:type="dcterms:W3CDTF">2024-05-15T08:55:00Z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