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3A6A73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Toruń, </w:t>
      </w:r>
      <w:r w:rsidR="00470704">
        <w:rPr>
          <w:sz w:val="20"/>
          <w:szCs w:val="20"/>
        </w:rPr>
        <w:t>27</w:t>
      </w:r>
      <w:r w:rsidR="00A560BC" w:rsidRPr="00900E88">
        <w:rPr>
          <w:sz w:val="20"/>
          <w:szCs w:val="20"/>
        </w:rPr>
        <w:t>.0</w:t>
      </w:r>
      <w:r w:rsidR="00470704">
        <w:rPr>
          <w:sz w:val="20"/>
          <w:szCs w:val="20"/>
        </w:rPr>
        <w:t>9</w:t>
      </w:r>
      <w:r w:rsidR="00A560BC" w:rsidRPr="00900E88">
        <w:rPr>
          <w:sz w:val="20"/>
          <w:szCs w:val="20"/>
        </w:rPr>
        <w:t>.202</w:t>
      </w:r>
      <w:r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470704">
        <w:rPr>
          <w:sz w:val="20"/>
          <w:szCs w:val="20"/>
        </w:rPr>
        <w:t>30</w:t>
      </w:r>
      <w:r w:rsidRPr="00900E88">
        <w:rPr>
          <w:sz w:val="20"/>
          <w:szCs w:val="20"/>
        </w:rPr>
        <w:t>.202</w:t>
      </w:r>
      <w:r w:rsidR="00926745">
        <w:rPr>
          <w:sz w:val="20"/>
          <w:szCs w:val="20"/>
        </w:rPr>
        <w:t>4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3E2649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926745" w:rsidRDefault="00A560BC" w:rsidP="00926745">
      <w:pPr>
        <w:spacing w:line="276" w:lineRule="auto"/>
        <w:jc w:val="both"/>
        <w:rPr>
          <w:rFonts w:ascii="Tahoma" w:hAnsi="Tahoma" w:cs="Tahoma"/>
          <w:b/>
          <w:sz w:val="20"/>
        </w:rPr>
      </w:pPr>
      <w:r w:rsidRPr="003E2649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Toruńskie Wodociągi Sp. z o. o. informuje, że w postępowaniu prowadzonym w trybie regulaminowego przetargu nieograniczonego na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926745" w:rsidRPr="00C814AB">
        <w:rPr>
          <w:rFonts w:ascii="Tahoma" w:hAnsi="Tahoma" w:cs="Tahoma"/>
          <w:b/>
          <w:sz w:val="20"/>
        </w:rPr>
        <w:t xml:space="preserve">Bezwykopowa modernizacja </w:t>
      </w:r>
      <w:r w:rsidR="00926745">
        <w:rPr>
          <w:rFonts w:ascii="Tahoma" w:hAnsi="Tahoma" w:cs="Tahoma"/>
          <w:b/>
          <w:sz w:val="20"/>
        </w:rPr>
        <w:t xml:space="preserve">sieci </w:t>
      </w:r>
      <w:r w:rsidR="00926745" w:rsidRPr="00C814AB">
        <w:rPr>
          <w:rFonts w:ascii="Tahoma" w:hAnsi="Tahoma" w:cs="Tahoma"/>
          <w:b/>
          <w:sz w:val="20"/>
        </w:rPr>
        <w:t>kana</w:t>
      </w:r>
      <w:r w:rsidR="00926745">
        <w:rPr>
          <w:rFonts w:ascii="Tahoma" w:hAnsi="Tahoma" w:cs="Tahoma"/>
          <w:b/>
          <w:sz w:val="20"/>
        </w:rPr>
        <w:t xml:space="preserve">lizacyjnej </w:t>
      </w:r>
      <w:r w:rsidR="00926745" w:rsidRPr="00C814AB">
        <w:rPr>
          <w:rFonts w:ascii="Tahoma" w:hAnsi="Tahoma" w:cs="Tahoma"/>
          <w:b/>
          <w:sz w:val="20"/>
        </w:rPr>
        <w:t>na terenie Toruni</w:t>
      </w:r>
      <w:r w:rsidR="00926745">
        <w:rPr>
          <w:rFonts w:ascii="Tahoma" w:hAnsi="Tahoma" w:cs="Tahoma"/>
          <w:b/>
          <w:sz w:val="20"/>
        </w:rPr>
        <w:t>a</w:t>
      </w:r>
      <w:r w:rsidR="00470704">
        <w:rPr>
          <w:rFonts w:ascii="Tahoma" w:hAnsi="Tahoma" w:cs="Tahoma"/>
          <w:b/>
          <w:sz w:val="20"/>
        </w:rPr>
        <w:t xml:space="preserve"> – II etap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ind w:left="360"/>
        <w:jc w:val="both"/>
        <w:rPr>
          <w:rFonts w:ascii="Tahoma" w:hAnsi="Tahoma" w:cs="Tahoma"/>
        </w:rPr>
      </w:pPr>
    </w:p>
    <w:p w:rsidR="00A560BC" w:rsidRPr="00C254A4" w:rsidRDefault="00926745" w:rsidP="00926745">
      <w:pPr>
        <w:pStyle w:val="Tekstpodstawowy"/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A560BC">
        <w:rPr>
          <w:rFonts w:ascii="Tahoma" w:hAnsi="Tahoma" w:cs="Tahoma"/>
        </w:rPr>
        <w:t xml:space="preserve">o </w:t>
      </w:r>
      <w:r w:rsidR="00A560BC" w:rsidRPr="00C254A4">
        <w:rPr>
          <w:rFonts w:ascii="Tahoma" w:hAnsi="Tahoma" w:cs="Tahoma"/>
        </w:rPr>
        <w:t xml:space="preserve">realizacji </w:t>
      </w:r>
      <w:r w:rsidR="00A560BC" w:rsidRPr="00C254A4">
        <w:rPr>
          <w:rFonts w:ascii="Tahoma" w:hAnsi="Tahoma" w:cs="Tahoma"/>
          <w:b/>
        </w:rPr>
        <w:t>wybrano ofertę</w:t>
      </w:r>
      <w:r w:rsidR="00A560BC" w:rsidRPr="00C254A4">
        <w:rPr>
          <w:rFonts w:ascii="Tahoma" w:hAnsi="Tahoma" w:cs="Tahoma"/>
        </w:rPr>
        <w:t xml:space="preserve"> przedstawioną przez:</w:t>
      </w:r>
    </w:p>
    <w:p w:rsidR="00A560BC" w:rsidRPr="00437144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3A6A73" w:rsidRPr="003A6A73" w:rsidRDefault="00926745" w:rsidP="003A6A73">
      <w:pPr>
        <w:jc w:val="center"/>
        <w:rPr>
          <w:rFonts w:ascii="Tahoma" w:hAnsi="Tahoma" w:cs="Tahoma"/>
          <w:b/>
          <w:sz w:val="20"/>
          <w:lang w:eastAsia="zh-CN"/>
        </w:rPr>
      </w:pPr>
      <w:proofErr w:type="spellStart"/>
      <w:r>
        <w:rPr>
          <w:rFonts w:ascii="Tahoma" w:hAnsi="Tahoma" w:cs="Tahoma"/>
          <w:b/>
          <w:sz w:val="20"/>
          <w:lang w:eastAsia="zh-CN"/>
        </w:rPr>
        <w:t>Terkan</w:t>
      </w:r>
      <w:proofErr w:type="spellEnd"/>
      <w:r>
        <w:rPr>
          <w:rFonts w:ascii="Tahoma" w:hAnsi="Tahoma" w:cs="Tahoma"/>
          <w:b/>
          <w:sz w:val="20"/>
          <w:lang w:eastAsia="zh-CN"/>
        </w:rPr>
        <w:t xml:space="preserve"> Sp. z o.o. Sp. k.</w:t>
      </w:r>
    </w:p>
    <w:p w:rsidR="003A6A73" w:rsidRDefault="003A6A73" w:rsidP="003A6A73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  <w:lang w:eastAsia="zh-CN"/>
        </w:rPr>
        <w:t xml:space="preserve">z siedzibą w </w:t>
      </w:r>
      <w:r w:rsidR="00AA72E1">
        <w:rPr>
          <w:rFonts w:ascii="Tahoma" w:hAnsi="Tahoma" w:cs="Tahoma"/>
          <w:sz w:val="20"/>
          <w:lang w:eastAsia="zh-CN"/>
        </w:rPr>
        <w:t>m</w:t>
      </w:r>
      <w:r w:rsidR="00926745">
        <w:rPr>
          <w:rFonts w:ascii="Tahoma" w:hAnsi="Tahoma" w:cs="Tahoma"/>
          <w:sz w:val="20"/>
          <w:lang w:eastAsia="zh-CN"/>
        </w:rPr>
        <w:t>iejscowości Grzegorz 37A (87-140 Chełmża)</w:t>
      </w:r>
    </w:p>
    <w:p w:rsidR="003A6A73" w:rsidRPr="00437144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3A6A73" w:rsidRDefault="00A560BC" w:rsidP="00926745">
      <w:pPr>
        <w:jc w:val="both"/>
        <w:rPr>
          <w:rFonts w:ascii="Tahoma" w:hAnsi="Tahoma" w:cs="Tahoma"/>
          <w:sz w:val="20"/>
          <w:szCs w:val="20"/>
        </w:rPr>
      </w:pPr>
      <w:r w:rsidRPr="003A6A73">
        <w:rPr>
          <w:rFonts w:ascii="Tahoma" w:hAnsi="Tahoma" w:cs="Tahoma"/>
          <w:sz w:val="20"/>
          <w:szCs w:val="20"/>
        </w:rPr>
        <w:t xml:space="preserve">Cena oferty: netto </w:t>
      </w:r>
      <w:r w:rsidR="00470704">
        <w:rPr>
          <w:rFonts w:ascii="Tahoma" w:hAnsi="Tahoma" w:cs="Tahoma"/>
          <w:sz w:val="20"/>
          <w:szCs w:val="20"/>
        </w:rPr>
        <w:t>3 264 126,7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 xml:space="preserve">0 zł netto / </w:t>
      </w:r>
      <w:r w:rsidR="00470704">
        <w:rPr>
          <w:rFonts w:ascii="Tahoma" w:hAnsi="Tahoma" w:cs="Tahoma"/>
          <w:sz w:val="20"/>
          <w:szCs w:val="20"/>
          <w:lang w:eastAsia="zh-CN"/>
        </w:rPr>
        <w:t>4 014 875,84</w:t>
      </w:r>
      <w:r w:rsidR="003A6A73" w:rsidRPr="003A6A73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A560BC">
      <w:pPr>
        <w:jc w:val="both"/>
        <w:rPr>
          <w:rFonts w:ascii="Tahoma" w:hAnsi="Tahoma" w:cs="Tahoma"/>
          <w:sz w:val="20"/>
          <w:szCs w:val="20"/>
        </w:rPr>
      </w:pPr>
      <w:r w:rsidRPr="00437144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A72E1" w:rsidRPr="0036188F" w:rsidRDefault="00AA72E1" w:rsidP="0096769B">
      <w:pPr>
        <w:jc w:val="both"/>
        <w:rPr>
          <w:rFonts w:ascii="Calibri" w:hAnsi="Calibri" w:cs="Calibri"/>
          <w:sz w:val="22"/>
          <w:szCs w:val="22"/>
        </w:rPr>
      </w:pPr>
    </w:p>
    <w:sectPr w:rsidR="00AA72E1" w:rsidRPr="0036188F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1E5" w:rsidRDefault="00FD41E5" w:rsidP="00283504">
      <w:r>
        <w:separator/>
      </w:r>
    </w:p>
  </w:endnote>
  <w:endnote w:type="continuationSeparator" w:id="0">
    <w:p w:rsidR="00FD41E5" w:rsidRDefault="00FD41E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40684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1E5" w:rsidRDefault="00FD41E5" w:rsidP="00283504">
      <w:r>
        <w:separator/>
      </w:r>
    </w:p>
  </w:footnote>
  <w:footnote w:type="continuationSeparator" w:id="0">
    <w:p w:rsidR="00FD41E5" w:rsidRDefault="00FD41E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406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9406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068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65069"/>
    <w:rsid w:val="000B21DD"/>
    <w:rsid w:val="000E30BC"/>
    <w:rsid w:val="000F724D"/>
    <w:rsid w:val="00125014"/>
    <w:rsid w:val="00176F1E"/>
    <w:rsid w:val="001B3B94"/>
    <w:rsid w:val="002473D2"/>
    <w:rsid w:val="00283504"/>
    <w:rsid w:val="003A6A73"/>
    <w:rsid w:val="003C418C"/>
    <w:rsid w:val="003E2649"/>
    <w:rsid w:val="004544F3"/>
    <w:rsid w:val="00470704"/>
    <w:rsid w:val="004F1420"/>
    <w:rsid w:val="00520C9F"/>
    <w:rsid w:val="005A64F9"/>
    <w:rsid w:val="005B0307"/>
    <w:rsid w:val="005F3951"/>
    <w:rsid w:val="006163BD"/>
    <w:rsid w:val="00631425"/>
    <w:rsid w:val="00660E5E"/>
    <w:rsid w:val="00783F30"/>
    <w:rsid w:val="007923F8"/>
    <w:rsid w:val="007F4C16"/>
    <w:rsid w:val="008B1EA6"/>
    <w:rsid w:val="008B4427"/>
    <w:rsid w:val="008B6D84"/>
    <w:rsid w:val="008C415F"/>
    <w:rsid w:val="008E0784"/>
    <w:rsid w:val="008E0949"/>
    <w:rsid w:val="00926745"/>
    <w:rsid w:val="009331C1"/>
    <w:rsid w:val="00934D64"/>
    <w:rsid w:val="00940684"/>
    <w:rsid w:val="0096769B"/>
    <w:rsid w:val="00993016"/>
    <w:rsid w:val="009A7B0B"/>
    <w:rsid w:val="009E2D66"/>
    <w:rsid w:val="00A2466B"/>
    <w:rsid w:val="00A560BC"/>
    <w:rsid w:val="00AA72E1"/>
    <w:rsid w:val="00AC25DB"/>
    <w:rsid w:val="00AE1583"/>
    <w:rsid w:val="00B10042"/>
    <w:rsid w:val="00BC3EBE"/>
    <w:rsid w:val="00BE4958"/>
    <w:rsid w:val="00BF2F68"/>
    <w:rsid w:val="00C208CA"/>
    <w:rsid w:val="00C423DA"/>
    <w:rsid w:val="00CE4ACE"/>
    <w:rsid w:val="00CF4295"/>
    <w:rsid w:val="00D35EA7"/>
    <w:rsid w:val="00DC1AB3"/>
    <w:rsid w:val="00E92C9C"/>
    <w:rsid w:val="00EA0FA8"/>
    <w:rsid w:val="00EA67D5"/>
    <w:rsid w:val="00F3357B"/>
    <w:rsid w:val="00FD4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110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7</cp:revision>
  <cp:lastPrinted>2024-09-27T11:55:00Z</cp:lastPrinted>
  <dcterms:created xsi:type="dcterms:W3CDTF">2024-04-16T06:25:00Z</dcterms:created>
  <dcterms:modified xsi:type="dcterms:W3CDTF">2024-09-30T08:50:00Z</dcterms:modified>
</cp:coreProperties>
</file>