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159" w:rsidRPr="009F1159" w:rsidRDefault="009F1159" w:rsidP="009F1159">
      <w:pPr>
        <w:suppressAutoHyphens/>
        <w:jc w:val="center"/>
        <w:rPr>
          <w:b/>
          <w:color w:val="FF0000"/>
          <w:sz w:val="20"/>
          <w:szCs w:val="20"/>
          <w:lang w:eastAsia="ar-SA"/>
        </w:rPr>
      </w:pPr>
      <w:r w:rsidRPr="009F1159">
        <w:rPr>
          <w:b/>
          <w:color w:val="FF0000"/>
          <w:sz w:val="20"/>
          <w:szCs w:val="20"/>
          <w:lang w:eastAsia="ar-SA"/>
        </w:rPr>
        <w:t>OŚWIADCZENIE SKŁADANE PRZEZ WYKONAWCĘ WRAZ Z OFERTĄ</w:t>
      </w:r>
    </w:p>
    <w:p w:rsidR="009F1159" w:rsidRDefault="009F1159" w:rsidP="009F1159">
      <w:pPr>
        <w:suppressAutoHyphens/>
        <w:rPr>
          <w:b/>
          <w:sz w:val="20"/>
          <w:szCs w:val="20"/>
          <w:lang w:eastAsia="ar-SA"/>
        </w:rPr>
      </w:pPr>
    </w:p>
    <w:p w:rsidR="005140F1" w:rsidRPr="009F1159" w:rsidRDefault="009F1159" w:rsidP="009F1159">
      <w:pPr>
        <w:suppressAutoHyphens/>
        <w:rPr>
          <w:b/>
          <w:sz w:val="20"/>
          <w:szCs w:val="20"/>
          <w:lang w:eastAsia="ar-SA"/>
        </w:rPr>
      </w:pPr>
      <w:r w:rsidRPr="009F1159">
        <w:rPr>
          <w:b/>
          <w:sz w:val="20"/>
          <w:szCs w:val="20"/>
          <w:lang w:eastAsia="ar-SA"/>
        </w:rPr>
        <w:t xml:space="preserve">Nr sprawy </w:t>
      </w:r>
      <w:r w:rsidRPr="009F1159">
        <w:rPr>
          <w:b/>
          <w:sz w:val="20"/>
          <w:szCs w:val="20"/>
          <w:lang w:eastAsia="zh-CN"/>
        </w:rPr>
        <w:t>KP-272-PNK-53/2022</w:t>
      </w:r>
      <w:r w:rsidRPr="009F1159">
        <w:rPr>
          <w:b/>
          <w:sz w:val="20"/>
          <w:szCs w:val="20"/>
          <w:lang w:eastAsia="ar-SA"/>
        </w:rPr>
        <w:t xml:space="preserve">                                                                                                </w:t>
      </w:r>
      <w:r w:rsidR="005140F1" w:rsidRPr="009F1159">
        <w:rPr>
          <w:bCs/>
          <w:sz w:val="20"/>
          <w:szCs w:val="20"/>
          <w:lang w:eastAsia="ar-SA"/>
        </w:rPr>
        <w:t>Załącznik nr 3 do SWZ</w:t>
      </w:r>
    </w:p>
    <w:p w:rsidR="005140F1" w:rsidRPr="009F1159" w:rsidRDefault="005140F1" w:rsidP="009F1159">
      <w:pPr>
        <w:suppressAutoHyphens/>
        <w:rPr>
          <w:b/>
          <w:sz w:val="20"/>
          <w:szCs w:val="20"/>
          <w:lang w:eastAsia="ar-SA"/>
        </w:rPr>
      </w:pPr>
    </w:p>
    <w:p w:rsidR="005140F1" w:rsidRPr="009F1159" w:rsidRDefault="005140F1" w:rsidP="009F1159">
      <w:pPr>
        <w:rPr>
          <w:rFonts w:eastAsia="Calibri"/>
          <w:b/>
          <w:sz w:val="20"/>
          <w:szCs w:val="20"/>
          <w:lang w:eastAsia="en-US"/>
        </w:rPr>
      </w:pPr>
      <w:r w:rsidRPr="009F1159">
        <w:rPr>
          <w:b/>
          <w:sz w:val="20"/>
          <w:szCs w:val="20"/>
        </w:rPr>
        <w:t>Wykonawca:</w:t>
      </w:r>
    </w:p>
    <w:p w:rsidR="005140F1" w:rsidRPr="009F1159" w:rsidRDefault="005140F1" w:rsidP="009F1159">
      <w:pPr>
        <w:ind w:right="5528"/>
        <w:rPr>
          <w:sz w:val="20"/>
          <w:szCs w:val="20"/>
        </w:rPr>
      </w:pPr>
      <w:r w:rsidRPr="009F1159">
        <w:rPr>
          <w:sz w:val="20"/>
          <w:szCs w:val="20"/>
        </w:rPr>
        <w:t>…………………………………………</w:t>
      </w:r>
    </w:p>
    <w:p w:rsidR="005140F1" w:rsidRPr="009F1159" w:rsidRDefault="005140F1" w:rsidP="009F1159">
      <w:pPr>
        <w:rPr>
          <w:i/>
          <w:sz w:val="16"/>
          <w:szCs w:val="16"/>
        </w:rPr>
      </w:pPr>
      <w:r w:rsidRPr="009F1159">
        <w:rPr>
          <w:i/>
          <w:sz w:val="16"/>
          <w:szCs w:val="16"/>
        </w:rPr>
        <w:t>(pełna nazwa/firma, adres)</w:t>
      </w:r>
    </w:p>
    <w:p w:rsidR="005140F1" w:rsidRPr="009F1159" w:rsidRDefault="005140F1" w:rsidP="009F1159">
      <w:pPr>
        <w:rPr>
          <w:sz w:val="20"/>
          <w:szCs w:val="20"/>
          <w:u w:val="single"/>
        </w:rPr>
      </w:pPr>
      <w:r w:rsidRPr="009F1159">
        <w:rPr>
          <w:sz w:val="20"/>
          <w:szCs w:val="20"/>
          <w:u w:val="single"/>
        </w:rPr>
        <w:t>reprezentowany przez:</w:t>
      </w:r>
    </w:p>
    <w:p w:rsidR="005140F1" w:rsidRPr="009F1159" w:rsidRDefault="005140F1" w:rsidP="009F1159">
      <w:pPr>
        <w:ind w:right="5528"/>
        <w:rPr>
          <w:sz w:val="20"/>
          <w:szCs w:val="20"/>
        </w:rPr>
      </w:pPr>
      <w:r w:rsidRPr="009F1159">
        <w:rPr>
          <w:sz w:val="20"/>
          <w:szCs w:val="20"/>
        </w:rPr>
        <w:t>…………………………………………</w:t>
      </w:r>
    </w:p>
    <w:p w:rsidR="005140F1" w:rsidRPr="009F1159" w:rsidRDefault="005140F1" w:rsidP="009F1159">
      <w:pPr>
        <w:rPr>
          <w:i/>
          <w:sz w:val="16"/>
          <w:szCs w:val="16"/>
        </w:rPr>
      </w:pPr>
      <w:r w:rsidRPr="009F1159">
        <w:rPr>
          <w:i/>
          <w:sz w:val="16"/>
          <w:szCs w:val="16"/>
        </w:rPr>
        <w:t>(imię, nazwisko, stanowisko/podstawa do reprezentacji)</w:t>
      </w:r>
    </w:p>
    <w:p w:rsidR="005140F1" w:rsidRPr="009F1159" w:rsidRDefault="005140F1" w:rsidP="009F1159">
      <w:pPr>
        <w:suppressAutoHyphens/>
        <w:jc w:val="center"/>
        <w:rPr>
          <w:b/>
          <w:sz w:val="20"/>
          <w:szCs w:val="20"/>
          <w:lang w:eastAsia="ar-SA"/>
        </w:rPr>
      </w:pPr>
    </w:p>
    <w:p w:rsidR="005140F1" w:rsidRPr="009F1159" w:rsidRDefault="005140F1" w:rsidP="009F1159">
      <w:pPr>
        <w:suppressAutoHyphens/>
        <w:jc w:val="center"/>
        <w:rPr>
          <w:sz w:val="22"/>
          <w:szCs w:val="20"/>
          <w:lang w:eastAsia="ar-SA"/>
        </w:rPr>
      </w:pPr>
      <w:r w:rsidRPr="009F1159">
        <w:rPr>
          <w:b/>
          <w:sz w:val="22"/>
          <w:szCs w:val="20"/>
          <w:lang w:eastAsia="ar-SA"/>
        </w:rPr>
        <w:t>OŚWIADCZENIE WYKONAWCY</w:t>
      </w:r>
    </w:p>
    <w:p w:rsidR="005140F1" w:rsidRPr="009F1159" w:rsidRDefault="005140F1" w:rsidP="009F1159">
      <w:pPr>
        <w:suppressAutoHyphens/>
        <w:jc w:val="center"/>
        <w:rPr>
          <w:sz w:val="22"/>
          <w:szCs w:val="20"/>
          <w:lang w:eastAsia="ar-SA"/>
        </w:rPr>
      </w:pPr>
      <w:r w:rsidRPr="009F1159">
        <w:rPr>
          <w:b/>
          <w:sz w:val="22"/>
          <w:szCs w:val="20"/>
          <w:lang w:eastAsia="ar-SA"/>
        </w:rPr>
        <w:t>składane na podstawie art. 125 ust. 1 ustawy z dnia 11 września 2019r. Prawo zamówień publicznych (Dz. U. 2021 r., poz. 1129 ze zm.) zwanej dalej „ustawą Pzp”</w:t>
      </w:r>
    </w:p>
    <w:p w:rsidR="005140F1" w:rsidRPr="009F1159" w:rsidRDefault="005140F1" w:rsidP="009F1159">
      <w:pPr>
        <w:suppressAutoHyphens/>
        <w:jc w:val="center"/>
        <w:rPr>
          <w:b/>
          <w:bCs/>
          <w:i/>
          <w:sz w:val="20"/>
          <w:szCs w:val="20"/>
          <w:u w:val="single"/>
          <w:lang w:eastAsia="ar-SA"/>
        </w:rPr>
      </w:pPr>
    </w:p>
    <w:p w:rsidR="005140F1" w:rsidRPr="009F1159" w:rsidRDefault="005140F1" w:rsidP="009F1159">
      <w:pPr>
        <w:suppressAutoHyphens/>
        <w:jc w:val="center"/>
        <w:rPr>
          <w:iCs/>
          <w:sz w:val="20"/>
          <w:szCs w:val="20"/>
          <w:lang w:eastAsia="ar-SA"/>
        </w:rPr>
      </w:pPr>
      <w:r w:rsidRPr="009F1159">
        <w:rPr>
          <w:b/>
          <w:bCs/>
          <w:iCs/>
          <w:sz w:val="20"/>
          <w:szCs w:val="20"/>
          <w:u w:val="single"/>
          <w:lang w:eastAsia="ar-SA"/>
        </w:rPr>
        <w:t xml:space="preserve">DOTYCZĄCE PODSTAW WYKLUCZENIA Z POSTĘPOWANIA </w:t>
      </w:r>
      <w:r w:rsidRPr="009F1159">
        <w:rPr>
          <w:b/>
          <w:bCs/>
          <w:iCs/>
          <w:sz w:val="20"/>
          <w:szCs w:val="20"/>
          <w:u w:val="single"/>
          <w:lang w:eastAsia="ar-SA"/>
        </w:rPr>
        <w:br/>
        <w:t>I SPEŁNIANIA WARUNKÓW UDZIAŁU W POSTĘPOWANIU</w:t>
      </w:r>
    </w:p>
    <w:p w:rsidR="005140F1" w:rsidRPr="009F1159" w:rsidRDefault="005140F1" w:rsidP="009F1159">
      <w:pPr>
        <w:suppressAutoHyphens/>
        <w:jc w:val="both"/>
        <w:rPr>
          <w:i/>
          <w:sz w:val="20"/>
          <w:szCs w:val="20"/>
          <w:lang w:eastAsia="ar-SA"/>
        </w:rPr>
      </w:pPr>
    </w:p>
    <w:p w:rsidR="005140F1" w:rsidRPr="00305C92" w:rsidRDefault="005140F1" w:rsidP="009F1159">
      <w:pPr>
        <w:suppressAutoHyphens/>
        <w:jc w:val="both"/>
        <w:rPr>
          <w:b/>
          <w:bCs/>
          <w:i/>
          <w:sz w:val="20"/>
          <w:szCs w:val="20"/>
          <w:lang w:eastAsia="ar-SA"/>
        </w:rPr>
      </w:pPr>
      <w:r w:rsidRPr="009F1159">
        <w:rPr>
          <w:sz w:val="20"/>
          <w:szCs w:val="20"/>
          <w:lang w:eastAsia="ar-SA"/>
        </w:rPr>
        <w:t>Na potrzeby</w:t>
      </w:r>
      <w:r w:rsidRPr="009F1159">
        <w:rPr>
          <w:bCs/>
          <w:sz w:val="20"/>
          <w:szCs w:val="20"/>
          <w:lang w:eastAsia="ar-SA"/>
        </w:rPr>
        <w:t xml:space="preserve"> postępowania o udzielenie zamówienia publicznego prowadzonego w trybie podstawowym bez negocjacji pn. </w:t>
      </w:r>
      <w:r w:rsidR="00305C92" w:rsidRPr="00305C92">
        <w:rPr>
          <w:b/>
          <w:bCs/>
          <w:i/>
          <w:sz w:val="20"/>
          <w:szCs w:val="20"/>
          <w:lang w:eastAsia="ar-SA"/>
        </w:rPr>
        <w:t>Dostawa gad</w:t>
      </w:r>
      <w:r w:rsidR="00305C92">
        <w:rPr>
          <w:b/>
          <w:bCs/>
          <w:i/>
          <w:sz w:val="20"/>
          <w:szCs w:val="20"/>
          <w:lang w:eastAsia="ar-SA"/>
        </w:rPr>
        <w:t xml:space="preserve">żetów promocyjnych na potrzeby </w:t>
      </w:r>
      <w:r w:rsidR="00305C92" w:rsidRPr="00305C92">
        <w:rPr>
          <w:b/>
          <w:bCs/>
          <w:i/>
          <w:sz w:val="20"/>
          <w:szCs w:val="20"/>
          <w:lang w:eastAsia="ar-SA"/>
        </w:rPr>
        <w:t>Polskiej Unii Metrologicznej</w:t>
      </w:r>
      <w:r w:rsidR="00305C92">
        <w:rPr>
          <w:b/>
          <w:bCs/>
          <w:i/>
          <w:sz w:val="20"/>
          <w:szCs w:val="20"/>
          <w:lang w:eastAsia="ar-SA"/>
        </w:rPr>
        <w:t xml:space="preserve">, </w:t>
      </w:r>
      <w:bookmarkStart w:id="0" w:name="_GoBack"/>
      <w:bookmarkEnd w:id="0"/>
      <w:r w:rsidRPr="009F1159">
        <w:rPr>
          <w:sz w:val="20"/>
          <w:szCs w:val="20"/>
          <w:lang w:eastAsia="ar-SA"/>
        </w:rPr>
        <w:t>oświadczam co następuje:</w:t>
      </w:r>
    </w:p>
    <w:p w:rsidR="005140F1" w:rsidRPr="009F1159" w:rsidRDefault="005140F1" w:rsidP="009F1159">
      <w:pPr>
        <w:suppressAutoHyphens/>
        <w:rPr>
          <w:b/>
          <w:sz w:val="20"/>
          <w:szCs w:val="20"/>
          <w:lang w:eastAsia="ar-SA"/>
        </w:rPr>
      </w:pPr>
    </w:p>
    <w:p w:rsidR="005140F1" w:rsidRPr="009F1159" w:rsidRDefault="005140F1" w:rsidP="009F1159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sz w:val="20"/>
          <w:szCs w:val="20"/>
        </w:rPr>
      </w:pPr>
      <w:r w:rsidRPr="009F1159">
        <w:rPr>
          <w:rStyle w:val="normaltextrun"/>
          <w:b/>
          <w:bCs/>
          <w:sz w:val="20"/>
          <w:szCs w:val="20"/>
        </w:rPr>
        <w:t>OŚWIADCZENIA DOTYCZĄCE WYKONAWCY:</w:t>
      </w:r>
      <w:r w:rsidRPr="009F1159">
        <w:rPr>
          <w:rStyle w:val="eop"/>
          <w:rFonts w:eastAsia="Calibri"/>
          <w:sz w:val="20"/>
          <w:szCs w:val="20"/>
        </w:rPr>
        <w:t> </w:t>
      </w:r>
    </w:p>
    <w:p w:rsidR="009F1159" w:rsidRPr="009F1159" w:rsidRDefault="005140F1" w:rsidP="009F1159">
      <w:pPr>
        <w:pStyle w:val="paragraph"/>
        <w:numPr>
          <w:ilvl w:val="0"/>
          <w:numId w:val="23"/>
        </w:numPr>
        <w:spacing w:before="0" w:beforeAutospacing="0" w:after="240" w:afterAutospacing="0"/>
        <w:ind w:left="284" w:hanging="284"/>
        <w:jc w:val="both"/>
        <w:textAlignment w:val="baseline"/>
        <w:rPr>
          <w:sz w:val="20"/>
          <w:szCs w:val="20"/>
        </w:rPr>
      </w:pPr>
      <w:bookmarkStart w:id="1" w:name="_Hlk71035670"/>
      <w:r w:rsidRPr="009F1159">
        <w:rPr>
          <w:rStyle w:val="normaltextrun"/>
          <w:sz w:val="20"/>
          <w:szCs w:val="20"/>
        </w:rPr>
        <w:t>Oświadczam, że nie podlegam wykluczeniu z postępowania na podstawie art. 108 ust. 1 ustawy Pzp</w:t>
      </w:r>
      <w:bookmarkEnd w:id="1"/>
      <w:r w:rsidR="009F1159" w:rsidRPr="009F1159">
        <w:rPr>
          <w:rStyle w:val="normaltextrun"/>
          <w:sz w:val="20"/>
          <w:szCs w:val="20"/>
        </w:rPr>
        <w:t>.</w:t>
      </w:r>
    </w:p>
    <w:p w:rsidR="009F1159" w:rsidRDefault="009F1159" w:rsidP="009F1159">
      <w:pPr>
        <w:pStyle w:val="NormalnyWeb"/>
        <w:numPr>
          <w:ilvl w:val="0"/>
          <w:numId w:val="23"/>
        </w:numPr>
        <w:spacing w:before="0" w:beforeAutospacing="0" w:after="240" w:afterAutospacing="0" w:line="36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9F1159">
        <w:rPr>
          <w:rFonts w:ascii="Times New Roman" w:hAnsi="Times New Roman"/>
          <w:sz w:val="20"/>
          <w:szCs w:val="20"/>
        </w:rPr>
        <w:t xml:space="preserve">Oświadczam, że nie zachodzą w stosunku do mnie przesłanki wykluczenia z postępowania </w:t>
      </w:r>
      <w:r>
        <w:rPr>
          <w:rFonts w:ascii="Times New Roman" w:hAnsi="Times New Roman"/>
          <w:sz w:val="20"/>
          <w:szCs w:val="20"/>
        </w:rPr>
        <w:t xml:space="preserve">na podstawie art. 7 ust. 1 </w:t>
      </w:r>
      <w:r w:rsidRPr="009F1159">
        <w:rPr>
          <w:rFonts w:ascii="Times New Roman" w:hAnsi="Times New Roman"/>
          <w:sz w:val="20"/>
          <w:szCs w:val="20"/>
        </w:rPr>
        <w:t>ustawy z dnia 13 kwietnia 2022 r. o szczególnych rozwiązaniach w zakresie przeciwdziałania wspieraniu agresji na Ukrainę oraz służących ochronie bezpieczeństwa narodowego (Dz. U. poz. 835).</w:t>
      </w:r>
      <w:r w:rsidRPr="009F1159">
        <w:rPr>
          <w:rFonts w:ascii="Times New Roman" w:hAnsi="Times New Roman"/>
          <w:sz w:val="20"/>
          <w:szCs w:val="20"/>
          <w:vertAlign w:val="superscript"/>
        </w:rPr>
        <w:footnoteReference w:id="1"/>
      </w:r>
    </w:p>
    <w:p w:rsidR="005140F1" w:rsidRPr="009F1159" w:rsidRDefault="005140F1" w:rsidP="009F1159">
      <w:pPr>
        <w:pStyle w:val="NormalnyWeb"/>
        <w:numPr>
          <w:ilvl w:val="0"/>
          <w:numId w:val="23"/>
        </w:numPr>
        <w:spacing w:before="0" w:beforeAutospacing="0" w:after="0" w:afterAutospacing="0" w:line="360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9F1159">
        <w:rPr>
          <w:rFonts w:ascii="Times New Roman" w:hAnsi="Times New Roman"/>
          <w:sz w:val="20"/>
          <w:szCs w:val="20"/>
        </w:rPr>
        <w:t>Oświadczam, że zachodzą w stosunku do nas podstawy wykluczenia z postępowania na podstawie art. …… ustawy Pzp</w:t>
      </w:r>
      <w:r w:rsidRPr="009F1159">
        <w:rPr>
          <w:rFonts w:ascii="Times New Roman" w:hAnsi="Times New Roman"/>
          <w:sz w:val="20"/>
          <w:szCs w:val="20"/>
          <w:vertAlign w:val="superscript"/>
        </w:rPr>
        <w:footnoteReference w:id="2"/>
      </w:r>
      <w:r w:rsidRPr="009F1159">
        <w:rPr>
          <w:rFonts w:ascii="Times New Roman" w:hAnsi="Times New Roman"/>
          <w:sz w:val="20"/>
          <w:szCs w:val="20"/>
        </w:rPr>
        <w:t xml:space="preserve"> </w:t>
      </w:r>
      <w:r w:rsidRPr="009F1159">
        <w:rPr>
          <w:rFonts w:ascii="Times New Roman" w:hAnsi="Times New Roman"/>
          <w:i/>
          <w:iCs/>
          <w:sz w:val="20"/>
          <w:szCs w:val="20"/>
        </w:rPr>
        <w:t>(podać mającą zastosowanie podstawę wykluczenia spośród wymienionych w art. 108 ust. 1 pkt 1), 2), 5</w:t>
      </w:r>
      <w:r w:rsidR="009F1159">
        <w:rPr>
          <w:rFonts w:ascii="Times New Roman" w:hAnsi="Times New Roman"/>
          <w:i/>
          <w:iCs/>
          <w:sz w:val="20"/>
          <w:szCs w:val="20"/>
        </w:rPr>
        <w:t xml:space="preserve">). </w:t>
      </w:r>
      <w:r w:rsidRPr="009F1159">
        <w:rPr>
          <w:rFonts w:ascii="Times New Roman" w:hAnsi="Times New Roman"/>
          <w:sz w:val="20"/>
          <w:szCs w:val="20"/>
        </w:rPr>
        <w:t>Jednocześnie oświadczam, że w związku z ww. okolicznością, na podstawie art. 110 ust. 2 ustawy Pzp podjąłem następujące środki naprawcze:</w:t>
      </w:r>
      <w:r w:rsidRPr="009F1159">
        <w:rPr>
          <w:rFonts w:ascii="Times New Roman" w:hAnsi="Times New Roman"/>
          <w:vertAlign w:val="superscript"/>
        </w:rPr>
        <w:footnoteReference w:id="3"/>
      </w:r>
      <w:r w:rsidRPr="009F1159">
        <w:rPr>
          <w:rFonts w:ascii="Times New Roman" w:hAnsi="Times New Roman"/>
          <w:sz w:val="20"/>
          <w:szCs w:val="20"/>
        </w:rPr>
        <w:t xml:space="preserve"> ………………………………………………………………</w:t>
      </w:r>
      <w:r w:rsidRPr="009F1159">
        <w:rPr>
          <w:rStyle w:val="eop"/>
          <w:rFonts w:ascii="Times New Roman" w:eastAsia="Calibri" w:hAnsi="Times New Roman"/>
          <w:sz w:val="20"/>
          <w:szCs w:val="20"/>
        </w:rPr>
        <w:t> </w:t>
      </w:r>
    </w:p>
    <w:p w:rsidR="005140F1" w:rsidRPr="009F1159" w:rsidRDefault="005140F1" w:rsidP="009F1159">
      <w:pPr>
        <w:pStyle w:val="paragraph"/>
        <w:spacing w:before="0" w:beforeAutospacing="0" w:after="0" w:afterAutospacing="0"/>
        <w:ind w:left="5655" w:firstLine="705"/>
        <w:jc w:val="both"/>
        <w:textAlignment w:val="baseline"/>
        <w:rPr>
          <w:sz w:val="20"/>
          <w:szCs w:val="20"/>
        </w:rPr>
      </w:pPr>
      <w:r w:rsidRPr="009F1159">
        <w:rPr>
          <w:rStyle w:val="eop"/>
          <w:rFonts w:eastAsia="Calibri"/>
          <w:sz w:val="20"/>
          <w:szCs w:val="20"/>
        </w:rPr>
        <w:t> </w:t>
      </w:r>
    </w:p>
    <w:p w:rsidR="005140F1" w:rsidRPr="009F1159" w:rsidRDefault="005140F1" w:rsidP="009F115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bookmarkStart w:id="2" w:name="_Hlk71036076"/>
      <w:r w:rsidRPr="009F1159">
        <w:rPr>
          <w:rStyle w:val="normaltextrun"/>
          <w:b/>
          <w:bCs/>
          <w:sz w:val="20"/>
          <w:szCs w:val="20"/>
        </w:rPr>
        <w:t>OŚWIADCZENIE DOTYCZĄCE PODANYCH INFORMACJI:</w:t>
      </w:r>
      <w:r w:rsidRPr="009F1159">
        <w:rPr>
          <w:rStyle w:val="eop"/>
          <w:rFonts w:eastAsia="Calibri"/>
          <w:sz w:val="20"/>
          <w:szCs w:val="20"/>
        </w:rPr>
        <w:t> </w:t>
      </w:r>
    </w:p>
    <w:p w:rsidR="005140F1" w:rsidRPr="009F1159" w:rsidRDefault="005140F1" w:rsidP="009F1159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bookmarkStart w:id="3" w:name="_Hlk71036124"/>
      <w:bookmarkEnd w:id="2"/>
      <w:r w:rsidRPr="009F1159">
        <w:rPr>
          <w:rStyle w:val="normaltextrun"/>
          <w:sz w:val="20"/>
          <w:szCs w:val="20"/>
        </w:rPr>
        <w:t>Oświadczam, że wszystkie informacje podane w powyższych oświadczeniach są aktualne </w:t>
      </w:r>
      <w:r w:rsidRPr="009F1159">
        <w:rPr>
          <w:rStyle w:val="scxw174579145"/>
          <w:rFonts w:eastAsia="Calibri"/>
          <w:sz w:val="20"/>
          <w:szCs w:val="20"/>
        </w:rPr>
        <w:t> </w:t>
      </w:r>
      <w:r w:rsidRPr="009F1159">
        <w:rPr>
          <w:sz w:val="20"/>
          <w:szCs w:val="20"/>
        </w:rPr>
        <w:br/>
      </w:r>
      <w:r w:rsidRPr="009F1159">
        <w:rPr>
          <w:rStyle w:val="normaltextrun"/>
          <w:sz w:val="20"/>
          <w:szCs w:val="20"/>
        </w:rPr>
        <w:t xml:space="preserve">i zgodne z prawdą oraz </w:t>
      </w:r>
      <w:bookmarkEnd w:id="3"/>
      <w:r w:rsidRPr="009F1159">
        <w:rPr>
          <w:rStyle w:val="normaltextrun"/>
          <w:sz w:val="20"/>
          <w:szCs w:val="20"/>
        </w:rPr>
        <w:t xml:space="preserve">zostały przedstawione z pełną świadomością konsekwencji wprowadzenia </w:t>
      </w:r>
      <w:r w:rsidR="00C2681D" w:rsidRPr="009F1159">
        <w:rPr>
          <w:rStyle w:val="normaltextrun"/>
          <w:sz w:val="20"/>
          <w:szCs w:val="20"/>
        </w:rPr>
        <w:t>Z</w:t>
      </w:r>
      <w:r w:rsidRPr="009F1159">
        <w:rPr>
          <w:rStyle w:val="normaltextrun"/>
          <w:sz w:val="20"/>
          <w:szCs w:val="20"/>
        </w:rPr>
        <w:t>amawiającego w błąd przy przedstawianiu informacji.</w:t>
      </w:r>
      <w:r w:rsidRPr="009F1159">
        <w:rPr>
          <w:rStyle w:val="eop"/>
          <w:rFonts w:eastAsia="Calibri"/>
          <w:sz w:val="20"/>
          <w:szCs w:val="20"/>
        </w:rPr>
        <w:t> </w:t>
      </w:r>
    </w:p>
    <w:p w:rsidR="005140F1" w:rsidRPr="009F1159" w:rsidRDefault="005140F1" w:rsidP="009F1159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9F1159">
        <w:rPr>
          <w:rStyle w:val="eop"/>
          <w:rFonts w:eastAsia="Calibri"/>
          <w:sz w:val="20"/>
          <w:szCs w:val="20"/>
        </w:rPr>
        <w:t> </w:t>
      </w:r>
    </w:p>
    <w:p w:rsidR="005140F1" w:rsidRPr="009F1159" w:rsidRDefault="005140F1" w:rsidP="009F115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r w:rsidRPr="009F1159">
        <w:rPr>
          <w:rStyle w:val="eop"/>
          <w:rFonts w:eastAsia="Calibri"/>
          <w:sz w:val="20"/>
          <w:szCs w:val="20"/>
        </w:rPr>
        <w:t> </w:t>
      </w:r>
      <w:r w:rsidRPr="009F1159">
        <w:rPr>
          <w:rStyle w:val="normaltextrun"/>
          <w:b/>
          <w:bCs/>
          <w:sz w:val="20"/>
          <w:szCs w:val="20"/>
        </w:rPr>
        <w:t>INFORMACJA DOTYCZĄCA PODMIOTOWYCH ŚRODKÓW DOWODOWYCH:</w:t>
      </w:r>
      <w:r w:rsidRPr="009F1159">
        <w:rPr>
          <w:rStyle w:val="eop"/>
          <w:rFonts w:eastAsia="Calibri"/>
          <w:sz w:val="20"/>
          <w:szCs w:val="20"/>
        </w:rPr>
        <w:t> </w:t>
      </w:r>
    </w:p>
    <w:p w:rsidR="005140F1" w:rsidRPr="009F1159" w:rsidRDefault="005140F1" w:rsidP="009F11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9F1159">
        <w:rPr>
          <w:rStyle w:val="normaltextrun"/>
          <w:sz w:val="20"/>
          <w:szCs w:val="20"/>
        </w:rPr>
        <w:t>Oświadczam, że Zamawiający może uzyskać podmiotowe środki dowodowe za pomocą bezpłatnych i ogólnodostępnych baz danych:</w:t>
      </w:r>
    </w:p>
    <w:p w:rsidR="005140F1" w:rsidRPr="009F1159" w:rsidRDefault="005140F1" w:rsidP="009F1159">
      <w:pPr>
        <w:contextualSpacing/>
        <w:jc w:val="both"/>
        <w:rPr>
          <w:lang w:eastAsia="ar-SA"/>
        </w:rPr>
      </w:pPr>
      <w:r w:rsidRPr="009F1159">
        <w:rPr>
          <w:sz w:val="20"/>
          <w:szCs w:val="20"/>
          <w:lang w:eastAsia="ar-SA"/>
        </w:rPr>
        <w:t xml:space="preserve">□ ekrs.ms.gov.pl </w:t>
      </w:r>
      <w:r w:rsidRPr="009F1159">
        <w:rPr>
          <w:sz w:val="20"/>
          <w:szCs w:val="20"/>
          <w:lang w:eastAsia="ar-SA"/>
        </w:rPr>
        <w:tab/>
        <w:t>– odpis z właściwego rejestru.</w:t>
      </w:r>
    </w:p>
    <w:p w:rsidR="005140F1" w:rsidRPr="009F1159" w:rsidRDefault="005140F1" w:rsidP="009F1159">
      <w:pPr>
        <w:contextualSpacing/>
        <w:jc w:val="both"/>
        <w:rPr>
          <w:sz w:val="20"/>
          <w:szCs w:val="20"/>
          <w:lang w:eastAsia="ar-SA"/>
        </w:rPr>
      </w:pPr>
      <w:r w:rsidRPr="009F1159">
        <w:rPr>
          <w:sz w:val="20"/>
          <w:szCs w:val="20"/>
          <w:lang w:eastAsia="ar-SA"/>
        </w:rPr>
        <w:t xml:space="preserve">□ prod.ceidg.gov.pl </w:t>
      </w:r>
      <w:r w:rsidRPr="009F1159">
        <w:rPr>
          <w:sz w:val="20"/>
          <w:szCs w:val="20"/>
          <w:lang w:eastAsia="ar-SA"/>
        </w:rPr>
        <w:tab/>
        <w:t>– informacja z centralnej ewidencji i informacji o działalności gospodarczej.</w:t>
      </w:r>
    </w:p>
    <w:p w:rsidR="005140F1" w:rsidRPr="009F1159" w:rsidRDefault="005140F1" w:rsidP="009F1159">
      <w:pPr>
        <w:contextualSpacing/>
        <w:jc w:val="both"/>
        <w:rPr>
          <w:sz w:val="20"/>
          <w:szCs w:val="20"/>
          <w:lang w:eastAsia="ar-SA"/>
        </w:rPr>
      </w:pPr>
      <w:r w:rsidRPr="009F1159">
        <w:rPr>
          <w:sz w:val="20"/>
          <w:szCs w:val="20"/>
          <w:lang w:eastAsia="ar-SA"/>
        </w:rPr>
        <w:t xml:space="preserve">□ ………………………… </w:t>
      </w:r>
      <w:r w:rsidRPr="009F1159">
        <w:rPr>
          <w:sz w:val="20"/>
          <w:szCs w:val="20"/>
          <w:lang w:eastAsia="ar-SA"/>
        </w:rPr>
        <w:tab/>
        <w:t>– inny rejestr.</w:t>
      </w:r>
    </w:p>
    <w:p w:rsidR="005140F1" w:rsidRDefault="005140F1" w:rsidP="009F1159">
      <w:pPr>
        <w:contextualSpacing/>
        <w:jc w:val="both"/>
        <w:rPr>
          <w:i/>
          <w:sz w:val="18"/>
          <w:szCs w:val="18"/>
          <w:lang w:eastAsia="ar-SA"/>
        </w:rPr>
      </w:pPr>
    </w:p>
    <w:p w:rsidR="009F1159" w:rsidRPr="009F1159" w:rsidRDefault="009F1159" w:rsidP="009F1159">
      <w:pPr>
        <w:contextualSpacing/>
        <w:jc w:val="both"/>
        <w:rPr>
          <w:sz w:val="20"/>
          <w:szCs w:val="20"/>
          <w:lang w:eastAsia="ar-SA"/>
        </w:rPr>
      </w:pPr>
    </w:p>
    <w:p w:rsidR="00065350" w:rsidRPr="009F1159" w:rsidRDefault="005140F1" w:rsidP="009F1159">
      <w:pPr>
        <w:ind w:left="5529"/>
        <w:jc w:val="center"/>
        <w:rPr>
          <w:bCs/>
          <w:i/>
          <w:sz w:val="16"/>
          <w:szCs w:val="16"/>
        </w:rPr>
      </w:pPr>
      <w:r w:rsidRPr="009F1159">
        <w:rPr>
          <w:bCs/>
          <w:i/>
          <w:sz w:val="16"/>
          <w:szCs w:val="16"/>
        </w:rPr>
        <w:t xml:space="preserve">Oświadczenie składane jest w formie elektronicznej lub </w:t>
      </w:r>
      <w:r w:rsidR="00C2681D" w:rsidRPr="009F1159">
        <w:rPr>
          <w:bCs/>
          <w:i/>
          <w:sz w:val="16"/>
          <w:szCs w:val="16"/>
        </w:rPr>
        <w:br/>
      </w:r>
      <w:r w:rsidRPr="009F1159">
        <w:rPr>
          <w:bCs/>
          <w:i/>
          <w:sz w:val="16"/>
          <w:szCs w:val="16"/>
        </w:rPr>
        <w:t>w postaci elektronicznej opatrzonej podpisem zaufanym lub podpisem osobisty</w:t>
      </w:r>
      <w:r w:rsidR="00F70C67" w:rsidRPr="009F1159">
        <w:rPr>
          <w:bCs/>
          <w:i/>
          <w:sz w:val="16"/>
          <w:szCs w:val="16"/>
        </w:rPr>
        <w:t>m</w:t>
      </w:r>
    </w:p>
    <w:sectPr w:rsidR="00065350" w:rsidRPr="009F1159" w:rsidSect="00DE47E8"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393" w:rsidRDefault="000D1393">
      <w:r>
        <w:separator/>
      </w:r>
    </w:p>
  </w:endnote>
  <w:endnote w:type="continuationSeparator" w:id="0">
    <w:p w:rsidR="000D1393" w:rsidRDefault="000D1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70841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E125D" w:rsidRDefault="008E125D">
            <w:pPr>
              <w:pStyle w:val="Stopka"/>
              <w:jc w:val="right"/>
            </w:pPr>
            <w:r w:rsidRPr="00E7752C">
              <w:rPr>
                <w:rFonts w:ascii="Cambria" w:hAnsi="Cambria"/>
                <w:sz w:val="20"/>
                <w:szCs w:val="20"/>
              </w:rPr>
              <w:t xml:space="preserve">Strona 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instrText>PAGE</w:instrTex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305C92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2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  <w:r w:rsidRPr="00E7752C">
              <w:rPr>
                <w:rFonts w:ascii="Cambria" w:hAnsi="Cambria"/>
                <w:sz w:val="20"/>
                <w:szCs w:val="20"/>
              </w:rPr>
              <w:t xml:space="preserve"> z 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instrText>NUMPAGES</w:instrTex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305C92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2</w:t>
            </w:r>
            <w:r w:rsidRPr="00E7752C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8E125D" w:rsidRDefault="008E125D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159" w:rsidRDefault="009F1159" w:rsidP="009F1159">
    <w:pPr>
      <w:pStyle w:val="Stopka"/>
      <w:tabs>
        <w:tab w:val="clear" w:pos="4536"/>
        <w:tab w:val="clear" w:pos="9072"/>
        <w:tab w:val="left" w:pos="2345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02698D47" wp14:editId="265D9298">
          <wp:simplePos x="0" y="0"/>
          <wp:positionH relativeFrom="column">
            <wp:posOffset>5343525</wp:posOffset>
          </wp:positionH>
          <wp:positionV relativeFrom="paragraph">
            <wp:posOffset>-270164</wp:posOffset>
          </wp:positionV>
          <wp:extent cx="1217538" cy="421238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538" cy="42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7850">
      <w:rPr>
        <w:rFonts w:ascii="Calibri" w:eastAsia="Calibri" w:hAnsi="Calibri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081949F" wp14:editId="162F66D0">
              <wp:simplePos x="0" y="0"/>
              <wp:positionH relativeFrom="margin">
                <wp:posOffset>1219200</wp:posOffset>
              </wp:positionH>
              <wp:positionV relativeFrom="paragraph">
                <wp:posOffset>-376670</wp:posOffset>
              </wp:positionV>
              <wp:extent cx="4010025" cy="567690"/>
              <wp:effectExtent l="0" t="0" r="0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025" cy="567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159" w:rsidRPr="00AB2088" w:rsidRDefault="009F1159" w:rsidP="009F1159">
                          <w:pPr>
                            <w:jc w:val="center"/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Finansowane ze środków Ministerstwa Edukacji i Nauki w ramach dotacji celowej 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na realizację Zadania zleconego przez Ministra Edukacji i Nauki </w:t>
                          </w: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  <w:t>pn. „Utworzenie i koordynowanie działalności</w:t>
                          </w:r>
                        </w:p>
                        <w:p w:rsidR="009F1159" w:rsidRPr="00AB2088" w:rsidRDefault="009F1159" w:rsidP="009F115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Polskiej Unii Metrologicznej – PUM” na podstawie umowy nr </w:t>
                          </w:r>
                          <w:proofErr w:type="spellStart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MEiN</w:t>
                          </w:r>
                          <w:proofErr w:type="spellEnd"/>
                          <w:r w:rsidRPr="00AB2088"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/2021/DPI/179</w:t>
                          </w:r>
                          <w:r>
                            <w:rPr>
                              <w:rFonts w:ascii="Arial" w:hAnsi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1949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6pt;margin-top:-29.65pt;width:315.75pt;height:4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" filled="f" stroked="f">
              <v:textbox style="mso-fit-shape-to-text:t">
                <w:txbxContent>
                  <w:p w:rsidR="009F1159" w:rsidRPr="00AB2088" w:rsidRDefault="009F1159" w:rsidP="009F1159">
                    <w:pPr>
                      <w:jc w:val="center"/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Finansowane ze środków Ministerstwa Edukacji i Nauki w ramach dotacji celowej 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na realizację Zadania zleconego przez Ministra Edukacji i Nauki </w:t>
                    </w: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  <w:t>pn. „Utworzenie i koordynowanie działalności</w:t>
                    </w:r>
                  </w:p>
                  <w:p w:rsidR="009F1159" w:rsidRPr="00AB2088" w:rsidRDefault="009F1159" w:rsidP="009F1159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Polskiej Unii Metrologicznej – PUM” na podstawie umowy nr </w:t>
                    </w:r>
                    <w:proofErr w:type="spellStart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MEiN</w:t>
                    </w:r>
                    <w:proofErr w:type="spellEnd"/>
                    <w:r w:rsidRPr="00AB2088"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/2021/DPI/179</w:t>
                    </w:r>
                    <w:r>
                      <w:rPr>
                        <w:rFonts w:ascii="Arial" w:hAnsi="Arial"/>
                        <w:i/>
                        <w:iCs/>
                        <w:color w:val="000000"/>
                        <w:sz w:val="16"/>
                        <w:szCs w:val="16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97850">
      <w:rPr>
        <w:rFonts w:ascii="Palatino Linotype" w:eastAsia="Calibri" w:hAnsi="Palatino Linotype" w:cs="Arial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A22D22D" wp14:editId="14E5C3EB">
          <wp:simplePos x="0" y="0"/>
          <wp:positionH relativeFrom="margin">
            <wp:align>left</wp:align>
          </wp:positionH>
          <wp:positionV relativeFrom="paragraph">
            <wp:posOffset>-284018</wp:posOffset>
          </wp:positionV>
          <wp:extent cx="1310005" cy="626745"/>
          <wp:effectExtent l="0" t="0" r="444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393" w:rsidRDefault="000D1393">
      <w:r>
        <w:separator/>
      </w:r>
    </w:p>
  </w:footnote>
  <w:footnote w:type="continuationSeparator" w:id="0">
    <w:p w:rsidR="000D1393" w:rsidRDefault="000D1393">
      <w:r>
        <w:continuationSeparator/>
      </w:r>
    </w:p>
  </w:footnote>
  <w:footnote w:id="1">
    <w:p w:rsidR="009F1159" w:rsidRPr="009F1159" w:rsidRDefault="009F1159" w:rsidP="009F1159">
      <w:pPr>
        <w:jc w:val="both"/>
        <w:rPr>
          <w:rFonts w:ascii="Arial" w:hAnsi="Arial" w:cs="Arial"/>
          <w:i/>
          <w:color w:val="222222"/>
          <w:sz w:val="12"/>
          <w:szCs w:val="12"/>
        </w:rPr>
      </w:pPr>
      <w:r w:rsidRPr="009F1159">
        <w:rPr>
          <w:rStyle w:val="Odwoanieprzypisudolnego"/>
          <w:rFonts w:ascii="Arial" w:hAnsi="Arial" w:cs="Arial"/>
          <w:i/>
          <w:sz w:val="12"/>
          <w:szCs w:val="12"/>
        </w:rPr>
        <w:footnoteRef/>
      </w:r>
      <w:r w:rsidRPr="009F1159">
        <w:rPr>
          <w:rFonts w:ascii="Arial" w:hAnsi="Arial" w:cs="Arial"/>
          <w:i/>
          <w:sz w:val="12"/>
          <w:szCs w:val="12"/>
        </w:rPr>
        <w:t xml:space="preserve"> </w:t>
      </w:r>
      <w:r w:rsidRPr="009F1159">
        <w:rPr>
          <w:rFonts w:ascii="Arial" w:hAnsi="Arial" w:cs="Arial"/>
          <w:i/>
          <w:color w:val="222222"/>
          <w:sz w:val="12"/>
          <w:szCs w:val="12"/>
        </w:rPr>
        <w:t xml:space="preserve">Zgodnie z treścią art. 7 ust. 1 ustawy z dnia 13 kwietnia 2022 r. </w:t>
      </w:r>
      <w:r w:rsidRPr="009F1159">
        <w:rPr>
          <w:rFonts w:ascii="Arial" w:hAnsi="Arial" w:cs="Arial"/>
          <w:i/>
          <w:iCs/>
          <w:color w:val="222222"/>
          <w:sz w:val="12"/>
          <w:szCs w:val="12"/>
        </w:rPr>
        <w:t xml:space="preserve">o szczególnych rozwiązaniach w zakresie przeciwdziałania wspieraniu agresji na Ukrainę oraz służących ochronie bezpieczeństwa narodowego,  </w:t>
      </w:r>
      <w:r w:rsidRPr="009F1159">
        <w:rPr>
          <w:rFonts w:ascii="Arial" w:hAnsi="Arial" w:cs="Arial"/>
          <w:i/>
          <w:color w:val="222222"/>
          <w:sz w:val="12"/>
          <w:szCs w:val="12"/>
        </w:rPr>
        <w:t>z postępowania o udzielenie zamówienia publicznego lub konkursu prowadzonego na podstawie ustawy Pzp wyklucza się:</w:t>
      </w:r>
    </w:p>
    <w:p w:rsidR="009F1159" w:rsidRPr="009F1159" w:rsidRDefault="009F1159" w:rsidP="009F1159">
      <w:pPr>
        <w:jc w:val="both"/>
        <w:rPr>
          <w:rFonts w:ascii="Arial" w:hAnsi="Arial" w:cs="Arial"/>
          <w:i/>
          <w:color w:val="222222"/>
          <w:sz w:val="12"/>
          <w:szCs w:val="12"/>
        </w:rPr>
      </w:pPr>
      <w:r w:rsidRPr="009F1159">
        <w:rPr>
          <w:rFonts w:ascii="Arial" w:hAnsi="Arial" w:cs="Arial"/>
          <w:i/>
          <w:color w:val="222222"/>
          <w:sz w:val="12"/>
          <w:szCs w:val="1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9F1159" w:rsidRPr="009F1159" w:rsidRDefault="009F1159" w:rsidP="009F1159">
      <w:pPr>
        <w:jc w:val="both"/>
        <w:rPr>
          <w:rFonts w:ascii="Arial" w:hAnsi="Arial" w:cs="Arial"/>
          <w:i/>
          <w:color w:val="222222"/>
          <w:sz w:val="12"/>
          <w:szCs w:val="12"/>
        </w:rPr>
      </w:pPr>
      <w:r w:rsidRPr="009F1159">
        <w:rPr>
          <w:rFonts w:ascii="Arial" w:hAnsi="Arial" w:cs="Arial"/>
          <w:i/>
          <w:color w:val="222222"/>
          <w:sz w:val="12"/>
          <w:szCs w:val="12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9F1159" w:rsidRPr="009F1159" w:rsidRDefault="009F1159" w:rsidP="009F1159">
      <w:pPr>
        <w:jc w:val="both"/>
        <w:rPr>
          <w:rFonts w:ascii="Arial" w:hAnsi="Arial" w:cs="Arial"/>
          <w:i/>
          <w:sz w:val="12"/>
          <w:szCs w:val="12"/>
        </w:rPr>
      </w:pPr>
      <w:r w:rsidRPr="009F1159">
        <w:rPr>
          <w:rFonts w:ascii="Arial" w:hAnsi="Arial" w:cs="Arial"/>
          <w:i/>
          <w:color w:val="222222"/>
          <w:sz w:val="12"/>
          <w:szCs w:val="1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2">
    <w:p w:rsidR="005140F1" w:rsidRPr="009F1159" w:rsidRDefault="005140F1" w:rsidP="005140F1">
      <w:pPr>
        <w:pStyle w:val="Tekstprzypisudolnego"/>
        <w:rPr>
          <w:rFonts w:ascii="Cambria" w:hAnsi="Cambria" w:cs="Calibri"/>
          <w:i/>
          <w:sz w:val="12"/>
          <w:szCs w:val="12"/>
        </w:rPr>
      </w:pPr>
      <w:r w:rsidRPr="009F1159">
        <w:rPr>
          <w:rStyle w:val="Odwoanieprzypisudolnego"/>
          <w:rFonts w:ascii="Cambria" w:hAnsi="Cambria"/>
          <w:i/>
          <w:sz w:val="12"/>
          <w:szCs w:val="12"/>
        </w:rPr>
        <w:footnoteRef/>
      </w:r>
      <w:r w:rsidRPr="009F1159">
        <w:rPr>
          <w:rFonts w:ascii="Cambria" w:hAnsi="Cambria"/>
          <w:i/>
          <w:sz w:val="12"/>
          <w:szCs w:val="12"/>
        </w:rPr>
        <w:t xml:space="preserve"> </w:t>
      </w:r>
      <w:r w:rsidRPr="009F1159">
        <w:rPr>
          <w:rFonts w:ascii="Cambria" w:hAnsi="Cambria"/>
          <w:i/>
          <w:iCs/>
          <w:sz w:val="12"/>
          <w:szCs w:val="12"/>
        </w:rPr>
        <w:t>Jeśli dotyczy</w:t>
      </w:r>
    </w:p>
  </w:footnote>
  <w:footnote w:id="3">
    <w:p w:rsidR="005140F1" w:rsidRDefault="005140F1" w:rsidP="005140F1">
      <w:pPr>
        <w:pStyle w:val="Tekstprzypisudolnego"/>
        <w:rPr>
          <w:rFonts w:ascii="Calibri" w:hAnsi="Calibri"/>
        </w:rPr>
      </w:pPr>
      <w:r w:rsidRPr="009F1159">
        <w:rPr>
          <w:rStyle w:val="Odwoanieprzypisudolnego"/>
          <w:rFonts w:ascii="Cambria" w:hAnsi="Cambria"/>
          <w:i/>
          <w:sz w:val="12"/>
          <w:szCs w:val="12"/>
        </w:rPr>
        <w:footnoteRef/>
      </w:r>
      <w:r w:rsidRPr="009F1159">
        <w:rPr>
          <w:rFonts w:ascii="Cambria" w:hAnsi="Cambria"/>
          <w:i/>
          <w:sz w:val="12"/>
          <w:szCs w:val="12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159" w:rsidRDefault="009F1159">
    <w:pPr>
      <w:pStyle w:val="Nagwek"/>
    </w:pPr>
    <w:r w:rsidRPr="00A97850">
      <w:rPr>
        <w:rFonts w:ascii="Calibri" w:eastAsia="Calibri" w:hAnsi="Calibri" w:cs="Arial"/>
        <w:noProof/>
        <w:sz w:val="20"/>
        <w:szCs w:val="20"/>
      </w:rPr>
      <w:drawing>
        <wp:inline distT="0" distB="0" distL="0" distR="0" wp14:anchorId="42358303" wp14:editId="19EFF2B1">
          <wp:extent cx="1988820" cy="57327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737" cy="57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40"/>
      </w:pPr>
      <w:rPr>
        <w:rFonts w:cs="Arial Narrow"/>
        <w:b w:val="0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341"/>
      </w:pPr>
      <w:rPr>
        <w:rFonts w:cs="Arial Narrow"/>
        <w:b w:val="0"/>
      </w:rPr>
    </w:lvl>
    <w:lvl w:ilvl="3">
      <w:start w:val="3"/>
      <w:numFmt w:val="decimal"/>
      <w:lvlText w:val="%4)"/>
      <w:lvlJc w:val="left"/>
      <w:pPr>
        <w:tabs>
          <w:tab w:val="num" w:pos="680"/>
        </w:tabs>
        <w:ind w:left="680" w:hanging="340"/>
      </w:pPr>
      <w:rPr>
        <w:rFonts w:cs="Arial Narrow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b w:val="0"/>
        <w:bCs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7" w15:restartNumberingAfterBreak="0">
    <w:nsid w:val="00000009"/>
    <w:multiLevelType w:val="multilevel"/>
    <w:tmpl w:val="94B6A73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trike w:val="0"/>
        <w:dstrike w:val="0"/>
        <w:color w:val="000000"/>
        <w:sz w:val="24"/>
        <w:szCs w:val="24"/>
        <w:u w:val="none"/>
        <w:effect w:val="none"/>
      </w:rPr>
    </w:lvl>
  </w:abstractNum>
  <w:abstractNum w:abstractNumId="9" w15:restartNumberingAfterBreak="0">
    <w:nsid w:val="0000000B"/>
    <w:multiLevelType w:val="multilevel"/>
    <w:tmpl w:val="6BFC3CFC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18"/>
        <w:szCs w:val="18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sz w:val="20"/>
        <w:szCs w:val="20"/>
      </w:rPr>
    </w:lvl>
  </w:abstractNum>
  <w:abstractNum w:abstractNumId="11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E"/>
    <w:multiLevelType w:val="multilevel"/>
    <w:tmpl w:val="000000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mbria" w:hAnsi="Cambria" w:cs="Ebrima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4" w15:restartNumberingAfterBreak="0">
    <w:nsid w:val="00000010"/>
    <w:multiLevelType w:val="multilevel"/>
    <w:tmpl w:val="D330530C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ascii="Cambria" w:eastAsia="Calibri" w:hAnsi="Cambria" w:cs="Calibri" w:hint="default"/>
        <w:b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trike w:val="0"/>
        <w:dstrike w:val="0"/>
        <w:sz w:val="20"/>
        <w:szCs w:val="20"/>
        <w:u w:val="none"/>
        <w:effect w:val="none"/>
        <w:lang w:eastAsia="pl-PL"/>
      </w:rPr>
    </w:lvl>
  </w:abstractNum>
  <w:abstractNum w:abstractNumId="15" w15:restartNumberingAfterBreak="0">
    <w:nsid w:val="00000011"/>
    <w:multiLevelType w:val="singleLevel"/>
    <w:tmpl w:val="485E9D16"/>
    <w:name w:val="WW8Num1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Calibri" w:hAnsi="Calibri" w:cs="Calibri" w:hint="default"/>
        <w:sz w:val="20"/>
        <w:szCs w:val="20"/>
      </w:rPr>
    </w:lvl>
  </w:abstractNum>
  <w:abstractNum w:abstractNumId="16" w15:restartNumberingAfterBreak="0">
    <w:nsid w:val="00000012"/>
    <w:multiLevelType w:val="multi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7" w15:restartNumberingAfterBreak="0">
    <w:nsid w:val="00000013"/>
    <w:multiLevelType w:val="multi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Calibri" w:hAnsi="Cambria" w:cs="Ebrima"/>
        <w:color w:val="0D0D0D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00000014"/>
    <w:multiLevelType w:val="multilevel"/>
    <w:tmpl w:val="00000014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9" w15:restartNumberingAfterBreak="0">
    <w:nsid w:val="04D80ADA"/>
    <w:multiLevelType w:val="hybridMultilevel"/>
    <w:tmpl w:val="D618F8B0"/>
    <w:lvl w:ilvl="0" w:tplc="088E6FF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E3197E"/>
    <w:multiLevelType w:val="multilevel"/>
    <w:tmpl w:val="A4E44AD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2717A50"/>
    <w:multiLevelType w:val="multilevel"/>
    <w:tmpl w:val="B22CF1AC"/>
    <w:name w:val="WW8Num9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37061966"/>
    <w:multiLevelType w:val="hybridMultilevel"/>
    <w:tmpl w:val="6C684FBE"/>
    <w:name w:val="WW8Num1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0140C"/>
    <w:multiLevelType w:val="hybridMultilevel"/>
    <w:tmpl w:val="8C6CA2A0"/>
    <w:name w:val="WW8Num1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8610B3"/>
    <w:multiLevelType w:val="hybridMultilevel"/>
    <w:tmpl w:val="76F28406"/>
    <w:lvl w:ilvl="0" w:tplc="7B98F2AC">
      <w:start w:val="1"/>
      <w:numFmt w:val="decimal"/>
      <w:pStyle w:val="Nagwek3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E637B74"/>
    <w:multiLevelType w:val="hybridMultilevel"/>
    <w:tmpl w:val="FE546002"/>
    <w:lvl w:ilvl="0" w:tplc="BCDCF6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577C9"/>
    <w:multiLevelType w:val="hybridMultilevel"/>
    <w:tmpl w:val="5BF8A9D0"/>
    <w:name w:val="WW8Num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5D"/>
    <w:rsid w:val="00020897"/>
    <w:rsid w:val="000220FC"/>
    <w:rsid w:val="00031962"/>
    <w:rsid w:val="000333E9"/>
    <w:rsid w:val="00041F32"/>
    <w:rsid w:val="000477D3"/>
    <w:rsid w:val="00065350"/>
    <w:rsid w:val="000950C4"/>
    <w:rsid w:val="000A3278"/>
    <w:rsid w:val="000A327B"/>
    <w:rsid w:val="000B0A2B"/>
    <w:rsid w:val="000B6C50"/>
    <w:rsid w:val="000D1393"/>
    <w:rsid w:val="000E43A5"/>
    <w:rsid w:val="001076E0"/>
    <w:rsid w:val="00122613"/>
    <w:rsid w:val="00176B38"/>
    <w:rsid w:val="00187F7F"/>
    <w:rsid w:val="0019172C"/>
    <w:rsid w:val="001A0FFB"/>
    <w:rsid w:val="001D4661"/>
    <w:rsid w:val="001D489D"/>
    <w:rsid w:val="001E7F59"/>
    <w:rsid w:val="00214EF7"/>
    <w:rsid w:val="0023231A"/>
    <w:rsid w:val="00234CAD"/>
    <w:rsid w:val="00240C63"/>
    <w:rsid w:val="00246476"/>
    <w:rsid w:val="00252E46"/>
    <w:rsid w:val="00291A9E"/>
    <w:rsid w:val="0029522F"/>
    <w:rsid w:val="002A752D"/>
    <w:rsid w:val="002B11A2"/>
    <w:rsid w:val="002B6391"/>
    <w:rsid w:val="002B6A9D"/>
    <w:rsid w:val="002C0A7D"/>
    <w:rsid w:val="002C2572"/>
    <w:rsid w:val="002D08E5"/>
    <w:rsid w:val="002D6003"/>
    <w:rsid w:val="0030584C"/>
    <w:rsid w:val="00305C92"/>
    <w:rsid w:val="003274C0"/>
    <w:rsid w:val="00351B26"/>
    <w:rsid w:val="003708C2"/>
    <w:rsid w:val="003746ED"/>
    <w:rsid w:val="003823A2"/>
    <w:rsid w:val="0038755D"/>
    <w:rsid w:val="00394B21"/>
    <w:rsid w:val="003B02C1"/>
    <w:rsid w:val="003F0903"/>
    <w:rsid w:val="003F5D12"/>
    <w:rsid w:val="00406935"/>
    <w:rsid w:val="00421C30"/>
    <w:rsid w:val="00436342"/>
    <w:rsid w:val="0044046A"/>
    <w:rsid w:val="004667D2"/>
    <w:rsid w:val="0047353E"/>
    <w:rsid w:val="00476BE6"/>
    <w:rsid w:val="00490A7E"/>
    <w:rsid w:val="004A4E19"/>
    <w:rsid w:val="004A6897"/>
    <w:rsid w:val="004A7B10"/>
    <w:rsid w:val="004B697A"/>
    <w:rsid w:val="00511EC3"/>
    <w:rsid w:val="005140F1"/>
    <w:rsid w:val="0052105C"/>
    <w:rsid w:val="0053016E"/>
    <w:rsid w:val="00537BF8"/>
    <w:rsid w:val="005438D3"/>
    <w:rsid w:val="00546AD7"/>
    <w:rsid w:val="00547EB5"/>
    <w:rsid w:val="00552A9F"/>
    <w:rsid w:val="00553019"/>
    <w:rsid w:val="005717D7"/>
    <w:rsid w:val="005A0BD6"/>
    <w:rsid w:val="005A30AB"/>
    <w:rsid w:val="005A31C2"/>
    <w:rsid w:val="005A4BD2"/>
    <w:rsid w:val="005A7CEC"/>
    <w:rsid w:val="005B3CCC"/>
    <w:rsid w:val="005B52F8"/>
    <w:rsid w:val="005C47DE"/>
    <w:rsid w:val="005E41FA"/>
    <w:rsid w:val="005E72E2"/>
    <w:rsid w:val="005E7561"/>
    <w:rsid w:val="005E7B20"/>
    <w:rsid w:val="005F3D16"/>
    <w:rsid w:val="005F5A29"/>
    <w:rsid w:val="00606D21"/>
    <w:rsid w:val="006142E4"/>
    <w:rsid w:val="006504F0"/>
    <w:rsid w:val="006534AE"/>
    <w:rsid w:val="00684541"/>
    <w:rsid w:val="00697C3D"/>
    <w:rsid w:val="006A20B7"/>
    <w:rsid w:val="006A2F6A"/>
    <w:rsid w:val="006A4831"/>
    <w:rsid w:val="006A4ED6"/>
    <w:rsid w:val="006A6360"/>
    <w:rsid w:val="006B31A4"/>
    <w:rsid w:val="006B502B"/>
    <w:rsid w:val="006C0434"/>
    <w:rsid w:val="006C31A7"/>
    <w:rsid w:val="006C4FF1"/>
    <w:rsid w:val="0073265C"/>
    <w:rsid w:val="0073672B"/>
    <w:rsid w:val="00742FA4"/>
    <w:rsid w:val="00744E7F"/>
    <w:rsid w:val="00746BB0"/>
    <w:rsid w:val="0075208E"/>
    <w:rsid w:val="00757DA2"/>
    <w:rsid w:val="00766536"/>
    <w:rsid w:val="00766CC1"/>
    <w:rsid w:val="00771357"/>
    <w:rsid w:val="007962C7"/>
    <w:rsid w:val="007966F5"/>
    <w:rsid w:val="007A3643"/>
    <w:rsid w:val="007A589F"/>
    <w:rsid w:val="007B715A"/>
    <w:rsid w:val="007B7AA9"/>
    <w:rsid w:val="007D757D"/>
    <w:rsid w:val="007E2B4B"/>
    <w:rsid w:val="007E3FEA"/>
    <w:rsid w:val="007E619D"/>
    <w:rsid w:val="007E63C8"/>
    <w:rsid w:val="007F3E5D"/>
    <w:rsid w:val="007F6F49"/>
    <w:rsid w:val="00807111"/>
    <w:rsid w:val="0082505C"/>
    <w:rsid w:val="008311D7"/>
    <w:rsid w:val="008433E0"/>
    <w:rsid w:val="00885108"/>
    <w:rsid w:val="00890F3A"/>
    <w:rsid w:val="008913E5"/>
    <w:rsid w:val="008B1EBF"/>
    <w:rsid w:val="008B2009"/>
    <w:rsid w:val="008B5DEE"/>
    <w:rsid w:val="008B7D50"/>
    <w:rsid w:val="008C3FCA"/>
    <w:rsid w:val="008C7A1E"/>
    <w:rsid w:val="008D57E8"/>
    <w:rsid w:val="008D5B99"/>
    <w:rsid w:val="008E0AA5"/>
    <w:rsid w:val="008E0F34"/>
    <w:rsid w:val="008E125D"/>
    <w:rsid w:val="008E2414"/>
    <w:rsid w:val="008E3785"/>
    <w:rsid w:val="008E3D3F"/>
    <w:rsid w:val="008E618B"/>
    <w:rsid w:val="008E75D1"/>
    <w:rsid w:val="008F1051"/>
    <w:rsid w:val="008F7C46"/>
    <w:rsid w:val="00906779"/>
    <w:rsid w:val="00914D73"/>
    <w:rsid w:val="00932693"/>
    <w:rsid w:val="009521CC"/>
    <w:rsid w:val="00956349"/>
    <w:rsid w:val="00957A98"/>
    <w:rsid w:val="00960AA1"/>
    <w:rsid w:val="00962B3A"/>
    <w:rsid w:val="009649AA"/>
    <w:rsid w:val="00965FAC"/>
    <w:rsid w:val="00975CE7"/>
    <w:rsid w:val="00976090"/>
    <w:rsid w:val="009A1311"/>
    <w:rsid w:val="009A3355"/>
    <w:rsid w:val="009C1795"/>
    <w:rsid w:val="009C37B2"/>
    <w:rsid w:val="009F1159"/>
    <w:rsid w:val="009F13B7"/>
    <w:rsid w:val="009F7BA7"/>
    <w:rsid w:val="00A06177"/>
    <w:rsid w:val="00A254ED"/>
    <w:rsid w:val="00A33019"/>
    <w:rsid w:val="00A332BC"/>
    <w:rsid w:val="00A443AC"/>
    <w:rsid w:val="00A56893"/>
    <w:rsid w:val="00A677A3"/>
    <w:rsid w:val="00A7215A"/>
    <w:rsid w:val="00A92679"/>
    <w:rsid w:val="00A9395F"/>
    <w:rsid w:val="00A94697"/>
    <w:rsid w:val="00A947A3"/>
    <w:rsid w:val="00AA0AA3"/>
    <w:rsid w:val="00AC7B98"/>
    <w:rsid w:val="00AD4B65"/>
    <w:rsid w:val="00AD7599"/>
    <w:rsid w:val="00AE0D84"/>
    <w:rsid w:val="00AF47D3"/>
    <w:rsid w:val="00B01AD9"/>
    <w:rsid w:val="00B01D78"/>
    <w:rsid w:val="00B0504A"/>
    <w:rsid w:val="00B07C6F"/>
    <w:rsid w:val="00B20EC7"/>
    <w:rsid w:val="00B32C35"/>
    <w:rsid w:val="00B400B9"/>
    <w:rsid w:val="00B46F12"/>
    <w:rsid w:val="00B503B3"/>
    <w:rsid w:val="00B56E47"/>
    <w:rsid w:val="00B570C6"/>
    <w:rsid w:val="00B661B8"/>
    <w:rsid w:val="00B72383"/>
    <w:rsid w:val="00B74DAE"/>
    <w:rsid w:val="00B81E9F"/>
    <w:rsid w:val="00BB4D39"/>
    <w:rsid w:val="00BD6CCB"/>
    <w:rsid w:val="00BD7765"/>
    <w:rsid w:val="00BE7583"/>
    <w:rsid w:val="00BF019F"/>
    <w:rsid w:val="00BF1B1A"/>
    <w:rsid w:val="00C20689"/>
    <w:rsid w:val="00C2100A"/>
    <w:rsid w:val="00C262CF"/>
    <w:rsid w:val="00C2681D"/>
    <w:rsid w:val="00C323C9"/>
    <w:rsid w:val="00C325D3"/>
    <w:rsid w:val="00C34427"/>
    <w:rsid w:val="00C3603D"/>
    <w:rsid w:val="00C76533"/>
    <w:rsid w:val="00C84470"/>
    <w:rsid w:val="00C9540F"/>
    <w:rsid w:val="00CA217B"/>
    <w:rsid w:val="00CB5A6E"/>
    <w:rsid w:val="00CC0430"/>
    <w:rsid w:val="00CC0F09"/>
    <w:rsid w:val="00CC54A6"/>
    <w:rsid w:val="00CE19E9"/>
    <w:rsid w:val="00D11971"/>
    <w:rsid w:val="00D11F24"/>
    <w:rsid w:val="00D1489E"/>
    <w:rsid w:val="00D30EE0"/>
    <w:rsid w:val="00D36433"/>
    <w:rsid w:val="00D42597"/>
    <w:rsid w:val="00D555E7"/>
    <w:rsid w:val="00D6329D"/>
    <w:rsid w:val="00D66315"/>
    <w:rsid w:val="00D66FB3"/>
    <w:rsid w:val="00D904D1"/>
    <w:rsid w:val="00D90FE3"/>
    <w:rsid w:val="00D9740D"/>
    <w:rsid w:val="00DC52C1"/>
    <w:rsid w:val="00DD34D5"/>
    <w:rsid w:val="00DE1AC8"/>
    <w:rsid w:val="00DE2B9D"/>
    <w:rsid w:val="00DE47E8"/>
    <w:rsid w:val="00DF0A64"/>
    <w:rsid w:val="00DF190E"/>
    <w:rsid w:val="00DF3879"/>
    <w:rsid w:val="00DF6B0E"/>
    <w:rsid w:val="00E02684"/>
    <w:rsid w:val="00E115E2"/>
    <w:rsid w:val="00E50763"/>
    <w:rsid w:val="00E51360"/>
    <w:rsid w:val="00E566C7"/>
    <w:rsid w:val="00E63390"/>
    <w:rsid w:val="00E63A2D"/>
    <w:rsid w:val="00E71E6D"/>
    <w:rsid w:val="00E731A0"/>
    <w:rsid w:val="00E7752C"/>
    <w:rsid w:val="00E84724"/>
    <w:rsid w:val="00E8734F"/>
    <w:rsid w:val="00EF1F46"/>
    <w:rsid w:val="00F015B8"/>
    <w:rsid w:val="00F15EED"/>
    <w:rsid w:val="00F34941"/>
    <w:rsid w:val="00F376D9"/>
    <w:rsid w:val="00F452CE"/>
    <w:rsid w:val="00F5510C"/>
    <w:rsid w:val="00F65D61"/>
    <w:rsid w:val="00F70C67"/>
    <w:rsid w:val="00F87CAA"/>
    <w:rsid w:val="00F961B6"/>
    <w:rsid w:val="00FA5A23"/>
    <w:rsid w:val="00FD351A"/>
    <w:rsid w:val="00FD7A6C"/>
    <w:rsid w:val="00FF1718"/>
    <w:rsid w:val="00FF2597"/>
    <w:rsid w:val="00FF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1C7266E"/>
  <w15:docId w15:val="{9FA55296-B8D7-44AA-B336-37078404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6E47"/>
    <w:rPr>
      <w:sz w:val="24"/>
      <w:szCs w:val="24"/>
    </w:rPr>
  </w:style>
  <w:style w:type="paragraph" w:styleId="Nagwek1">
    <w:name w:val="heading 1"/>
    <w:basedOn w:val="Normalny"/>
    <w:next w:val="Nagwek2"/>
    <w:autoRedefine/>
    <w:qFormat/>
    <w:rsid w:val="00E7752C"/>
    <w:pPr>
      <w:numPr>
        <w:numId w:val="3"/>
      </w:numPr>
      <w:shd w:val="clear" w:color="auto" w:fill="D9D9D9"/>
      <w:spacing w:after="240" w:line="276" w:lineRule="auto"/>
      <w:ind w:left="284" w:hanging="284"/>
      <w:jc w:val="both"/>
      <w:outlineLvl w:val="0"/>
    </w:pPr>
    <w:rPr>
      <w:rFonts w:ascii="Cambria" w:hAnsi="Cambria" w:cs="Arial"/>
      <w:b/>
      <w:bCs/>
      <w:kern w:val="32"/>
      <w:sz w:val="20"/>
      <w:szCs w:val="20"/>
      <w:shd w:val="clear" w:color="auto" w:fill="D9D9D9"/>
    </w:rPr>
  </w:style>
  <w:style w:type="paragraph" w:styleId="Nagwek2">
    <w:name w:val="heading 2"/>
    <w:basedOn w:val="Normalny"/>
    <w:link w:val="Nagwek2Znak"/>
    <w:autoRedefine/>
    <w:qFormat/>
    <w:rsid w:val="00AA0AA3"/>
    <w:pPr>
      <w:shd w:val="clear" w:color="auto" w:fill="FFFFFF"/>
      <w:spacing w:line="276" w:lineRule="auto"/>
      <w:jc w:val="both"/>
      <w:outlineLvl w:val="1"/>
    </w:pPr>
    <w:rPr>
      <w:rFonts w:cs="Arial"/>
      <w:bCs/>
      <w:iCs/>
      <w:szCs w:val="28"/>
    </w:rPr>
  </w:style>
  <w:style w:type="paragraph" w:styleId="Nagwek3">
    <w:name w:val="heading 3"/>
    <w:basedOn w:val="Normalny"/>
    <w:autoRedefine/>
    <w:qFormat/>
    <w:rsid w:val="003274C0"/>
    <w:pPr>
      <w:numPr>
        <w:numId w:val="2"/>
      </w:numPr>
      <w:tabs>
        <w:tab w:val="left" w:pos="567"/>
      </w:tabs>
      <w:spacing w:before="120" w:after="120"/>
      <w:ind w:left="567" w:hanging="283"/>
      <w:jc w:val="both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autoRedefine/>
    <w:qFormat/>
    <w:rsid w:val="007D757D"/>
    <w:pPr>
      <w:keepNext/>
      <w:numPr>
        <w:ilvl w:val="3"/>
        <w:numId w:val="1"/>
      </w:numPr>
      <w:spacing w:before="60" w:after="60"/>
      <w:outlineLvl w:val="3"/>
    </w:pPr>
    <w:rPr>
      <w:bCs/>
    </w:rPr>
  </w:style>
  <w:style w:type="paragraph" w:styleId="Nagwek5">
    <w:name w:val="heading 5"/>
    <w:basedOn w:val="Normalny"/>
    <w:next w:val="Normalny"/>
    <w:qFormat/>
    <w:rsid w:val="00B56E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B56E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56E47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B56E4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B56E4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rsid w:val="00B56E47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rsid w:val="00B56E47"/>
    <w:pPr>
      <w:ind w:left="850" w:hanging="425"/>
    </w:pPr>
  </w:style>
  <w:style w:type="paragraph" w:styleId="Tytu">
    <w:name w:val="Title"/>
    <w:basedOn w:val="Normalny"/>
    <w:next w:val="Normalny"/>
    <w:autoRedefine/>
    <w:qFormat/>
    <w:rsid w:val="005F5A29"/>
    <w:pPr>
      <w:tabs>
        <w:tab w:val="left" w:pos="3686"/>
      </w:tabs>
      <w:spacing w:line="276" w:lineRule="auto"/>
      <w:jc w:val="center"/>
      <w:outlineLvl w:val="0"/>
    </w:pPr>
    <w:rPr>
      <w:rFonts w:ascii="Cambria" w:hAnsi="Cambria" w:cs="Arial"/>
      <w:b/>
      <w:bCs/>
      <w:kern w:val="28"/>
      <w:sz w:val="28"/>
      <w:szCs w:val="28"/>
    </w:rPr>
  </w:style>
  <w:style w:type="paragraph" w:styleId="Nagwek">
    <w:name w:val="header"/>
    <w:basedOn w:val="Normalny"/>
    <w:rsid w:val="00B56E4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56E4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56E47"/>
  </w:style>
  <w:style w:type="paragraph" w:styleId="Tekstpodstawowy">
    <w:name w:val="Body Text"/>
    <w:basedOn w:val="Normalny"/>
    <w:link w:val="TekstpodstawowyZnak"/>
    <w:rsid w:val="00B56E47"/>
    <w:pPr>
      <w:spacing w:after="120"/>
    </w:pPr>
  </w:style>
  <w:style w:type="paragraph" w:styleId="Tekstpodstawowywcity">
    <w:name w:val="Body Text Indent"/>
    <w:basedOn w:val="Normalny"/>
    <w:rsid w:val="00B56E47"/>
    <w:pPr>
      <w:spacing w:after="120"/>
      <w:ind w:left="283"/>
    </w:pPr>
  </w:style>
  <w:style w:type="paragraph" w:customStyle="1" w:styleId="StylNagwek4NiePogrubienieZlewej0cmPierwszywiersz">
    <w:name w:val="Styl Nagłówek 4 + Nie Pogrubienie Z lewej:  0 cm Pierwszy wiersz..."/>
    <w:basedOn w:val="Nagwek4"/>
    <w:rsid w:val="00B56E47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rsid w:val="00B56E47"/>
    <w:pPr>
      <w:spacing w:after="120" w:line="480" w:lineRule="auto"/>
    </w:pPr>
  </w:style>
  <w:style w:type="paragraph" w:customStyle="1" w:styleId="StylNagwek3Wyjustowany">
    <w:name w:val="Styl Nagłówek 3 + Wyjustowany"/>
    <w:basedOn w:val="Nagwek3"/>
    <w:rsid w:val="00B56E47"/>
    <w:rPr>
      <w:rFonts w:cs="Times New Roman"/>
      <w:bCs w:val="0"/>
      <w:szCs w:val="20"/>
    </w:rPr>
  </w:style>
  <w:style w:type="paragraph" w:styleId="Mapadokumentu">
    <w:name w:val="Document Map"/>
    <w:basedOn w:val="Normalny"/>
    <w:semiHidden/>
    <w:rsid w:val="00B56E47"/>
    <w:pPr>
      <w:shd w:val="clear" w:color="auto" w:fill="000080"/>
    </w:pPr>
    <w:rPr>
      <w:rFonts w:ascii="Tahoma" w:hAnsi="Tahoma" w:cs="Tahoma"/>
    </w:rPr>
  </w:style>
  <w:style w:type="paragraph" w:customStyle="1" w:styleId="PPstandard">
    <w:name w:val="PP standard"/>
    <w:basedOn w:val="Normalny"/>
    <w:autoRedefine/>
    <w:rsid w:val="00B56E47"/>
    <w:pPr>
      <w:tabs>
        <w:tab w:val="left" w:pos="4678"/>
      </w:tabs>
      <w:spacing w:before="60" w:after="60"/>
      <w:jc w:val="both"/>
    </w:pPr>
    <w:rPr>
      <w:szCs w:val="20"/>
    </w:rPr>
  </w:style>
  <w:style w:type="character" w:styleId="Odwoaniedokomentarza">
    <w:name w:val="annotation reference"/>
    <w:semiHidden/>
    <w:rsid w:val="00B56E47"/>
    <w:rPr>
      <w:sz w:val="16"/>
      <w:szCs w:val="16"/>
    </w:rPr>
  </w:style>
  <w:style w:type="paragraph" w:styleId="Tekstkomentarza">
    <w:name w:val="annotation text"/>
    <w:basedOn w:val="Normalny"/>
    <w:semiHidden/>
    <w:rsid w:val="00B5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56E47"/>
    <w:rPr>
      <w:b/>
      <w:bCs/>
    </w:rPr>
  </w:style>
  <w:style w:type="paragraph" w:styleId="Tekstdymka">
    <w:name w:val="Balloon Text"/>
    <w:basedOn w:val="Normalny"/>
    <w:semiHidden/>
    <w:rsid w:val="00B56E4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7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AA0AA3"/>
    <w:rPr>
      <w:rFonts w:cs="Arial"/>
      <w:bCs/>
      <w:iCs/>
      <w:sz w:val="24"/>
      <w:szCs w:val="28"/>
      <w:shd w:val="clear" w:color="auto" w:fill="FFFFFF"/>
    </w:rPr>
  </w:style>
  <w:style w:type="character" w:customStyle="1" w:styleId="TekstpodstawowyZnak">
    <w:name w:val="Tekst podstawowy Znak"/>
    <w:link w:val="Tekstpodstawowy"/>
    <w:rsid w:val="005B52F8"/>
    <w:rPr>
      <w:sz w:val="24"/>
      <w:szCs w:val="24"/>
    </w:rPr>
  </w:style>
  <w:style w:type="paragraph" w:styleId="Akapitzlist">
    <w:name w:val="List Paragraph"/>
    <w:aliases w:val="wypunktowanie,Normal,Akapit z listą3,Akapit z listą31,Wypunktowanie,List Paragraph,Normal2,L1,Numerowanie,sw tekst,2 heading,A_wyliczenie,K-P_odwolanie,Akapit z listą5,maz_wyliczenie,opis dzialania,Kolorowa lista — akcent 11,Normalny1"/>
    <w:basedOn w:val="Normalny"/>
    <w:link w:val="AkapitzlistZnak"/>
    <w:uiPriority w:val="34"/>
    <w:qFormat/>
    <w:rsid w:val="003746ED"/>
    <w:pPr>
      <w:ind w:left="708"/>
    </w:pPr>
  </w:style>
  <w:style w:type="character" w:styleId="Hipercze">
    <w:name w:val="Hyperlink"/>
    <w:rsid w:val="0023231A"/>
    <w:rPr>
      <w:color w:val="0000FF"/>
      <w:u w:val="single"/>
    </w:rPr>
  </w:style>
  <w:style w:type="paragraph" w:styleId="NormalnyWeb">
    <w:name w:val="Normal (Web)"/>
    <w:basedOn w:val="Normalny"/>
    <w:uiPriority w:val="99"/>
    <w:rsid w:val="00A254ED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254ED"/>
    <w:pPr>
      <w:ind w:left="720" w:hanging="720"/>
      <w:jc w:val="both"/>
    </w:pPr>
    <w:rPr>
      <w:rFonts w:eastAsia="Calibri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254ED"/>
    <w:rPr>
      <w:rFonts w:eastAsia="Calibri"/>
      <w:u w:color="000000"/>
      <w:lang w:val="x-none" w:eastAsia="en-GB"/>
    </w:rPr>
  </w:style>
  <w:style w:type="character" w:styleId="Odwoanieprzypisudolnego">
    <w:name w:val="footnote reference"/>
    <w:uiPriority w:val="99"/>
    <w:unhideWhenUsed/>
    <w:rsid w:val="00A254E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E7752C"/>
    <w:rPr>
      <w:sz w:val="24"/>
      <w:szCs w:val="24"/>
    </w:rPr>
  </w:style>
  <w:style w:type="character" w:customStyle="1" w:styleId="Znakiprzypiswdolnych">
    <w:name w:val="Znaki przypisów dolnych"/>
    <w:rsid w:val="002B11A2"/>
    <w:rPr>
      <w:vertAlign w:val="superscript"/>
    </w:rPr>
  </w:style>
  <w:style w:type="character" w:customStyle="1" w:styleId="AkapitzlistZnak">
    <w:name w:val="Akapit z listą Znak"/>
    <w:aliases w:val="wypunktowanie Znak,Normal Znak,Akapit z listą3 Znak,Akapit z listą31 Znak,Wypunktowanie Znak,List Paragraph Znak,Normal2 Znak,L1 Znak,Numerowanie Znak,sw tekst Znak,2 heading Znak,A_wyliczenie Znak,K-P_odwolanie Znak,Normalny1 Znak"/>
    <w:basedOn w:val="Domylnaczcionkaakapitu"/>
    <w:link w:val="Akapitzlist"/>
    <w:uiPriority w:val="34"/>
    <w:qFormat/>
    <w:rsid w:val="00BD6CCB"/>
    <w:rPr>
      <w:sz w:val="24"/>
      <w:szCs w:val="24"/>
    </w:rPr>
  </w:style>
  <w:style w:type="paragraph" w:customStyle="1" w:styleId="paragraph">
    <w:name w:val="paragraph"/>
    <w:basedOn w:val="Normalny"/>
    <w:rsid w:val="005140F1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5140F1"/>
  </w:style>
  <w:style w:type="character" w:customStyle="1" w:styleId="eop">
    <w:name w:val="eop"/>
    <w:basedOn w:val="Domylnaczcionkaakapitu"/>
    <w:rsid w:val="005140F1"/>
  </w:style>
  <w:style w:type="character" w:customStyle="1" w:styleId="scxw174579145">
    <w:name w:val="scxw174579145"/>
    <w:basedOn w:val="Domylnaczcionkaakapitu"/>
    <w:rsid w:val="00514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39183-8480-40C6-BA79-5A648BFA8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19</TotalTime>
  <Pages>1</Pages>
  <Words>302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>KBSF Sp. z o.o.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@v_przet@zamaw_nazwa</dc:title>
  <dc:subject/>
  <dc:creator>Damian</dc:creator>
  <cp:keywords/>
  <dc:description/>
  <cp:lastModifiedBy>Piotr Sękowski</cp:lastModifiedBy>
  <cp:revision>12</cp:revision>
  <cp:lastPrinted>2021-11-04T07:31:00Z</cp:lastPrinted>
  <dcterms:created xsi:type="dcterms:W3CDTF">2021-11-05T08:03:00Z</dcterms:created>
  <dcterms:modified xsi:type="dcterms:W3CDTF">2022-07-18T09:44:00Z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-341471435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