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40947" w14:textId="566CC2FD" w:rsidR="00CB5B2A" w:rsidRPr="007D3390" w:rsidRDefault="002E4F18" w:rsidP="00CB5B2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="00F92D4F">
        <w:rPr>
          <w:rFonts w:cs="Calibri"/>
          <w:b/>
          <w:iCs/>
          <w:sz w:val="20"/>
          <w:szCs w:val="20"/>
          <w:u w:val="single"/>
        </w:rPr>
        <w:t>9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A5010C" w:rsidRPr="00A5010C">
        <w:rPr>
          <w:rFonts w:cs="Calibri"/>
          <w:sz w:val="20"/>
          <w:szCs w:val="20"/>
        </w:rPr>
        <w:t xml:space="preserve">                                                                </w:t>
      </w:r>
      <w:r w:rsidR="00CB5B2A" w:rsidRPr="007D3390">
        <w:rPr>
          <w:rFonts w:cs="Calibri"/>
          <w:sz w:val="20"/>
          <w:szCs w:val="20"/>
        </w:rPr>
        <w:t xml:space="preserve">Załącznik nr </w:t>
      </w:r>
      <w:r w:rsidR="00CB5B2A">
        <w:rPr>
          <w:rFonts w:cs="Calibri"/>
          <w:sz w:val="20"/>
          <w:szCs w:val="20"/>
        </w:rPr>
        <w:t xml:space="preserve">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a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b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c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d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>e</w:t>
      </w:r>
      <w:r w:rsidR="00CB5B2A" w:rsidRPr="007D3390">
        <w:rPr>
          <w:rFonts w:cs="Calibri"/>
          <w:sz w:val="20"/>
          <w:szCs w:val="20"/>
        </w:rPr>
        <w:t xml:space="preserve">  </w:t>
      </w:r>
      <w:r w:rsidR="00CB5B2A">
        <w:rPr>
          <w:rFonts w:cs="Calibri"/>
          <w:sz w:val="20"/>
          <w:szCs w:val="20"/>
        </w:rPr>
        <w:t xml:space="preserve">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f   </w:t>
      </w:r>
      <w:r w:rsidR="00ED252C">
        <w:rPr>
          <w:rFonts w:cs="Calibri"/>
          <w:sz w:val="20"/>
          <w:szCs w:val="20"/>
        </w:rPr>
        <w:t xml:space="preserve">i/lub 5g i/lub 5h i/lub 5i </w:t>
      </w:r>
      <w:r w:rsidR="00CB5B2A">
        <w:rPr>
          <w:rFonts w:cs="Calibri"/>
          <w:sz w:val="20"/>
          <w:szCs w:val="20"/>
        </w:rPr>
        <w:t xml:space="preserve"> </w:t>
      </w:r>
      <w:r w:rsidR="00CB5B2A" w:rsidRPr="007D3390">
        <w:rPr>
          <w:rFonts w:cs="Calibri"/>
          <w:sz w:val="20"/>
          <w:szCs w:val="20"/>
        </w:rPr>
        <w:t>do SWZ</w:t>
      </w:r>
      <w:r w:rsidR="00CB5B2A">
        <w:rPr>
          <w:rFonts w:cs="Calibri"/>
          <w:sz w:val="20"/>
          <w:szCs w:val="20"/>
        </w:rPr>
        <w:t>*</w:t>
      </w:r>
    </w:p>
    <w:p w14:paraId="46E23E07" w14:textId="6404B3CB" w:rsidR="00A5010C" w:rsidRPr="00A5010C" w:rsidRDefault="00A5010C" w:rsidP="00A5010C">
      <w:pPr>
        <w:widowControl w:val="0"/>
        <w:spacing w:after="600" w:line="240" w:lineRule="auto"/>
        <w:ind w:left="7088" w:hanging="6946"/>
        <w:rPr>
          <w:rFonts w:eastAsia="Times New Roman"/>
          <w:b/>
          <w:iCs/>
          <w:sz w:val="20"/>
          <w:szCs w:val="20"/>
          <w:lang w:eastAsia="pl-PL"/>
        </w:rPr>
      </w:pPr>
    </w:p>
    <w:p w14:paraId="7072680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Wykonawca:</w:t>
      </w:r>
    </w:p>
    <w:p w14:paraId="700E04C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DA022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A91BDD5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2C4D2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299850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</w:t>
      </w:r>
    </w:p>
    <w:p w14:paraId="26920510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w zależności od podmiotu: NIP/PESEL,</w:t>
      </w:r>
    </w:p>
    <w:p w14:paraId="4AD8F94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KRS/CEiDG)</w:t>
      </w:r>
    </w:p>
    <w:p w14:paraId="00DFD0B2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reprezentowany przez:</w:t>
      </w:r>
    </w:p>
    <w:p w14:paraId="2555DD1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A10479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D97A86A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E24B4F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31401684" w14:textId="77777777" w:rsidR="00A5010C" w:rsidRPr="00A5010C" w:rsidRDefault="00A5010C" w:rsidP="00A5010C">
      <w:pPr>
        <w:spacing w:after="160" w:line="256" w:lineRule="auto"/>
        <w:rPr>
          <w:rFonts w:ascii="Arial" w:hAnsi="Arial" w:cs="Arial"/>
        </w:rPr>
      </w:pPr>
    </w:p>
    <w:p w14:paraId="02ACA02C" w14:textId="77777777" w:rsidR="00A5010C" w:rsidRPr="00A5010C" w:rsidRDefault="00A5010C" w:rsidP="00A5010C">
      <w:pPr>
        <w:spacing w:after="0" w:line="256" w:lineRule="auto"/>
        <w:rPr>
          <w:rFonts w:ascii="Arial" w:hAnsi="Arial" w:cs="Arial"/>
          <w:b/>
          <w:sz w:val="20"/>
          <w:szCs w:val="20"/>
        </w:rPr>
      </w:pPr>
    </w:p>
    <w:p w14:paraId="33895FC6" w14:textId="77777777" w:rsidR="00A5010C" w:rsidRDefault="00A5010C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Hlk103594924"/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5860F869" w14:textId="6EF48298" w:rsidR="000B2FA9" w:rsidRPr="00A5010C" w:rsidRDefault="000B2FA9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Oświadczenie składane wraz z ofertą</w:t>
      </w:r>
    </w:p>
    <w:p w14:paraId="382BF3B8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A5010C">
        <w:rPr>
          <w:rFonts w:asciiTheme="minorHAnsi" w:hAnsiTheme="minorHAnsi"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9319A96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składane na podstawie art. 125 ust. 1 ustawy Pzp</w:t>
      </w:r>
    </w:p>
    <w:bookmarkEnd w:id="0"/>
    <w:p w14:paraId="4D37F4B4" w14:textId="6DE7F55B" w:rsidR="00ED252C" w:rsidRPr="003B04E8" w:rsidRDefault="00A5010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Na potrzeby postępowania o udzielenie zamówienia publicznego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nr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ZP.262.</w:t>
      </w:r>
      <w:r w:rsidR="00F92D4F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9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.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202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4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dotyczącego</w:t>
      </w:r>
      <w:bookmarkStart w:id="1" w:name="_Hlk147304791"/>
      <w:bookmarkStart w:id="2" w:name="_Hlk148531929"/>
      <w:r w:rsidR="0042576B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</w:t>
      </w:r>
      <w:r w:rsidR="00ED252C"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="00ED252C"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="00ED252C" w:rsidRPr="004F211B">
        <w:rPr>
          <w:rFonts w:cs="Calibri"/>
          <w:b/>
          <w:i/>
          <w:sz w:val="20"/>
          <w:szCs w:val="20"/>
        </w:rPr>
        <w:t>,</w:t>
      </w:r>
      <w:r w:rsidR="00ED252C"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 w:rsidR="00ED252C">
        <w:rPr>
          <w:rFonts w:cs="Calibri"/>
          <w:b/>
          <w:iCs/>
          <w:sz w:val="20"/>
          <w:szCs w:val="20"/>
        </w:rPr>
        <w:t>i pieczy zastępczej.</w:t>
      </w:r>
      <w:r w:rsidR="00ED252C" w:rsidRPr="003B04E8">
        <w:rPr>
          <w:rFonts w:cs="Calibri"/>
          <w:b/>
          <w:iCs/>
          <w:sz w:val="20"/>
          <w:szCs w:val="20"/>
        </w:rPr>
        <w:t xml:space="preserve"> </w:t>
      </w:r>
      <w:r w:rsidR="00ED252C"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6B386A9" w14:textId="77777777" w:rsidR="00ED252C" w:rsidRPr="003B04E8" w:rsidRDefault="00ED252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60420976" w14:textId="77777777" w:rsidR="00ED252C" w:rsidRPr="003B04E8" w:rsidRDefault="00ED252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DDE3187" w14:textId="77777777" w:rsidR="00ED252C" w:rsidRPr="003B04E8" w:rsidRDefault="00ED252C" w:rsidP="00ED252C">
      <w:pPr>
        <w:spacing w:after="0" w:line="240" w:lineRule="auto"/>
        <w:contextualSpacing/>
        <w:rPr>
          <w:sz w:val="20"/>
          <w:szCs w:val="20"/>
        </w:rPr>
      </w:pPr>
    </w:p>
    <w:bookmarkEnd w:id="1"/>
    <w:bookmarkEnd w:id="2"/>
    <w:p w14:paraId="4F041D92" w14:textId="634D5CA5" w:rsidR="00A5010C" w:rsidRPr="00A5010C" w:rsidRDefault="0042576B" w:rsidP="00A5010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</w:t>
      </w:r>
      <w:r w:rsidR="00A5010C" w:rsidRPr="00A5010C">
        <w:rPr>
          <w:rFonts w:asciiTheme="minorHAnsi" w:hAnsiTheme="minorHAnsi" w:cstheme="minorHAnsi"/>
          <w:sz w:val="20"/>
          <w:szCs w:val="20"/>
        </w:rPr>
        <w:t>świadczam, co następuje:</w:t>
      </w:r>
    </w:p>
    <w:p w14:paraId="6BEF42E7" w14:textId="77777777" w:rsidR="00A5010C" w:rsidRPr="00A5010C" w:rsidRDefault="00A5010C" w:rsidP="00A5010C">
      <w:pPr>
        <w:shd w:val="clear" w:color="auto" w:fill="BFBFBF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OŚWIADCZENIA DOTYCZĄCE WYKONAWCY:</w:t>
      </w:r>
    </w:p>
    <w:p w14:paraId="54E68217" w14:textId="77777777" w:rsidR="00A5010C" w:rsidRPr="00A5010C" w:rsidRDefault="00A5010C" w:rsidP="00A5010C">
      <w:pPr>
        <w:numPr>
          <w:ilvl w:val="0"/>
          <w:numId w:val="3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podlegam wykluczeniu</w:t>
      </w:r>
      <w:r w:rsidRPr="00A5010C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r w:rsidRPr="00A5010C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</w:t>
      </w:r>
      <w:r w:rsidRPr="00A5010C">
        <w:rPr>
          <w:rFonts w:asciiTheme="minorHAnsi" w:hAnsiTheme="minorHAnsi" w:cstheme="minorHAnsi"/>
          <w:sz w:val="20"/>
          <w:szCs w:val="20"/>
        </w:rPr>
        <w:lastRenderedPageBreak/>
        <w:t>ograniczających w związku z działaniami Rosji destabilizującymi sytuację na Ukrainie (Dz. Urz. UE nr L 111 z 8.4.2022, str. 1), dalej: rozporządzenie 2022/576.</w:t>
      </w:r>
      <w:r w:rsidRPr="00A5010C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2A199508" w14:textId="77777777" w:rsidR="00A5010C" w:rsidRPr="00A5010C" w:rsidRDefault="00A5010C" w:rsidP="00A5010C">
      <w:pPr>
        <w:numPr>
          <w:ilvl w:val="0"/>
          <w:numId w:val="37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zachodzą</w:t>
      </w:r>
      <w:r w:rsidRPr="00A5010C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A5010C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A5010C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3277243B" w14:textId="77777777" w:rsidR="00A5010C" w:rsidRPr="00A5010C" w:rsidRDefault="00A5010C" w:rsidP="00A5010C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ar-SA"/>
        </w:rPr>
        <w:t>INFORMACJA DOTYCZĄCA POLEGANIA NA ZDOLNOŚCIACH LUB SYTUACJI PODMIOTU UDOSTĘPNIAJĄCEGO ZASOBY W ZAKRESIE ODPOWIADAJĄCYM PONAD 10% WARTOŚCI ZAMÓWIENIA</w:t>
      </w:r>
      <w:r w:rsidRPr="00A5010C">
        <w:rPr>
          <w:rFonts w:asciiTheme="minorHAnsi" w:eastAsia="Times New Roman" w:hAnsiTheme="minorHAnsi" w:cstheme="minorHAnsi"/>
          <w:b/>
          <w:bCs/>
          <w:sz w:val="20"/>
          <w:szCs w:val="20"/>
          <w:lang w:eastAsia="ar-SA"/>
        </w:rPr>
        <w:t>:</w:t>
      </w:r>
    </w:p>
    <w:p w14:paraId="1FB5BA7C" w14:textId="77777777" w:rsidR="00A5010C" w:rsidRPr="00A5010C" w:rsidRDefault="00A5010C" w:rsidP="00A5010C">
      <w:pPr>
        <w:suppressAutoHyphens/>
        <w:spacing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bookmarkStart w:id="4" w:name="_Hlk99016800"/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[UWAGA</w:t>
      </w:r>
      <w:r w:rsidRPr="00A5010C">
        <w:rPr>
          <w:rFonts w:asciiTheme="minorHAnsi" w:eastAsia="Times New Roman" w:hAnsiTheme="minorHAnsi" w:cstheme="minorHAnsi"/>
          <w:i/>
          <w:color w:val="0070C0"/>
          <w:sz w:val="20"/>
          <w:szCs w:val="20"/>
          <w:lang w:eastAsia="ar-SA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]</w:t>
      </w:r>
      <w:bookmarkEnd w:id="4"/>
    </w:p>
    <w:p w14:paraId="19BFF2BA" w14:textId="77777777" w:rsidR="00A5010C" w:rsidRPr="00A5010C" w:rsidRDefault="00A5010C" w:rsidP="00A5010C">
      <w:pPr>
        <w:spacing w:after="120" w:line="240" w:lineRule="auto"/>
        <w:ind w:left="357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(wskazać </w:t>
      </w:r>
      <w:bookmarkEnd w:id="5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dokument i właściwą jednostkę redakcyjną dokumentu, w której określono warunki udziału w postępowaniu),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polegam na zdolnościach lub sytuacji następującego podmiotu udostępniającego zasoby: </w:t>
      </w:r>
      <w:bookmarkStart w:id="6" w:name="_Hlk99014455"/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………………………………………………………………………...…………………………………….…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</w:t>
      </w:r>
      <w:bookmarkEnd w:id="6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(podać pełną nazwę/firmę, adres, a także w zależności od podmiotu: NIP/PESEL, KRS/CEiDG)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 xml:space="preserve">w następującym zakresie: …………………………………………………………………………… 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(określić odpowiedni zakres udostępnianych zasobów dla wskazanego podmiotu)</w:t>
      </w:r>
      <w:r w:rsidRPr="00A5010C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co odpowiada ponad 10% wartości przedmiotowego zamówienia.</w:t>
      </w:r>
      <w:r w:rsidRPr="00A5010C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14:paraId="73CF8E94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PODWYKONAWCY, NA KTÓREGO PRZYPADA PONAD 10% WARTOŚCI ZAMÓWIENIA:</w:t>
      </w:r>
    </w:p>
    <w:p w14:paraId="7C9DA8C4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lastRenderedPageBreak/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476061B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podwykonawcą, na którego przypada ponad 10% wartości zamówienia: </w:t>
      </w:r>
    </w:p>
    <w:p w14:paraId="57915C5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7E90F5B5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A2F1B1D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DOSTAWCY, NA KTÓREGO PRZYPADA PONAD 10% WARTOŚCI ZAMÓWIENIA:</w:t>
      </w:r>
    </w:p>
    <w:p w14:paraId="1C2FF2D7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7683EAA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dostawcą, na którego przypada ponad 10% wartości zamówienia: </w:t>
      </w:r>
    </w:p>
    <w:p w14:paraId="3DCD427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067B7B38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4A32B85C" w14:textId="77777777" w:rsidR="00A5010C" w:rsidRPr="00A5010C" w:rsidRDefault="00A5010C" w:rsidP="00A5010C">
      <w:pPr>
        <w:shd w:val="clear" w:color="auto" w:fill="BFBFBF"/>
        <w:spacing w:before="240"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PODANYCH INFORMACJI:</w:t>
      </w:r>
    </w:p>
    <w:p w14:paraId="16D770EC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13DCD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A5010C">
        <w:rPr>
          <w:rFonts w:ascii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F0CB69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C4BFEE" w14:textId="77777777" w:rsidR="00A5010C" w:rsidRPr="00A5010C" w:rsidRDefault="00A5010C" w:rsidP="00A5010C">
      <w:pPr>
        <w:shd w:val="clear" w:color="auto" w:fill="BFBFBF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INFORMACJA DOTYCZĄCA DOSTĘPU DO PODMIOTOWYCH ŚRODKÓW DOWODOWYCH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3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4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5"/>
      </w:r>
      <w:r w:rsidRPr="00A5010C">
        <w:rPr>
          <w:rFonts w:asciiTheme="minorHAnsi" w:hAnsiTheme="minorHAnsi" w:cstheme="minorHAnsi"/>
          <w:b/>
          <w:sz w:val="20"/>
          <w:szCs w:val="20"/>
        </w:rPr>
        <w:t>:</w:t>
      </w:r>
    </w:p>
    <w:p w14:paraId="3803C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A5010C">
        <w:rPr>
          <w:rFonts w:asciiTheme="minorHAnsi" w:hAnsiTheme="minorHAnsi" w:cstheme="minorHAnsi"/>
          <w:sz w:val="20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04C834F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FA3E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EB3BF84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D41D63C" w14:textId="02A25525" w:rsidR="007D3390" w:rsidRPr="007D3390" w:rsidRDefault="00A5010C" w:rsidP="00BA6997">
      <w:pPr>
        <w:autoSpaceDE w:val="0"/>
        <w:autoSpaceDN w:val="0"/>
        <w:adjustRightInd w:val="0"/>
        <w:spacing w:before="600" w:after="0" w:line="240" w:lineRule="auto"/>
        <w:rPr>
          <w:rFonts w:cs="Calibri"/>
          <w:b/>
          <w:bCs/>
          <w:i/>
          <w:iCs/>
          <w:sz w:val="20"/>
          <w:szCs w:val="20"/>
          <w:u w:val="single"/>
        </w:rPr>
      </w:pPr>
      <w:r w:rsidRPr="00A5010C">
        <w:rPr>
          <w:rFonts w:ascii="Arial" w:hAnsi="Arial" w:cs="Arial"/>
          <w:sz w:val="21"/>
          <w:szCs w:val="21"/>
        </w:rPr>
        <w:lastRenderedPageBreak/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eastAsia="Times New Roman" w:cs="TrebuchetMS"/>
          <w:lang w:eastAsia="pl-PL"/>
        </w:rPr>
        <w:t xml:space="preserve">…………….……. </w:t>
      </w: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(miejscowość)</w:t>
      </w:r>
      <w:r w:rsidRPr="00A5010C">
        <w:rPr>
          <w:rFonts w:eastAsia="Times New Roman" w:cs="TrebuchetMS-Italic"/>
          <w:i/>
          <w:iCs/>
          <w:lang w:eastAsia="pl-PL"/>
        </w:rPr>
        <w:t xml:space="preserve">, </w:t>
      </w:r>
      <w:r w:rsidRPr="00A5010C">
        <w:rPr>
          <w:rFonts w:eastAsia="Times New Roman" w:cs="TrebuchetMS"/>
          <w:lang w:eastAsia="pl-PL"/>
        </w:rPr>
        <w:t xml:space="preserve">dnia …………………. 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CB4328F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0514FDB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7163154" w14:textId="343291CA" w:rsidR="003522A9" w:rsidRDefault="007D3390" w:rsidP="003522A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7D3390">
        <w:rPr>
          <w:rFonts w:cs="Calibri"/>
          <w:sz w:val="20"/>
          <w:szCs w:val="20"/>
        </w:rPr>
        <w:t xml:space="preserve">    </w:t>
      </w:r>
      <w:r w:rsidR="003522A9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AE6490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6A7BC389" w14:textId="596F47D8" w:rsidR="00794A62" w:rsidRDefault="00794A62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b/>
          <w:bCs/>
          <w:i/>
          <w:iCs/>
          <w:sz w:val="18"/>
          <w:szCs w:val="18"/>
          <w:u w:val="thick"/>
        </w:rPr>
      </w:pPr>
    </w:p>
    <w:p w14:paraId="56D8492E" w14:textId="77777777" w:rsidR="00DB4576" w:rsidRDefault="00DB4576" w:rsidP="00DB457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427C4EA4" w:rsidR="00126269" w:rsidRPr="00794A62" w:rsidRDefault="00DB4576" w:rsidP="00DB457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C74E1" w14:textId="77777777" w:rsidR="008D6142" w:rsidRDefault="008D6142" w:rsidP="00DC5DAC">
      <w:pPr>
        <w:spacing w:after="0" w:line="240" w:lineRule="auto"/>
      </w:pPr>
      <w:r>
        <w:separator/>
      </w:r>
    </w:p>
  </w:endnote>
  <w:endnote w:type="continuationSeparator" w:id="0">
    <w:p w14:paraId="1B004A75" w14:textId="77777777" w:rsidR="008D6142" w:rsidRDefault="008D6142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82A00" w14:textId="77777777" w:rsidR="008D6142" w:rsidRDefault="008D6142" w:rsidP="00DC5DAC">
      <w:pPr>
        <w:spacing w:after="0" w:line="240" w:lineRule="auto"/>
      </w:pPr>
      <w:r>
        <w:separator/>
      </w:r>
    </w:p>
  </w:footnote>
  <w:footnote w:type="continuationSeparator" w:id="0">
    <w:p w14:paraId="158B361F" w14:textId="77777777" w:rsidR="008D6142" w:rsidRDefault="008D6142" w:rsidP="00DC5DAC">
      <w:pPr>
        <w:spacing w:after="0" w:line="240" w:lineRule="auto"/>
      </w:pPr>
      <w:r>
        <w:continuationSeparator/>
      </w:r>
    </w:p>
  </w:footnote>
  <w:footnote w:id="1">
    <w:p w14:paraId="2A371741" w14:textId="77777777" w:rsidR="00A5010C" w:rsidRPr="00A5010C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9B4C839" w14:textId="55E8137E" w:rsidR="00A5010C" w:rsidRPr="00A5010C" w:rsidRDefault="00A5010C" w:rsidP="00181F8E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Rosji;</w:t>
      </w:r>
      <w:bookmarkStart w:id="3" w:name="_Hlk102557314"/>
      <w:r w:rsidRPr="00A5010C">
        <w:rPr>
          <w:rFonts w:asciiTheme="minorHAnsi" w:hAnsiTheme="minorHAnsi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4771F0E6" w14:textId="77777777" w:rsidR="00A5010C" w:rsidRPr="009D3DEA" w:rsidRDefault="00A5010C" w:rsidP="00A5010C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9337840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6992124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7B993F83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2671D6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E9F249" w14:textId="77777777" w:rsidR="00A5010C" w:rsidRPr="009D3DEA" w:rsidRDefault="00A5010C" w:rsidP="00A5010C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7C00C8A9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451EFC32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rFonts w:asciiTheme="minorHAnsi" w:hAnsiTheme="minorHAnsi"/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rFonts w:asciiTheme="minorHAnsi" w:hAnsiTheme="minorHAnsi"/>
          <w:sz w:val="16"/>
          <w:szCs w:val="16"/>
        </w:rPr>
        <w:t>.</w:t>
      </w:r>
    </w:p>
  </w:footnote>
  <w:footnote w:id="5">
    <w:p w14:paraId="50BDED4B" w14:textId="77777777" w:rsidR="00A5010C" w:rsidRDefault="00A5010C" w:rsidP="00A5010C">
      <w:pPr>
        <w:pStyle w:val="Tekstprzypisudolnego"/>
        <w:jc w:val="both"/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2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7"/>
  </w:num>
  <w:num w:numId="35" w16cid:durableId="256669634">
    <w:abstractNumId w:val="4"/>
  </w:num>
  <w:num w:numId="36" w16cid:durableId="1632512885">
    <w:abstractNumId w:val="20"/>
  </w:num>
  <w:num w:numId="37" w16cid:durableId="1653177745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2FA9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16D2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4F18"/>
    <w:rsid w:val="002E6952"/>
    <w:rsid w:val="002F2410"/>
    <w:rsid w:val="002F564D"/>
    <w:rsid w:val="002F7BB3"/>
    <w:rsid w:val="00304D8A"/>
    <w:rsid w:val="003116D9"/>
    <w:rsid w:val="003137BB"/>
    <w:rsid w:val="00327B3A"/>
    <w:rsid w:val="003522A9"/>
    <w:rsid w:val="003525BA"/>
    <w:rsid w:val="00357886"/>
    <w:rsid w:val="0036133F"/>
    <w:rsid w:val="003713AD"/>
    <w:rsid w:val="00371A96"/>
    <w:rsid w:val="003724DE"/>
    <w:rsid w:val="0037252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55E7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776C8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B038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032D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D6142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84800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010C"/>
    <w:rsid w:val="00A537C9"/>
    <w:rsid w:val="00A55254"/>
    <w:rsid w:val="00A612D0"/>
    <w:rsid w:val="00A62480"/>
    <w:rsid w:val="00A65309"/>
    <w:rsid w:val="00A65C43"/>
    <w:rsid w:val="00A87FEA"/>
    <w:rsid w:val="00A90E75"/>
    <w:rsid w:val="00A93EC6"/>
    <w:rsid w:val="00A9775B"/>
    <w:rsid w:val="00AA44AB"/>
    <w:rsid w:val="00AB4D9F"/>
    <w:rsid w:val="00AC3D72"/>
    <w:rsid w:val="00AD5629"/>
    <w:rsid w:val="00AE6490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564A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3C6"/>
    <w:rsid w:val="00C96D3C"/>
    <w:rsid w:val="00CA224F"/>
    <w:rsid w:val="00CB4BBE"/>
    <w:rsid w:val="00CB5B2A"/>
    <w:rsid w:val="00CC3367"/>
    <w:rsid w:val="00CC35A3"/>
    <w:rsid w:val="00CD319A"/>
    <w:rsid w:val="00CD44D6"/>
    <w:rsid w:val="00CE10C9"/>
    <w:rsid w:val="00CE33A5"/>
    <w:rsid w:val="00D052E8"/>
    <w:rsid w:val="00D1473E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1412"/>
    <w:rsid w:val="00DB4576"/>
    <w:rsid w:val="00DB5B51"/>
    <w:rsid w:val="00DB669A"/>
    <w:rsid w:val="00DB7AC0"/>
    <w:rsid w:val="00DB7D06"/>
    <w:rsid w:val="00DC1662"/>
    <w:rsid w:val="00DC5DAC"/>
    <w:rsid w:val="00DD1D58"/>
    <w:rsid w:val="00DD51F1"/>
    <w:rsid w:val="00DD6154"/>
    <w:rsid w:val="00DD644D"/>
    <w:rsid w:val="00DE5181"/>
    <w:rsid w:val="00DE5555"/>
    <w:rsid w:val="00DF4DF4"/>
    <w:rsid w:val="00E037A4"/>
    <w:rsid w:val="00E058FE"/>
    <w:rsid w:val="00E35C8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252C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2D4F"/>
    <w:rsid w:val="00F94979"/>
    <w:rsid w:val="00FA1B87"/>
    <w:rsid w:val="00FA310B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257</TotalTime>
  <Pages>4</Pages>
  <Words>981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31</cp:revision>
  <cp:lastPrinted>2021-05-13T12:57:00Z</cp:lastPrinted>
  <dcterms:created xsi:type="dcterms:W3CDTF">2023-06-22T09:27:00Z</dcterms:created>
  <dcterms:modified xsi:type="dcterms:W3CDTF">2024-07-01T08:05:00Z</dcterms:modified>
</cp:coreProperties>
</file>