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784FD917" w:rsidR="008F26CC" w:rsidRPr="00256296" w:rsidRDefault="00BB71F2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C765DF">
        <w:rPr>
          <w:rFonts w:cs="Calibri"/>
          <w:b/>
          <w:iCs/>
          <w:sz w:val="20"/>
          <w:szCs w:val="20"/>
          <w:u w:val="single"/>
        </w:rPr>
        <w:t>ZP.262</w:t>
      </w:r>
      <w:r w:rsidR="00C765DF" w:rsidRPr="00C765DF">
        <w:rPr>
          <w:rFonts w:cs="Calibri"/>
          <w:b/>
          <w:iCs/>
          <w:sz w:val="20"/>
          <w:szCs w:val="20"/>
          <w:u w:val="single"/>
        </w:rPr>
        <w:t>.7</w:t>
      </w:r>
      <w:r w:rsidRPr="00C765DF">
        <w:rPr>
          <w:rFonts w:cs="Calibri"/>
          <w:b/>
          <w:iCs/>
          <w:sz w:val="20"/>
          <w:szCs w:val="20"/>
          <w:u w:val="single"/>
        </w:rPr>
        <w:t>.2024</w:t>
      </w:r>
      <w:r w:rsidR="008F26CC" w:rsidRPr="00C765DF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</w:t>
      </w:r>
      <w:r w:rsidR="008F26CC" w:rsidRPr="00256296">
        <w:rPr>
          <w:rFonts w:cs="Calibri"/>
          <w:b/>
          <w:bCs/>
          <w:i/>
          <w:iCs/>
          <w:sz w:val="20"/>
          <w:szCs w:val="20"/>
        </w:rPr>
        <w:t>Załącznik nr</w:t>
      </w:r>
      <w:r w:rsidR="00100E2F" w:rsidRPr="00256296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100E2F" w:rsidRPr="00256296">
        <w:rPr>
          <w:rFonts w:cs="Calibri"/>
          <w:b/>
          <w:bCs/>
          <w:sz w:val="20"/>
          <w:szCs w:val="20"/>
          <w:u w:val="single"/>
        </w:rPr>
        <w:t xml:space="preserve">9a i/lub 9b i/lub 9c i/lub 9d i/lub 9e  i/lub 9f </w:t>
      </w:r>
      <w:r w:rsidR="00256296" w:rsidRPr="00256296">
        <w:rPr>
          <w:rFonts w:cs="Calibri"/>
          <w:b/>
          <w:bCs/>
          <w:sz w:val="20"/>
          <w:szCs w:val="20"/>
          <w:u w:val="single"/>
        </w:rPr>
        <w:t xml:space="preserve">i/lub 9g i/lub 9h i/lub 9 i </w:t>
      </w:r>
      <w:r w:rsidR="008F26CC" w:rsidRPr="00256296">
        <w:rPr>
          <w:rFonts w:cs="Calibri"/>
          <w:b/>
          <w:bCs/>
          <w:i/>
          <w:iCs/>
          <w:sz w:val="20"/>
          <w:szCs w:val="20"/>
        </w:rPr>
        <w:t>do SWZ</w:t>
      </w:r>
      <w:r w:rsidR="0016179E" w:rsidRPr="00256296">
        <w:rPr>
          <w:rFonts w:cs="Calibri"/>
          <w:b/>
          <w:bCs/>
          <w:i/>
          <w:iCs/>
          <w:sz w:val="20"/>
          <w:szCs w:val="20"/>
        </w:rPr>
        <w:t>**</w:t>
      </w:r>
    </w:p>
    <w:p w14:paraId="02440590" w14:textId="77777777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Pr="0020699D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 w:rsidRPr="0020699D"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1F85C7AE" w:rsidR="008F26CC" w:rsidRPr="0020699D" w:rsidRDefault="0060013B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u</w:t>
      </w:r>
      <w:r w:rsidR="008F26CC" w:rsidRPr="0020699D">
        <w:rPr>
          <w:rFonts w:cs="Calibri"/>
          <w:b/>
          <w:bCs/>
          <w:i/>
          <w:iCs/>
          <w:sz w:val="20"/>
          <w:szCs w:val="20"/>
        </w:rPr>
        <w:t>l. Trzebnicka 42-44</w:t>
      </w:r>
    </w:p>
    <w:p w14:paraId="73B2DF59" w14:textId="77777777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72A34D6E" w14:textId="77777777" w:rsidR="00256296" w:rsidRDefault="008F26CC" w:rsidP="00256296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="00256296">
        <w:rPr>
          <w:rFonts w:cs="Calibri"/>
          <w:b/>
          <w:iCs/>
          <w:sz w:val="20"/>
          <w:szCs w:val="20"/>
        </w:rPr>
        <w:t xml:space="preserve">Usługa w zakresie przeprowadzenia szkoleń specjalistycznych wraz z opracowaniem prezentacji multimedialnej </w:t>
      </w:r>
      <w:r w:rsidR="00256296">
        <w:rPr>
          <w:rFonts w:cs="Calibri"/>
          <w:b/>
          <w:i/>
          <w:sz w:val="20"/>
          <w:szCs w:val="20"/>
          <w:u w:val="single"/>
        </w:rPr>
        <w:t>w podziale na 9 zadań</w:t>
      </w:r>
      <w:r w:rsidR="00256296">
        <w:rPr>
          <w:rFonts w:cs="Calibri"/>
          <w:b/>
          <w:i/>
          <w:sz w:val="20"/>
          <w:szCs w:val="20"/>
        </w:rPr>
        <w:t>,</w:t>
      </w:r>
      <w:r w:rsidR="00256296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7DDE60C8" w14:textId="77777777" w:rsidR="00256296" w:rsidRDefault="00256296" w:rsidP="00256296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05B26ABB" w14:textId="5CAE5731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Wykonawca: …………………………………….…………………………………….…………………………………….</w:t>
      </w:r>
    </w:p>
    <w:p w14:paraId="032A92C2" w14:textId="4969AFE9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(pełna nazwa/firma, adres, w zależności od podmiotu: NIP/PESEL, KRS/</w:t>
      </w:r>
      <w:proofErr w:type="spellStart"/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CEiDG</w:t>
      </w:r>
      <w:proofErr w:type="spellEnd"/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)</w:t>
      </w:r>
    </w:p>
    <w:p w14:paraId="200EDD24" w14:textId="13021BF6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reprezentowany przez: ……………………………………. ……………………………………. …………………………………….</w:t>
      </w:r>
    </w:p>
    <w:p w14:paraId="75467C3A" w14:textId="77777777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(imię, nazwisko, stanowisko/podstawa do reprezentacji)</w:t>
      </w:r>
    </w:p>
    <w:p w14:paraId="2C18A838" w14:textId="77777777" w:rsidR="0020699D" w:rsidRPr="0020699D" w:rsidRDefault="0020699D" w:rsidP="0020699D">
      <w:pPr>
        <w:keepNext/>
        <w:spacing w:before="120" w:after="0" w:line="240" w:lineRule="auto"/>
        <w:jc w:val="center"/>
        <w:outlineLvl w:val="0"/>
        <w:rPr>
          <w:rFonts w:eastAsia="Times New Roman"/>
          <w:b/>
          <w:sz w:val="20"/>
          <w:szCs w:val="20"/>
          <w:lang w:eastAsia="pl-PL"/>
        </w:rPr>
      </w:pPr>
      <w:r w:rsidRPr="0020699D">
        <w:rPr>
          <w:rFonts w:eastAsia="Times New Roman"/>
          <w:b/>
          <w:sz w:val="20"/>
          <w:szCs w:val="20"/>
          <w:lang w:eastAsia="pl-PL"/>
        </w:rPr>
        <w:t>O Ś W I A D C Z E N I E</w:t>
      </w:r>
    </w:p>
    <w:p w14:paraId="4F2CDCDE" w14:textId="77777777" w:rsidR="00256296" w:rsidRDefault="0020699D" w:rsidP="0020699D">
      <w:pPr>
        <w:spacing w:after="0" w:line="240" w:lineRule="auto"/>
        <w:jc w:val="center"/>
        <w:rPr>
          <w:rFonts w:eastAsia="Times New Roman"/>
          <w:bCs/>
          <w:sz w:val="20"/>
          <w:szCs w:val="20"/>
          <w:lang w:eastAsia="pl-PL"/>
        </w:rPr>
      </w:pPr>
      <w:r w:rsidRPr="0020699D">
        <w:rPr>
          <w:rFonts w:eastAsia="Times New Roman"/>
          <w:bCs/>
          <w:sz w:val="20"/>
          <w:szCs w:val="20"/>
          <w:lang w:eastAsia="pl-PL"/>
        </w:rPr>
        <w:t>o przynależności lub braku przynależności do tej samej grupy kapitałowej</w:t>
      </w:r>
    </w:p>
    <w:p w14:paraId="42F35B4D" w14:textId="7CFB4902" w:rsidR="0020699D" w:rsidRPr="0020699D" w:rsidRDefault="0020699D" w:rsidP="0020699D">
      <w:pPr>
        <w:spacing w:after="0" w:line="240" w:lineRule="auto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0699D">
        <w:rPr>
          <w:rFonts w:eastAsia="Times New Roman"/>
          <w:bCs/>
          <w:sz w:val="20"/>
          <w:szCs w:val="20"/>
          <w:lang w:eastAsia="pl-PL"/>
        </w:rPr>
        <w:br/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iż </w:t>
      </w:r>
      <w:r w:rsidRPr="0020699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należę/my</w:t>
      </w:r>
      <w:r w:rsidRPr="0020699D">
        <w:rPr>
          <w:rFonts w:asciiTheme="minorHAnsi" w:eastAsia="Times New Roman" w:hAnsiTheme="minorHAnsi" w:cstheme="minorHAnsi"/>
          <w:sz w:val="20"/>
          <w:szCs w:val="20"/>
          <w:vertAlign w:val="superscript"/>
          <w:lang w:eastAsia="pl-PL"/>
        </w:rPr>
        <w:t>*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do tej samej grupy kapitałowej (w rozumieniu ustawy z dnia 16 lutego 2007r. 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  <w:t>o ochronie konkurencji i konsumentów Dz. U. z 2021 r. poz. 275) z następującymi Wykonawcami:</w:t>
      </w:r>
    </w:p>
    <w:p w14:paraId="0D0268C6" w14:textId="77777777" w:rsidR="0020699D" w:rsidRPr="0020699D" w:rsidRDefault="0020699D" w:rsidP="0020699D">
      <w:pPr>
        <w:numPr>
          <w:ilvl w:val="0"/>
          <w:numId w:val="33"/>
        </w:numPr>
        <w:suppressAutoHyphens/>
        <w:spacing w:after="0" w:line="340" w:lineRule="exact"/>
        <w:ind w:left="357" w:hanging="357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.....................................................................................................................</w:t>
      </w:r>
    </w:p>
    <w:p w14:paraId="307A3891" w14:textId="77777777" w:rsidR="0020699D" w:rsidRPr="0020699D" w:rsidRDefault="0020699D" w:rsidP="0020699D">
      <w:pPr>
        <w:numPr>
          <w:ilvl w:val="0"/>
          <w:numId w:val="33"/>
        </w:numPr>
        <w:suppressAutoHyphens/>
        <w:spacing w:after="0" w:line="340" w:lineRule="exact"/>
        <w:ind w:left="357" w:hanging="357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.....................................................................................................................</w:t>
      </w:r>
    </w:p>
    <w:p w14:paraId="5BD8D4D6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wskazanymi w informacji zamieszczonej przez Zamawiającego na podstawie art. 222 ust. 5 ustawy </w:t>
      </w:r>
      <w:proofErr w:type="spellStart"/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Pzp</w:t>
      </w:r>
      <w:proofErr w:type="spellEnd"/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 na stronie internetowej, którzy złożyli oferty w postępowaniu.</w:t>
      </w:r>
    </w:p>
    <w:p w14:paraId="2869FE7E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W załączeniu przekazuję następujące dokumenty lub informacje potwierdzające przygotowanie oferty niezależnie od innego Wykonawcy należącego do tej samej grupy kapitałowej:</w:t>
      </w:r>
    </w:p>
    <w:p w14:paraId="0554FF12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………………………………………………………………………………………………………………………</w:t>
      </w:r>
    </w:p>
    <w:p w14:paraId="28C9FA1B" w14:textId="77777777" w:rsidR="0020699D" w:rsidRPr="0020699D" w:rsidRDefault="0020699D" w:rsidP="00256296">
      <w:pPr>
        <w:spacing w:after="0" w:line="240" w:lineRule="auto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iż </w:t>
      </w:r>
      <w:r w:rsidRPr="00256296">
        <w:rPr>
          <w:rFonts w:asciiTheme="minorHAnsi" w:eastAsia="Times New Roman" w:hAnsiTheme="minorHAnsi" w:cstheme="minorHAnsi"/>
          <w:b/>
          <w:i/>
          <w:iCs/>
          <w:sz w:val="20"/>
          <w:szCs w:val="20"/>
          <w:u w:val="single"/>
          <w:lang w:eastAsia="pl-PL"/>
        </w:rPr>
        <w:t>nie należę/my</w:t>
      </w:r>
      <w:r w:rsidRPr="00256296">
        <w:rPr>
          <w:rFonts w:asciiTheme="minorHAnsi" w:eastAsia="Times New Roman" w:hAnsiTheme="minorHAnsi" w:cstheme="minorHAnsi"/>
          <w:i/>
          <w:iCs/>
          <w:sz w:val="20"/>
          <w:szCs w:val="20"/>
          <w:u w:val="single"/>
          <w:vertAlign w:val="superscript"/>
          <w:lang w:eastAsia="pl-PL"/>
        </w:rPr>
        <w:t>*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do tej samej grupy kapitałowej (w rozumieniu ustawy z dnia 16 lutego 2007r. o ochronie konkurencji i konsumentów Dz. U. z 2021 r. poz. 275) z Wykonawcami, wskazanymi w informacji zamieszczonej przez Zamawiającego na podstawie art. 222 ust. 5 ustawy </w:t>
      </w:r>
      <w:proofErr w:type="spellStart"/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na stronie internetowej, którzy złożyli oferty w postępowaniu.</w:t>
      </w:r>
    </w:p>
    <w:p w14:paraId="678CA9DC" w14:textId="77777777" w:rsidR="0020699D" w:rsidRPr="0020699D" w:rsidRDefault="0020699D" w:rsidP="0020699D">
      <w:pPr>
        <w:autoSpaceDE w:val="0"/>
        <w:autoSpaceDN w:val="0"/>
        <w:adjustRightInd w:val="0"/>
        <w:spacing w:before="240"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Oświadczenie składam z pełną świadomością konsekwencji wprowadzenia Zamawiającego w błąd przy przedstawianiu informacji</w:t>
      </w:r>
      <w:r w:rsidRPr="0020699D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20699D">
        <w:rPr>
          <w:rFonts w:eastAsia="Times New Roman" w:cs="TrebuchetMS"/>
          <w:sz w:val="20"/>
          <w:szCs w:val="20"/>
          <w:lang w:eastAsia="pl-PL"/>
        </w:rPr>
        <w:t>oraz odpowiedzialności karnej z art. 297 Kodeksu karnego.</w:t>
      </w:r>
    </w:p>
    <w:p w14:paraId="0CD02DA4" w14:textId="77777777" w:rsidR="006F3666" w:rsidRDefault="006F3666" w:rsidP="006F366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1487193" w14:textId="43D0BEFA" w:rsidR="0060013B" w:rsidRDefault="0060013B" w:rsidP="0060013B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eastAsia="Times New Roman"/>
          <w:sz w:val="16"/>
          <w:szCs w:val="16"/>
          <w:lang w:eastAsia="pl-PL"/>
        </w:rPr>
        <w:t xml:space="preserve">                    </w:t>
      </w:r>
      <w:r w:rsidRPr="0020699D">
        <w:rPr>
          <w:rFonts w:eastAsia="Times New Roman"/>
          <w:sz w:val="16"/>
          <w:szCs w:val="16"/>
          <w:lang w:eastAsia="pl-PL"/>
        </w:rPr>
        <w:t>*) niepotrzebne skreślić</w:t>
      </w:r>
    </w:p>
    <w:p w14:paraId="1E170D7C" w14:textId="77777777" w:rsidR="0060013B" w:rsidRDefault="0060013B" w:rsidP="006F366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3BA58B7" w14:textId="3C86953A" w:rsidR="0016179E" w:rsidRDefault="00C7194F" w:rsidP="0016179E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>*</w:t>
      </w:r>
      <w:r w:rsidR="0016179E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60013B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37B62C4C" w14:textId="77777777" w:rsidR="0016179E" w:rsidRDefault="0016179E" w:rsidP="0016179E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sz w:val="20"/>
          <w:szCs w:val="20"/>
        </w:rPr>
      </w:pPr>
    </w:p>
    <w:p w14:paraId="1F23E137" w14:textId="02BC160E" w:rsidR="0020699D" w:rsidRPr="0006447F" w:rsidRDefault="006F3666" w:rsidP="00256296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</w:t>
      </w:r>
      <w:r w:rsidR="0016179E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kwalifikowalnym podpisem elektronicznym</w:t>
      </w:r>
    </w:p>
    <w:sectPr w:rsidR="0020699D" w:rsidRPr="0006447F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66CCD" w14:textId="77777777" w:rsidR="00C940F9" w:rsidRDefault="00C940F9" w:rsidP="00DC5DAC">
      <w:pPr>
        <w:spacing w:after="0" w:line="240" w:lineRule="auto"/>
      </w:pPr>
      <w:r>
        <w:separator/>
      </w:r>
    </w:p>
  </w:endnote>
  <w:endnote w:type="continuationSeparator" w:id="0">
    <w:p w14:paraId="3484465C" w14:textId="77777777" w:rsidR="00C940F9" w:rsidRDefault="00C940F9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D60095" w14:textId="77777777" w:rsidR="00C940F9" w:rsidRDefault="00C940F9" w:rsidP="00DC5DAC">
      <w:pPr>
        <w:spacing w:after="0" w:line="240" w:lineRule="auto"/>
      </w:pPr>
      <w:r>
        <w:separator/>
      </w:r>
    </w:p>
  </w:footnote>
  <w:footnote w:type="continuationSeparator" w:id="0">
    <w:p w14:paraId="364E4D86" w14:textId="77777777" w:rsidR="00C940F9" w:rsidRDefault="00C940F9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686BBD"/>
    <w:multiLevelType w:val="hybridMultilevel"/>
    <w:tmpl w:val="7242D508"/>
    <w:lvl w:ilvl="0" w:tplc="548A83B2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8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1"/>
  </w:num>
  <w:num w:numId="32" w16cid:durableId="1691562656">
    <w:abstractNumId w:val="3"/>
  </w:num>
  <w:num w:numId="33" w16cid:durableId="1862624892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6BB7"/>
    <w:rsid w:val="000E6C9B"/>
    <w:rsid w:val="000E6E8D"/>
    <w:rsid w:val="000F0921"/>
    <w:rsid w:val="000F31EA"/>
    <w:rsid w:val="000F52BD"/>
    <w:rsid w:val="00100E2F"/>
    <w:rsid w:val="001072AF"/>
    <w:rsid w:val="00125754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179E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1ABE"/>
    <w:rsid w:val="001A5B0A"/>
    <w:rsid w:val="001B3EED"/>
    <w:rsid w:val="001B663B"/>
    <w:rsid w:val="001B764A"/>
    <w:rsid w:val="001B7F68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699D"/>
    <w:rsid w:val="002206D4"/>
    <w:rsid w:val="002215CA"/>
    <w:rsid w:val="00227744"/>
    <w:rsid w:val="00230AAF"/>
    <w:rsid w:val="00241AB6"/>
    <w:rsid w:val="00244BB1"/>
    <w:rsid w:val="00251D21"/>
    <w:rsid w:val="002525F4"/>
    <w:rsid w:val="00253155"/>
    <w:rsid w:val="00256296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57D6"/>
    <w:rsid w:val="002E6952"/>
    <w:rsid w:val="002F564D"/>
    <w:rsid w:val="002F7BB3"/>
    <w:rsid w:val="00304D8A"/>
    <w:rsid w:val="003116D9"/>
    <w:rsid w:val="00316A31"/>
    <w:rsid w:val="0032040C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A5689"/>
    <w:rsid w:val="003A73E3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1AFB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000E9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21B9"/>
    <w:rsid w:val="005678FB"/>
    <w:rsid w:val="00572C1A"/>
    <w:rsid w:val="00573F5F"/>
    <w:rsid w:val="005769B4"/>
    <w:rsid w:val="00581ADD"/>
    <w:rsid w:val="005826A6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013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366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7"/>
    <w:rsid w:val="007954DC"/>
    <w:rsid w:val="00796255"/>
    <w:rsid w:val="007A4B97"/>
    <w:rsid w:val="007A68F2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E7943"/>
    <w:rsid w:val="007F13D6"/>
    <w:rsid w:val="007F2BBE"/>
    <w:rsid w:val="007F5C46"/>
    <w:rsid w:val="00800726"/>
    <w:rsid w:val="00806480"/>
    <w:rsid w:val="00815E18"/>
    <w:rsid w:val="00821AAF"/>
    <w:rsid w:val="00830C7B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2029"/>
    <w:rsid w:val="00A05E4C"/>
    <w:rsid w:val="00A2207D"/>
    <w:rsid w:val="00A375A3"/>
    <w:rsid w:val="00A41274"/>
    <w:rsid w:val="00A42C0B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77652"/>
    <w:rsid w:val="00B80B03"/>
    <w:rsid w:val="00B84AF4"/>
    <w:rsid w:val="00B926A4"/>
    <w:rsid w:val="00B93A65"/>
    <w:rsid w:val="00BA6D30"/>
    <w:rsid w:val="00BB71F2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194F"/>
    <w:rsid w:val="00C74125"/>
    <w:rsid w:val="00C74491"/>
    <w:rsid w:val="00C74E01"/>
    <w:rsid w:val="00C765DF"/>
    <w:rsid w:val="00C84372"/>
    <w:rsid w:val="00C940F9"/>
    <w:rsid w:val="00C96D3C"/>
    <w:rsid w:val="00CA224F"/>
    <w:rsid w:val="00CB4BBE"/>
    <w:rsid w:val="00CC1220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4EF2"/>
    <w:rsid w:val="00D618EF"/>
    <w:rsid w:val="00D64EC4"/>
    <w:rsid w:val="00D65F37"/>
    <w:rsid w:val="00D6688F"/>
    <w:rsid w:val="00D71853"/>
    <w:rsid w:val="00D779AC"/>
    <w:rsid w:val="00D81468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1FD0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12FE6"/>
    <w:rsid w:val="00E224E2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190</TotalTime>
  <Pages>1</Pages>
  <Words>387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29</cp:revision>
  <cp:lastPrinted>2021-05-13T12:57:00Z</cp:lastPrinted>
  <dcterms:created xsi:type="dcterms:W3CDTF">2023-06-22T09:27:00Z</dcterms:created>
  <dcterms:modified xsi:type="dcterms:W3CDTF">2024-05-29T07:34:00Z</dcterms:modified>
</cp:coreProperties>
</file>