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1A20836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2C22E1" w:rsidRPr="009A06A1">
        <w:rPr>
          <w:rFonts w:cs="Calibri"/>
          <w:b/>
          <w:iCs/>
          <w:sz w:val="20"/>
          <w:szCs w:val="20"/>
          <w:u w:val="single"/>
        </w:rPr>
        <w:t>ZP.262</w:t>
      </w:r>
      <w:r w:rsidR="002C22E1">
        <w:rPr>
          <w:rFonts w:cs="Calibri"/>
          <w:b/>
          <w:iCs/>
          <w:sz w:val="20"/>
          <w:szCs w:val="20"/>
          <w:u w:val="single"/>
        </w:rPr>
        <w:t>.6.</w:t>
      </w:r>
      <w:r w:rsidR="002C22E1" w:rsidRPr="009A06A1">
        <w:rPr>
          <w:rFonts w:cs="Calibri"/>
          <w:b/>
          <w:iCs/>
          <w:sz w:val="20"/>
          <w:szCs w:val="20"/>
          <w:u w:val="single"/>
        </w:rPr>
        <w:t>202</w:t>
      </w:r>
      <w:r w:rsidR="002C22E1">
        <w:rPr>
          <w:rFonts w:cs="Calibri"/>
          <w:b/>
          <w:iCs/>
          <w:sz w:val="20"/>
          <w:szCs w:val="20"/>
          <w:u w:val="single"/>
        </w:rPr>
        <w:t>4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Załącznik nr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50220" w:rsidRPr="008F26CC">
        <w:rPr>
          <w:rFonts w:cs="Calibri"/>
          <w:b/>
          <w:bCs/>
          <w:i/>
          <w:iCs/>
          <w:sz w:val="20"/>
          <w:szCs w:val="20"/>
        </w:rPr>
        <w:t>6</w:t>
      </w:r>
      <w:r w:rsidR="00750220">
        <w:rPr>
          <w:rFonts w:cs="Calibri"/>
          <w:b/>
          <w:bCs/>
          <w:i/>
          <w:iCs/>
          <w:sz w:val="20"/>
          <w:szCs w:val="20"/>
        </w:rPr>
        <w:t>a i/lub 6b i/lub 6c i/lub 6d i/lub 6e</w:t>
      </w:r>
      <w:r w:rsidR="00750220"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i/lub 6f </w:t>
      </w:r>
      <w:r w:rsidRPr="008F26CC">
        <w:rPr>
          <w:rFonts w:cs="Calibri"/>
          <w:b/>
          <w:bCs/>
          <w:i/>
          <w:iCs/>
          <w:sz w:val="20"/>
          <w:szCs w:val="20"/>
        </w:rPr>
        <w:t>do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8F26CC">
        <w:rPr>
          <w:rFonts w:cs="Calibri"/>
          <w:b/>
          <w:bCs/>
          <w:i/>
          <w:iCs/>
          <w:sz w:val="20"/>
          <w:szCs w:val="20"/>
        </w:rPr>
        <w:t>SWZ</w:t>
      </w:r>
      <w:r w:rsidR="002B54ED">
        <w:rPr>
          <w:rFonts w:cs="Calibri"/>
          <w:b/>
          <w:bCs/>
          <w:i/>
          <w:iCs/>
          <w:sz w:val="20"/>
          <w:szCs w:val="20"/>
        </w:rPr>
        <w:t>*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8C33F5B" w14:textId="1BD7BFC6" w:rsidR="0058798D" w:rsidRPr="0058798D" w:rsidRDefault="0058798D" w:rsidP="0058798D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Arial"/>
          <w:b/>
          <w:iCs/>
          <w:sz w:val="20"/>
          <w:szCs w:val="20"/>
        </w:rPr>
      </w:pP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  <w:t xml:space="preserve">         </w:t>
      </w:r>
    </w:p>
    <w:p w14:paraId="7E9431DD" w14:textId="50F12BF6" w:rsidR="008A0B5C" w:rsidRDefault="0058798D" w:rsidP="008A0B5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8A0B5C">
        <w:rPr>
          <w:rFonts w:cs="Calibri"/>
          <w:bCs/>
          <w:sz w:val="20"/>
          <w:szCs w:val="20"/>
        </w:rPr>
        <w:t>„</w:t>
      </w:r>
      <w:bookmarkStart w:id="0" w:name="_Hlk166585984"/>
      <w:r w:rsidRPr="008A0B5C">
        <w:rPr>
          <w:rFonts w:cs="Calibri"/>
          <w:bCs/>
          <w:sz w:val="20"/>
          <w:szCs w:val="20"/>
        </w:rPr>
        <w:t>Usługa</w:t>
      </w:r>
      <w:bookmarkStart w:id="1" w:name="_Hlk147304791"/>
      <w:bookmarkStart w:id="2" w:name="_Hlk148531929"/>
      <w:r w:rsidR="0016231E">
        <w:rPr>
          <w:rFonts w:cs="Calibri"/>
          <w:bCs/>
          <w:sz w:val="20"/>
          <w:szCs w:val="20"/>
        </w:rPr>
        <w:t xml:space="preserve"> </w:t>
      </w:r>
      <w:r w:rsidR="008A0B5C" w:rsidRPr="008A0B5C">
        <w:rPr>
          <w:rFonts w:cs="Calibri"/>
          <w:bCs/>
          <w:sz w:val="20"/>
          <w:szCs w:val="20"/>
        </w:rPr>
        <w:t>w</w:t>
      </w:r>
      <w:r w:rsidR="008A0B5C">
        <w:rPr>
          <w:rFonts w:cs="Calibri"/>
          <w:sz w:val="20"/>
          <w:szCs w:val="20"/>
        </w:rPr>
        <w:t xml:space="preserve"> zakresie przygotowania i przeprowadzenia 14 szkoleń specjalistycznych 2-dniowych w 2024 r. w podziale na 6 zadań. Szkolenia będą realizowane </w:t>
      </w:r>
      <w:r w:rsidR="008A0B5C">
        <w:rPr>
          <w:rFonts w:eastAsia="Times New Roman" w:cs="Calibri"/>
          <w:kern w:val="3"/>
          <w:sz w:val="20"/>
          <w:szCs w:val="20"/>
          <w:lang w:eastAsia="pl-PL"/>
        </w:rPr>
        <w:t xml:space="preserve">dla kadr </w:t>
      </w:r>
      <w:r w:rsidR="008A0B5C">
        <w:rPr>
          <w:rFonts w:eastAsia="Times New Roman" w:cs="Calibri"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</w:t>
      </w:r>
      <w:r w:rsidR="008A0B5C"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 w:rsidR="008A0B5C">
        <w:rPr>
          <w:rFonts w:eastAsia="Times New Roman" w:cs="Calibri"/>
          <w:sz w:val="20"/>
          <w:szCs w:val="20"/>
          <w:lang w:eastAsia="pl-PL"/>
        </w:rPr>
        <w:t xml:space="preserve">będą mogli skorzystać </w:t>
      </w:r>
      <w:r w:rsidR="008A0B5C">
        <w:rPr>
          <w:rFonts w:eastAsia="Times New Roman" w:cs="Calibri"/>
          <w:b/>
          <w:bCs/>
          <w:sz w:val="20"/>
          <w:szCs w:val="20"/>
          <w:lang w:eastAsia="pl-PL"/>
        </w:rPr>
        <w:t>przedstawiciele Organizatora Rodzinnej Pieczy Zastępczej z terenu województwa dolnośląskiego.</w:t>
      </w:r>
      <w:r w:rsidR="008A0B5C">
        <w:rPr>
          <w:rFonts w:eastAsia="Times New Roman" w:cs="Calibri"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</w:t>
      </w:r>
      <w:r w:rsidR="008A0B5C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„</w:t>
      </w:r>
      <w:r w:rsidR="008A0B5C"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 w:rsidR="008A0B5C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”</w:t>
      </w:r>
      <w:r w:rsidR="008A0B5C">
        <w:rPr>
          <w:rFonts w:eastAsia="Times New Roman" w:cs="Calibri"/>
          <w:kern w:val="3"/>
          <w:sz w:val="20"/>
          <w:szCs w:val="20"/>
          <w:lang w:eastAsia="pl-PL"/>
        </w:rPr>
        <w:t xml:space="preserve">, </w:t>
      </w:r>
      <w:r w:rsidR="008A0B5C">
        <w:rPr>
          <w:rFonts w:cs="Calibri"/>
          <w:sz w:val="20"/>
          <w:szCs w:val="20"/>
        </w:rPr>
        <w:t xml:space="preserve">współfinansowanego </w:t>
      </w:r>
      <w:r w:rsidR="008A0B5C"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 w:rsidR="008A0B5C">
        <w:rPr>
          <w:rFonts w:cs="Calibri"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</w:t>
      </w:r>
    </w:p>
    <w:p w14:paraId="1649EB44" w14:textId="77777777" w:rsidR="008A0B5C" w:rsidRDefault="008A0B5C" w:rsidP="008A0B5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bookmarkEnd w:id="0"/>
    <w:bookmarkEnd w:id="1"/>
    <w:bookmarkEnd w:id="2"/>
    <w:p w14:paraId="1991C266" w14:textId="2CD34C79" w:rsidR="0058798D" w:rsidRPr="00235559" w:rsidRDefault="0058798D" w:rsidP="008A0B5C">
      <w:pPr>
        <w:spacing w:line="240" w:lineRule="auto"/>
        <w:contextualSpacing/>
        <w:jc w:val="center"/>
        <w:rPr>
          <w:rFonts w:cs="Calibri"/>
          <w:b/>
          <w:u w:val="single"/>
        </w:rPr>
      </w:pPr>
    </w:p>
    <w:p w14:paraId="5AA8B961" w14:textId="77777777" w:rsidR="00395BE7" w:rsidRPr="00395BE7" w:rsidRDefault="00395BE7" w:rsidP="00395BE7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395BE7">
        <w:rPr>
          <w:rFonts w:eastAsia="Times New Roman" w:cs="Calibri"/>
          <w:b/>
          <w:bCs/>
          <w:lang w:eastAsia="pl-PL"/>
        </w:rPr>
        <w:t>„Doświadczenie osób wyznaczonych do realizacji zamówienia”</w:t>
      </w:r>
    </w:p>
    <w:p w14:paraId="07DB83CC" w14:textId="789EFA5B" w:rsidR="0058798D" w:rsidRPr="0058798D" w:rsidRDefault="0058798D" w:rsidP="0058798D">
      <w:pPr>
        <w:spacing w:line="240" w:lineRule="auto"/>
        <w:contextualSpacing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58798D">
        <w:rPr>
          <w:rFonts w:cs="Calibri"/>
          <w:b/>
          <w:sz w:val="20"/>
          <w:szCs w:val="20"/>
        </w:rPr>
        <w:t xml:space="preserve"> </w:t>
      </w:r>
    </w:p>
    <w:p w14:paraId="0B5BDA31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</w:p>
    <w:p w14:paraId="5DCE3C4D" w14:textId="656464B1" w:rsidR="0058798D" w:rsidRPr="002B54E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>Zadanie</w:t>
      </w:r>
      <w:r w:rsidR="007B6624" w:rsidRPr="002B54ED">
        <w:rPr>
          <w:rFonts w:cs="Calibri"/>
          <w:b/>
          <w:sz w:val="20"/>
          <w:szCs w:val="20"/>
          <w:u w:val="single"/>
        </w:rPr>
        <w:t xml:space="preserve"> 1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="007B6624" w:rsidRPr="002B54ED">
        <w:rPr>
          <w:rFonts w:cs="Calibri"/>
          <w:b/>
          <w:bCs/>
          <w:kern w:val="36"/>
          <w:u w:val="single"/>
        </w:rPr>
        <w:t>„</w:t>
      </w:r>
      <w:r w:rsidR="007B6624" w:rsidRPr="002B54ED">
        <w:rPr>
          <w:rFonts w:eastAsia="Times New Roman" w:cs="Calibri"/>
          <w:b/>
          <w:bCs/>
          <w:u w:val="single"/>
        </w:rPr>
        <w:t>Dziecko z uregulowaną sytuacją prawną – zgłoszenie dziecka do procedury adopcyjnej</w:t>
      </w:r>
      <w:r w:rsidR="007B6624" w:rsidRPr="002B54ED">
        <w:rPr>
          <w:rFonts w:cs="Calibri"/>
          <w:b/>
          <w:bCs/>
          <w:kern w:val="36"/>
          <w:u w:val="single"/>
        </w:rPr>
        <w:t>”</w:t>
      </w:r>
    </w:p>
    <w:p w14:paraId="4BEC4025" w14:textId="77777777" w:rsidR="0058798D" w:rsidRPr="002B54ED" w:rsidRDefault="0058798D" w:rsidP="0058798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42D20AB2" w14:textId="76C0B713" w:rsidR="007B6624" w:rsidRPr="007B6624" w:rsidRDefault="007B6624" w:rsidP="0058798D">
      <w:pPr>
        <w:spacing w:after="0" w:line="240" w:lineRule="auto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</w:t>
      </w:r>
      <w:r w:rsidRPr="007B6624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1 Trener w ramach zadania 1  – dot. prawnych aspektów procedury adopcyjnej</w:t>
      </w:r>
    </w:p>
    <w:p w14:paraId="49AD0684" w14:textId="3828E8CA" w:rsidR="00750220" w:rsidRDefault="0058798D" w:rsidP="0058798D">
      <w:pPr>
        <w:numPr>
          <w:ilvl w:val="2"/>
          <w:numId w:val="33"/>
        </w:num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  <w:bookmarkStart w:id="3" w:name="_Hlk148951708"/>
      <w:bookmarkStart w:id="4" w:name="_Hlk166587852"/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 w:rsidR="00395BE7"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 w:rsidR="00395BE7"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 w:rsidR="007B6624">
        <w:rPr>
          <w:rFonts w:eastAsia="Times New Roman" w:cs="Calibri"/>
          <w:sz w:val="20"/>
          <w:szCs w:val="20"/>
          <w:lang w:eastAsia="pl-PL"/>
        </w:rPr>
        <w:t>osiada minimum 2 letnie doświadczenie zawodowe w charakterze trenera – wykładowcy w zakresie szkoleń związanych z procedurą adopcyjną/szkoleń dla kandydatów do przysposobienia dziecka</w:t>
      </w:r>
    </w:p>
    <w:p w14:paraId="4165B40B" w14:textId="14776EB8" w:rsidR="0058798D" w:rsidRPr="00750220" w:rsidRDefault="0058798D" w:rsidP="007B662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21032B1D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8D359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0F6DD" w14:textId="1ECD1074" w:rsidR="0058798D" w:rsidRPr="0058798D" w:rsidRDefault="0058798D" w:rsidP="0058798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2A5B6E1A" w14:textId="1B392D5B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 w:rsidR="008E4E46"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BB1EA" w14:textId="376CB21B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 w:rsidR="00395BE7"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52903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58798D" w:rsidRPr="0058798D" w14:paraId="67662DDA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9B4E8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DD2B1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8A2C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456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47670BE5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9FA6E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3FE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4B8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56A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2D7FCF41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02CE0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81AA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2D0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577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05FF4A6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EACDC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28E5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C324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0FC6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4DD38F87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9565B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909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C44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653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913334E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61AFD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39C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117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D6B8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3"/>
    </w:tbl>
    <w:p w14:paraId="40A3DE60" w14:textId="77777777" w:rsidR="0058798D" w:rsidRPr="0058798D" w:rsidRDefault="0058798D" w:rsidP="0058798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6996D4B3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6AD056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EC7500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F550B4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C9DB51A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9395CE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8AE7F3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53EEC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FCE55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F6532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FDFF8BF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569679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AD766B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8B59C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1894B26" w14:textId="77777777" w:rsidR="0058798D" w:rsidRPr="0058798D" w:rsidRDefault="0058798D" w:rsidP="0058798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bookmarkEnd w:id="4"/>
    <w:p w14:paraId="45737423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1680456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2231D56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EC66F97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6908FB5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7AFCC0A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AD388D2" w14:textId="1C21BD7B" w:rsidR="00750220" w:rsidRPr="004361AF" w:rsidRDefault="007B6624" w:rsidP="008E4E46">
      <w:pPr>
        <w:pStyle w:val="Akapitzlist"/>
        <w:numPr>
          <w:ilvl w:val="0"/>
          <w:numId w:val="56"/>
        </w:num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r w:rsidRPr="004361AF">
        <w:rPr>
          <w:rFonts w:eastAsia="Times New Roman"/>
          <w:b/>
          <w:bCs/>
          <w:sz w:val="20"/>
          <w:szCs w:val="20"/>
          <w:u w:val="thick"/>
          <w:lang w:eastAsia="pl-PL"/>
        </w:rPr>
        <w:t>trener w ramach zadania 1 – dot. dokonywania zgłoszenia dziecka do adopcji</w:t>
      </w:r>
    </w:p>
    <w:p w14:paraId="5606A3A3" w14:textId="64FC132B" w:rsidR="007B6624" w:rsidRPr="007B6624" w:rsidRDefault="007B6624" w:rsidP="007B6624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B6624">
        <w:rPr>
          <w:rFonts w:eastAsia="Times New Roman" w:cs="Calibri"/>
          <w:sz w:val="20"/>
          <w:szCs w:val="20"/>
          <w:lang w:eastAsia="pl-PL"/>
        </w:rPr>
        <w:t>Oświadczam, że trener/</w:t>
      </w:r>
      <w:proofErr w:type="spellStart"/>
      <w:r w:rsidRPr="007B6624"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7B6624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7B6624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7B6624">
        <w:rPr>
          <w:rFonts w:eastAsia="Times New Roman" w:cs="Calibri"/>
          <w:sz w:val="20"/>
          <w:szCs w:val="20"/>
          <w:lang w:eastAsia="pl-PL"/>
        </w:rPr>
        <w:t xml:space="preserve"> posiada minimum 2 letnie doświadczenie zawodowe w charakterze trenera – wykładowcy w zakresie szkoleń związanych z procedurą adopcyjną/szkoleń dla kandydatów do przysposobienia dziecka</w:t>
      </w:r>
    </w:p>
    <w:p w14:paraId="57C091FC" w14:textId="77777777" w:rsidR="007B6624" w:rsidRPr="00750220" w:rsidRDefault="007B6624" w:rsidP="007B662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7B6624" w:rsidRPr="0058798D" w14:paraId="2CE060B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D4E5C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3E2C8" w14:textId="4B2D320A" w:rsidR="007B6624" w:rsidRPr="0058798D" w:rsidRDefault="007B6624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>Przedmiot, tytuł usługi/ tematyka szkolenia</w:t>
            </w:r>
            <w:r w:rsidR="008E4E46">
              <w:rPr>
                <w:rFonts w:cs="Arial"/>
                <w:sz w:val="18"/>
                <w:szCs w:val="18"/>
              </w:rPr>
              <w:t xml:space="preserve"> </w:t>
            </w:r>
            <w:r w:rsidRPr="0058798D">
              <w:rPr>
                <w:rFonts w:cs="Arial"/>
                <w:sz w:val="18"/>
                <w:szCs w:val="18"/>
              </w:rPr>
              <w:t xml:space="preserve">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6A3FF7CF" w14:textId="49E50EA6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2A248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87514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7B6624" w:rsidRPr="0058798D" w14:paraId="2E5D0B2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A842D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D8152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711DD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5146B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7B6624" w:rsidRPr="0058798D" w14:paraId="24BA45E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11562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E1801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BE28A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E8B7F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08D706BB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9772E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F0A3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5749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25C98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46CB65FB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9E516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5CD4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F0B4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125F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723BD73A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4331E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B82E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6B9E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5B00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72A896FF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CD02A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E473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0018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7D5A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8B5A268" w14:textId="77777777" w:rsidR="007B6624" w:rsidRPr="0058798D" w:rsidRDefault="007B6624" w:rsidP="007B6624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7B244DAA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AC46373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B2813D0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B8CCEA7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3E0D06F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2A8FE3A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82DD0FD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0B72C30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E2702B4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99FA85B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D0A735D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F89B7D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071E90B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D0634A6" w14:textId="77777777" w:rsidR="007B6624" w:rsidRPr="0058798D" w:rsidRDefault="007B6624" w:rsidP="007B6624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21E7C20" w14:textId="77777777" w:rsidR="007B6624" w:rsidRPr="0058798D" w:rsidRDefault="007B6624" w:rsidP="007B6624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276435CC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AED8E65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5478EFB" w14:textId="5777B8A2" w:rsidR="00750220" w:rsidRPr="002B54ED" w:rsidRDefault="007B6624" w:rsidP="004361AF">
      <w:pPr>
        <w:spacing w:after="0" w:line="240" w:lineRule="auto"/>
        <w:ind w:left="720"/>
        <w:jc w:val="center"/>
        <w:rPr>
          <w:rFonts w:eastAsia="Times New Roman" w:cs="Calibri"/>
          <w:b/>
          <w:bCs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>Zadanie 2:  „</w:t>
      </w:r>
      <w:r w:rsidRPr="002B54ED">
        <w:rPr>
          <w:rFonts w:eastAsia="Times New Roman" w:cs="Calibri"/>
          <w:b/>
          <w:bCs/>
          <w:u w:val="single"/>
        </w:rPr>
        <w:t>Standard ochrony małoletnich”</w:t>
      </w:r>
    </w:p>
    <w:p w14:paraId="736540A6" w14:textId="77777777" w:rsidR="008D108E" w:rsidRPr="002B54ED" w:rsidRDefault="008D108E" w:rsidP="004361AF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36AC7E5C" w14:textId="77777777" w:rsidR="00750220" w:rsidRPr="007B6624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2E45F9B7" w14:textId="69013613" w:rsidR="00750220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bookmarkStart w:id="5" w:name="_Hlk166588412"/>
      <w:bookmarkStart w:id="6" w:name="_Hlk166588184"/>
      <w:r>
        <w:rPr>
          <w:rFonts w:eastAsia="Times New Roman"/>
          <w:b/>
          <w:bCs/>
          <w:sz w:val="20"/>
          <w:szCs w:val="20"/>
          <w:u w:val="thick"/>
          <w:lang w:eastAsia="pl-PL"/>
        </w:rPr>
        <w:t>1 trener w ramach zadania 2</w:t>
      </w:r>
    </w:p>
    <w:bookmarkEnd w:id="5"/>
    <w:p w14:paraId="41122D42" w14:textId="07110AF1" w:rsidR="007B6624" w:rsidRDefault="007B6624" w:rsidP="007B6624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prawem rodzinnym/opiekuńczym</w:t>
      </w:r>
    </w:p>
    <w:p w14:paraId="715F1E02" w14:textId="10B914AE" w:rsidR="007B6624" w:rsidRDefault="004361AF" w:rsidP="007B662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 </w:t>
      </w:r>
    </w:p>
    <w:p w14:paraId="2A896CB6" w14:textId="77728724" w:rsidR="004361AF" w:rsidRPr="00750220" w:rsidRDefault="004361AF" w:rsidP="007B662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7B6624" w:rsidRPr="0058798D" w14:paraId="1FB74885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F152E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C79A1" w14:textId="578346D6" w:rsidR="007B6624" w:rsidRPr="0058798D" w:rsidRDefault="007B6624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2DC2C8E4" w14:textId="5CD3B48D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19D89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55EEB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7B6624" w:rsidRPr="0058798D" w14:paraId="5780196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5E66A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55104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1DE7F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17206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7B6624" w:rsidRPr="0058798D" w14:paraId="099C4226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AB032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6812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68AF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DC04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65B196D5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2643A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BD64B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D130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E0563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5CC211F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44A7C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6078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CB3D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AF82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5468102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77DB5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47D9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010F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8341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42015F16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19E10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99996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FE29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4FAC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350CCB2E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E60B0E6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21A78BD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019C75F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AA6162D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BC9BF3D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001AB4B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942A0F9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0961E77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24921CC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28A307E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1B5BCAD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4343831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7C214BC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4F2E3BB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E9BF6BE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bookmarkEnd w:id="6"/>
    <w:p w14:paraId="2493E768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EACE24B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9DDCB73" w14:textId="77DB2808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r w:rsidRPr="004361AF">
        <w:rPr>
          <w:rFonts w:eastAsia="Times New Roman"/>
          <w:sz w:val="20"/>
          <w:szCs w:val="20"/>
          <w:u w:val="single"/>
          <w:lang w:eastAsia="pl-PL"/>
        </w:rPr>
        <w:t xml:space="preserve"> </w:t>
      </w:r>
      <w:r>
        <w:rPr>
          <w:rFonts w:eastAsia="Times New Roman"/>
          <w:b/>
          <w:bCs/>
          <w:sz w:val="20"/>
          <w:szCs w:val="20"/>
          <w:u w:val="thick"/>
          <w:lang w:eastAsia="pl-PL"/>
        </w:rPr>
        <w:t>2 trener w ramach zadania 2</w:t>
      </w:r>
    </w:p>
    <w:p w14:paraId="4CD2F3A3" w14:textId="77777777" w:rsidR="004361AF" w:rsidRDefault="004361AF" w:rsidP="004361AF">
      <w:pPr>
        <w:numPr>
          <w:ilvl w:val="0"/>
          <w:numId w:val="43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bookmarkStart w:id="7" w:name="_Hlk166588311"/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prawem rodzinnym/opiekuńczym</w:t>
      </w:r>
    </w:p>
    <w:p w14:paraId="53D98D9A" w14:textId="77777777" w:rsidR="004361AF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 </w:t>
      </w:r>
    </w:p>
    <w:p w14:paraId="5C1A4188" w14:textId="77777777" w:rsidR="004361AF" w:rsidRPr="00750220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4361AF" w:rsidRPr="0058798D" w14:paraId="66D9B96B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0F085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810A9" w14:textId="4A0B0048" w:rsidR="004361AF" w:rsidRPr="0058798D" w:rsidRDefault="004361AF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E13DE11" w14:textId="41D722A4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AEE45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39A78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4361AF" w:rsidRPr="0058798D" w14:paraId="5D2E3B4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B372E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0BC79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B42DA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07750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4361AF" w:rsidRPr="0058798D" w14:paraId="6B4B4795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45547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59C3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66EE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912D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42E0FFAC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60FF9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8C35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DBC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DA9F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1204C1E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D3157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B7DE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6A4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338E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4CE3A179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F835F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C627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19C90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045A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40B6075B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68250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225D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0176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BDC6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22451144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EB4240F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FD842CA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6873C70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D2674AC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756B81C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4E1EAE9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9FD8CD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F11D82C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A9EDA51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B2A1019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7B84B2E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428CAC0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BF6F393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BEB47B5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C2AEDF5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2A2E7C0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bookmarkEnd w:id="7"/>
    <w:p w14:paraId="0396F3D4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3EC177B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3A6E770" w14:textId="26F02266" w:rsidR="007B6624" w:rsidRPr="004361AF" w:rsidRDefault="004361AF" w:rsidP="004361AF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4361AF">
        <w:rPr>
          <w:rFonts w:eastAsia="Times New Roman"/>
          <w:b/>
          <w:bCs/>
          <w:sz w:val="20"/>
          <w:szCs w:val="20"/>
          <w:u w:val="single"/>
          <w:lang w:eastAsia="pl-PL"/>
        </w:rPr>
        <w:t>Zadanie 3</w:t>
      </w:r>
      <w:r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: </w:t>
      </w:r>
      <w:r w:rsidRPr="004361AF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 </w:t>
      </w:r>
      <w:r w:rsidRPr="004361AF">
        <w:rPr>
          <w:rFonts w:eastAsia="Times New Roman" w:cs="Calibri"/>
          <w:b/>
          <w:bCs/>
          <w:u w:val="single"/>
        </w:rPr>
        <w:t>Wsparcie dziecka i jego otoczenia w systemie pieczy zastępczej</w:t>
      </w:r>
    </w:p>
    <w:p w14:paraId="659CA19E" w14:textId="77777777" w:rsidR="007B6624" w:rsidRDefault="007B6624" w:rsidP="004361AF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E140021" w14:textId="59AE49CF" w:rsidR="007B6624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bookmarkStart w:id="8" w:name="_Hlk166588633"/>
      <w:r>
        <w:rPr>
          <w:rFonts w:eastAsia="Times New Roman"/>
          <w:b/>
          <w:bCs/>
          <w:sz w:val="20"/>
          <w:szCs w:val="20"/>
          <w:u w:val="thick"/>
          <w:lang w:eastAsia="pl-PL"/>
        </w:rPr>
        <w:t>1 trener w ramach zadania 3</w:t>
      </w:r>
    </w:p>
    <w:p w14:paraId="0C7E28CC" w14:textId="1B2328F5" w:rsidR="004361AF" w:rsidRDefault="004361AF" w:rsidP="004361AF">
      <w:pPr>
        <w:numPr>
          <w:ilvl w:val="0"/>
          <w:numId w:val="44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bookmarkStart w:id="9" w:name="_Hlk166588445"/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5EEFDA3F" w14:textId="77777777" w:rsidR="004361AF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 </w:t>
      </w:r>
    </w:p>
    <w:p w14:paraId="32948F4F" w14:textId="77777777" w:rsidR="004361AF" w:rsidRPr="00750220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4361AF" w:rsidRPr="0058798D" w14:paraId="02667CD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A9D2C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C61CC" w14:textId="4A1E90AB" w:rsidR="004361AF" w:rsidRPr="0058798D" w:rsidRDefault="004361AF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BC0AD86" w14:textId="0AD2EC30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D9C0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8D5F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4361AF" w:rsidRPr="0058798D" w14:paraId="279D512A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11356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F970B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278C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161B0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4361AF" w:rsidRPr="0058798D" w14:paraId="771D9BF1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F82E3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1501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BBFB2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051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75E52EE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457EC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DDD0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4FAC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74E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46549AA4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48F0E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0F2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7FB7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6CB2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38D5B848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D6556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735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243F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70B6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1D973A4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B648A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FFCA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B363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AFFC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DA38691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56E3B2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0E0E04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E09B13C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4E0F44F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509464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FDADC61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A4537FF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C822BC5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8D60167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500A849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544A029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4C0FBBE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A86805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4F74F8B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EB36694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37328D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bookmarkEnd w:id="8"/>
    <w:bookmarkEnd w:id="9"/>
    <w:p w14:paraId="4BD47800" w14:textId="3D7FC70C" w:rsidR="007B6624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2 Trener w ramach zadania 3</w:t>
      </w:r>
    </w:p>
    <w:p w14:paraId="78F6986A" w14:textId="77777777" w:rsidR="004361AF" w:rsidRDefault="004361AF" w:rsidP="004361AF">
      <w:pPr>
        <w:numPr>
          <w:ilvl w:val="0"/>
          <w:numId w:val="46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27420F66" w14:textId="77777777" w:rsidR="004361AF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 </w:t>
      </w:r>
    </w:p>
    <w:p w14:paraId="2C557D52" w14:textId="77777777" w:rsidR="004361AF" w:rsidRPr="00750220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4361AF" w:rsidRPr="0058798D" w14:paraId="335B88F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56E48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4A289" w14:textId="20F2674E" w:rsidR="004361AF" w:rsidRPr="0058798D" w:rsidRDefault="004361AF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1EEC4E91" w14:textId="0FFD7BB0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EE09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C2CB3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4361AF" w:rsidRPr="0058798D" w14:paraId="63F2FC6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19569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DD3C2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18190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41AB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4361AF" w:rsidRPr="0058798D" w14:paraId="0573DEE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92420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C85F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E252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1165D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33208C2F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C0E94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0D7F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90C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4C1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20DDA5D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EB6BA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B446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8579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14B97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1620549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FF59B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269B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BE65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0963D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28A7B21C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9E1B2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5663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DD06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E67B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468A334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D49E338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69ED9A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7117EEA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53EB246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149E40B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ABE782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8152BB1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F39FADF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E5A0120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DE9E060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0517BC0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105230E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D1EB3AB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DDF7858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1189DE9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86EDA98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4054776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31C02A5" w14:textId="167198F5" w:rsidR="007B6624" w:rsidRP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4361AF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Zadanie 4: </w:t>
      </w:r>
      <w:r w:rsidRPr="004361AF">
        <w:rPr>
          <w:rFonts w:eastAsia="Times New Roman" w:cs="Calibri"/>
          <w:b/>
          <w:bCs/>
          <w:u w:val="single"/>
        </w:rPr>
        <w:t>Dorastanie bez wzorców rodziny naturalnej – narzędzia w procesie usamodzielniania młodzieży w pieczy zastępczej</w:t>
      </w:r>
    </w:p>
    <w:p w14:paraId="6515861D" w14:textId="77777777" w:rsidR="007B6624" w:rsidRPr="004361AF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3EB0B9F6" w14:textId="77777777" w:rsidR="007B6624" w:rsidRPr="004361AF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5A2257C4" w14:textId="02D50A02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bookmarkStart w:id="10" w:name="_Hlk166588673"/>
      <w:r>
        <w:rPr>
          <w:rFonts w:eastAsia="Times New Roman"/>
          <w:b/>
          <w:bCs/>
          <w:sz w:val="20"/>
          <w:szCs w:val="20"/>
          <w:u w:val="thick"/>
          <w:lang w:eastAsia="pl-PL"/>
        </w:rPr>
        <w:t>1 trener w ramach zadania 4</w:t>
      </w:r>
    </w:p>
    <w:p w14:paraId="728DED37" w14:textId="77777777" w:rsidR="004361AF" w:rsidRDefault="004361AF" w:rsidP="004361AF">
      <w:pPr>
        <w:numPr>
          <w:ilvl w:val="0"/>
          <w:numId w:val="47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49D25037" w14:textId="77777777" w:rsidR="004361AF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 </w:t>
      </w:r>
    </w:p>
    <w:p w14:paraId="245C23ED" w14:textId="27BB7BE2" w:rsidR="004361AF" w:rsidRPr="00750220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4361AF" w:rsidRPr="0058798D" w14:paraId="245CD3ED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AFBA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65871" w14:textId="7728658C" w:rsidR="004361AF" w:rsidRPr="0058798D" w:rsidRDefault="004361AF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9ABC83D" w14:textId="7344CDA1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D6FD4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7DD2C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4361AF" w:rsidRPr="0058798D" w14:paraId="6CA36C00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AF701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294EA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7ADA6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D8E92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4361AF" w:rsidRPr="0058798D" w14:paraId="5A7BAD8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32A98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5E6F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0165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68F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04FF2941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C5600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2EEB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BCF1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D6602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3F76A45F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E63E0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A6A3C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3BD0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875B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6CA4D4C0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CA328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1CC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0A09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CBE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5FD16C8D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2AB63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lastRenderedPageBreak/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9C27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5DEE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6487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10"/>
    </w:tbl>
    <w:p w14:paraId="311565BE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CECF015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6526A15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F7B6C44" w14:textId="0D570C81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2 trener w ramach zadania 4</w:t>
      </w:r>
    </w:p>
    <w:p w14:paraId="3CF56E1B" w14:textId="77777777" w:rsidR="004361AF" w:rsidRDefault="004361AF" w:rsidP="004361AF">
      <w:pPr>
        <w:numPr>
          <w:ilvl w:val="0"/>
          <w:numId w:val="48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bookmarkStart w:id="11" w:name="_Hlk166588779"/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116FD528" w14:textId="68ADD2B9" w:rsidR="004361AF" w:rsidRPr="00750220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4361AF" w:rsidRPr="0058798D" w14:paraId="1DCE2306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10945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D5636" w14:textId="5A08380F" w:rsidR="004361AF" w:rsidRPr="0058798D" w:rsidRDefault="004361AF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3412DA9" w14:textId="299CE5BA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17047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D435D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4361AF" w:rsidRPr="0058798D" w14:paraId="2EAE062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267AA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F8700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AE537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83D22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4361AF" w:rsidRPr="0058798D" w14:paraId="6491ACA8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E3CD0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FD812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029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D20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6A9D01F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994A1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7B80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F90D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E422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79841F4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0A637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44C7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53FE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F1EFA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4EBBC12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0EB6A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2ED5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55560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4653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29A3B5B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D0D2C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FFF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7C4D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35A15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11"/>
    </w:tbl>
    <w:p w14:paraId="2F9E055E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BAE5648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DF680DB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45F2264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FD0C701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8C32919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7848955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4E3E99E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26D8815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45CDDEC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D4339DD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41780D4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DCCBB0F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1C3C66B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FA17B21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B06FE9A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174927F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14F5C31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5A88F8C" w14:textId="0325EC96" w:rsidR="00E02A38" w:rsidRPr="00E02A38" w:rsidRDefault="00E02A38" w:rsidP="00E02A38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E02A38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Zadanie 5 - </w:t>
      </w:r>
      <w:r w:rsidRPr="00E02A38">
        <w:rPr>
          <w:rFonts w:cs="Calibri"/>
          <w:b/>
          <w:bCs/>
          <w:kern w:val="36"/>
          <w:u w:val="single"/>
        </w:rPr>
        <w:t>„</w:t>
      </w:r>
      <w:r w:rsidRPr="00E02A38">
        <w:rPr>
          <w:rFonts w:eastAsia="Times New Roman" w:cs="Calibri"/>
          <w:b/>
          <w:bCs/>
          <w:u w:val="single"/>
        </w:rPr>
        <w:t>Potrzeby i trudności dzieci i młodzieży w pieczy zastępcze</w:t>
      </w:r>
      <w:r w:rsidR="00266816">
        <w:rPr>
          <w:rFonts w:eastAsia="Times New Roman" w:cs="Calibri"/>
          <w:b/>
          <w:bCs/>
          <w:u w:val="single"/>
        </w:rPr>
        <w:t>j</w:t>
      </w:r>
    </w:p>
    <w:p w14:paraId="59DB8C23" w14:textId="2FD957B4" w:rsidR="00E02A38" w:rsidRDefault="00E02A38" w:rsidP="00E02A38">
      <w:pPr>
        <w:spacing w:after="0" w:line="240" w:lineRule="auto"/>
        <w:jc w:val="both"/>
        <w:rPr>
          <w:rFonts w:eastAsia="Times New Roman"/>
          <w:sz w:val="20"/>
          <w:szCs w:val="20"/>
          <w:u w:val="thick"/>
          <w:lang w:eastAsia="pl-PL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                  </w:t>
      </w:r>
    </w:p>
    <w:p w14:paraId="4E5B8629" w14:textId="12D31685" w:rsidR="00E02A38" w:rsidRPr="00E02A38" w:rsidRDefault="00E02A38" w:rsidP="00E02A38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bookmarkStart w:id="12" w:name="_Hlk166590110"/>
      <w:r w:rsidRPr="00E02A38">
        <w:rPr>
          <w:rFonts w:eastAsia="Times New Roman"/>
          <w:sz w:val="20"/>
          <w:szCs w:val="20"/>
          <w:lang w:eastAsia="pl-PL"/>
        </w:rPr>
        <w:t xml:space="preserve">                  </w:t>
      </w:r>
      <w:bookmarkStart w:id="13" w:name="_Hlk166590303"/>
      <w:r w:rsidRPr="00E02A38">
        <w:rPr>
          <w:rFonts w:eastAsia="Times New Roman"/>
          <w:b/>
          <w:bCs/>
          <w:sz w:val="20"/>
          <w:szCs w:val="20"/>
          <w:u w:val="single"/>
          <w:lang w:eastAsia="pl-PL"/>
        </w:rPr>
        <w:t>1 Trener w ramach zadania 5</w:t>
      </w:r>
    </w:p>
    <w:p w14:paraId="6B477A0E" w14:textId="77777777" w:rsidR="00E02A38" w:rsidRDefault="00E02A38" w:rsidP="00E02A38">
      <w:pPr>
        <w:numPr>
          <w:ilvl w:val="0"/>
          <w:numId w:val="49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30224AFF" w14:textId="77777777" w:rsidR="00E02A38" w:rsidRPr="00750220" w:rsidRDefault="00E02A38" w:rsidP="00E02A38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E02A38" w:rsidRPr="0058798D" w14:paraId="53DE36E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3DF4C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2519" w14:textId="7DA12C2A" w:rsidR="00E02A38" w:rsidRPr="0058798D" w:rsidRDefault="00E02A38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32E1CA8" w14:textId="56A78F79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E1414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4FBD8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E02A38" w:rsidRPr="0058798D" w14:paraId="6AC4C794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D26EB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AC789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59528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7F6D2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E02A38" w:rsidRPr="0058798D" w14:paraId="468D5D79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96B2F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ABA3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6395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1D07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E02A38" w:rsidRPr="0058798D" w14:paraId="0B3B9418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7D32F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7EF4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180F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39A84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E02A38" w:rsidRPr="0058798D" w14:paraId="249FE7A4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D23E8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1DD3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F75F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01E7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E02A38" w:rsidRPr="0058798D" w14:paraId="4818410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6478F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0FA5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E67D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1012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E02A38" w:rsidRPr="0058798D" w14:paraId="30E151F5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3961D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B7F2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777C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FAF35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12"/>
      <w:bookmarkEnd w:id="13"/>
    </w:tbl>
    <w:p w14:paraId="37CDFF96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BF44EB9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2AEAFE4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9B186D8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76B3345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529F803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71175E5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8B3A91E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12D266C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215ACB4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375DA70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53B3373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30F63AC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7547723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54EED52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07B28E5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04311C9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2A9B0C5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B03A84E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41EDBA7" w14:textId="10536D63" w:rsidR="00D05897" w:rsidRPr="00E02A38" w:rsidRDefault="00D05897" w:rsidP="00D05897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E02A38">
        <w:rPr>
          <w:rFonts w:eastAsia="Times New Roman"/>
          <w:sz w:val="20"/>
          <w:szCs w:val="20"/>
          <w:lang w:eastAsia="pl-PL"/>
        </w:rPr>
        <w:t xml:space="preserve">                  </w:t>
      </w:r>
      <w:r>
        <w:rPr>
          <w:rFonts w:eastAsia="Times New Roman"/>
          <w:b/>
          <w:bCs/>
          <w:sz w:val="20"/>
          <w:szCs w:val="20"/>
          <w:u w:val="single"/>
          <w:lang w:eastAsia="pl-PL"/>
        </w:rPr>
        <w:t>2</w:t>
      </w:r>
      <w:r w:rsidRPr="00E02A38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 Trener w ramach zadania 5</w:t>
      </w:r>
    </w:p>
    <w:p w14:paraId="2EDD404E" w14:textId="6B98329F" w:rsidR="00D05897" w:rsidRDefault="00D05897" w:rsidP="00D05897">
      <w:pPr>
        <w:numPr>
          <w:ilvl w:val="0"/>
          <w:numId w:val="51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</w:t>
      </w: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78F8B15F" w14:textId="77777777" w:rsidR="00D05897" w:rsidRPr="00750220" w:rsidRDefault="00D05897" w:rsidP="00D05897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D05897" w:rsidRPr="0058798D" w14:paraId="6BDD0B29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97CD3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69979" w14:textId="2C067E84" w:rsidR="00D05897" w:rsidRPr="0058798D" w:rsidRDefault="00D05897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C6A8350" w14:textId="7B5CAC7F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C4B0F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864BA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D05897" w:rsidRPr="0058798D" w14:paraId="593CA404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20AB3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13098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22092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8435B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D05897" w:rsidRPr="0058798D" w14:paraId="5B5C07B8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D22DF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F6A54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DD86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42AE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0364C525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0F701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E769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A7F57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3D811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1AE1A9C6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BBC10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7E51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AE5D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9DD76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5788B870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AC35B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5D44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C010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EECB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05E0CCE1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88099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A343D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2ED03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B78A9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3C266EA4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1B5EC80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0D6FC9A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BCBC46A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7A7920E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F2ADEAB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B4BD918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8426E3F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7F2AFE4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2238F2D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B7C8860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9E7CBE4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F0A12D2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FB6D40B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04D9D98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930C7A2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5911392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4C74CE0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46D5D22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4DF931B" w14:textId="77777777" w:rsidR="00D05897" w:rsidRDefault="00D05897" w:rsidP="00D05897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3C55D8D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2481476" w14:textId="2E28B22B" w:rsidR="00D05897" w:rsidRP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D05897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Zadanie 6 -  </w:t>
      </w:r>
      <w:r w:rsidRPr="00D05897">
        <w:rPr>
          <w:rFonts w:eastAsia="Times New Roman" w:cs="Calibri"/>
          <w:b/>
          <w:bCs/>
          <w:u w:val="single"/>
        </w:rPr>
        <w:t>Zachowania autodestrukcyjne dzieci i młodzieży w pieczy zastępczej</w:t>
      </w:r>
    </w:p>
    <w:p w14:paraId="5FC75414" w14:textId="77777777" w:rsidR="00D05897" w:rsidRP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28E6CD8C" w14:textId="77777777" w:rsidR="00D05897" w:rsidRDefault="00D05897" w:rsidP="00D05897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BE32309" w14:textId="66BE0768" w:rsidR="00D05897" w:rsidRPr="00E02A38" w:rsidRDefault="00D05897" w:rsidP="00D05897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bookmarkStart w:id="14" w:name="_Hlk166590341"/>
      <w:r w:rsidRPr="00D05897">
        <w:rPr>
          <w:rFonts w:eastAsia="Times New Roman"/>
          <w:b/>
          <w:bCs/>
          <w:sz w:val="20"/>
          <w:szCs w:val="20"/>
          <w:lang w:eastAsia="pl-PL"/>
        </w:rPr>
        <w:t xml:space="preserve">                  </w:t>
      </w:r>
      <w:r w:rsidRPr="00E02A38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1 Trener w ramach zadania </w:t>
      </w:r>
      <w:r>
        <w:rPr>
          <w:rFonts w:eastAsia="Times New Roman"/>
          <w:b/>
          <w:bCs/>
          <w:sz w:val="20"/>
          <w:szCs w:val="20"/>
          <w:u w:val="single"/>
          <w:lang w:eastAsia="pl-PL"/>
        </w:rPr>
        <w:t>6</w:t>
      </w:r>
    </w:p>
    <w:p w14:paraId="23C3CCF7" w14:textId="77777777" w:rsidR="00D05897" w:rsidRDefault="00D05897" w:rsidP="00D05897">
      <w:pPr>
        <w:numPr>
          <w:ilvl w:val="0"/>
          <w:numId w:val="53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299AD827" w14:textId="77777777" w:rsidR="00D05897" w:rsidRPr="00750220" w:rsidRDefault="00D05897" w:rsidP="00D05897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D05897" w:rsidRPr="0058798D" w14:paraId="396F429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32164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4CF45" w14:textId="5FD1750F" w:rsidR="00D05897" w:rsidRPr="0058798D" w:rsidRDefault="00D05897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5907106" w14:textId="41D6D97D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C9653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FA8E5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D05897" w:rsidRPr="0058798D" w14:paraId="2B94D9D8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B70AD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E8F69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0A501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70CDA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D05897" w:rsidRPr="0058798D" w14:paraId="2237CF5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5F45C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C2C70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9550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E2A0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6765C1F0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9434C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9187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B67F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E06E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371426A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DF632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A61F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B173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7FD8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14C474A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AF24A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lastRenderedPageBreak/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DD33A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D49D0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8035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637FD609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D01C4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8BC7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2763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CF7E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6C85F6BB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1FD6EAD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209C07D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D5280C1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bookmarkEnd w:id="14"/>
    <w:p w14:paraId="4DFBCF9E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A1ACF40" w14:textId="638DD059" w:rsidR="00D05897" w:rsidRPr="00E02A38" w:rsidRDefault="00D05897" w:rsidP="00D05897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D05897">
        <w:rPr>
          <w:rFonts w:eastAsia="Times New Roman"/>
          <w:b/>
          <w:bCs/>
          <w:sz w:val="20"/>
          <w:szCs w:val="20"/>
          <w:lang w:eastAsia="pl-PL"/>
        </w:rPr>
        <w:t xml:space="preserve">                  </w:t>
      </w:r>
      <w:r w:rsidR="00266816">
        <w:rPr>
          <w:rFonts w:eastAsia="Times New Roman"/>
          <w:b/>
          <w:bCs/>
          <w:sz w:val="20"/>
          <w:szCs w:val="20"/>
          <w:u w:val="single"/>
          <w:lang w:eastAsia="pl-PL"/>
        </w:rPr>
        <w:t>2</w:t>
      </w:r>
      <w:r w:rsidRPr="00E02A38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 Trener w ramach zadania </w:t>
      </w:r>
      <w:r>
        <w:rPr>
          <w:rFonts w:eastAsia="Times New Roman"/>
          <w:b/>
          <w:bCs/>
          <w:sz w:val="20"/>
          <w:szCs w:val="20"/>
          <w:u w:val="single"/>
          <w:lang w:eastAsia="pl-PL"/>
        </w:rPr>
        <w:t>6</w:t>
      </w:r>
    </w:p>
    <w:p w14:paraId="218DAAC3" w14:textId="77777777" w:rsidR="00D05897" w:rsidRDefault="00D05897" w:rsidP="00D05897">
      <w:pPr>
        <w:numPr>
          <w:ilvl w:val="0"/>
          <w:numId w:val="55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52DCAC84" w14:textId="77777777" w:rsidR="00D05897" w:rsidRPr="00750220" w:rsidRDefault="00D05897" w:rsidP="00D05897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D05897" w:rsidRPr="0058798D" w14:paraId="26712ABA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32E33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04A19" w14:textId="0AFB54B4" w:rsidR="00D05897" w:rsidRPr="0058798D" w:rsidRDefault="00D05897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6476665" w14:textId="3FD140C3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FE4D7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AF621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D05897" w:rsidRPr="0058798D" w14:paraId="35BA8126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0FA22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8DF05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06F2D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5D934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D05897" w:rsidRPr="0058798D" w14:paraId="4409DB0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95FCD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D22E0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B853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F36E6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155BC1F6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3EA8A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91EB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996B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8ECB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24456EC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CC764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3D0A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9043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15D4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5EE7598D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6F55A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F2E41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1BB4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82AF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5D6138DF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3583A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9963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4F98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B51E3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</w:tr>
    </w:tbl>
    <w:p w14:paraId="75CFA0D2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9598203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9DD9252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443167B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CC21320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C646D11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3B91918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F04611F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60EACF8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C0E5D3E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E1BE15F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EA1EF26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5606589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E2425B7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BC7BB5E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86BCF7B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87B82DB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94FFCFB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F2A1DB5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B1007C5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B14ED2F" w14:textId="059CC434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58798D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E55209">
        <w:rPr>
          <w:rFonts w:eastAsia="Times New Roman"/>
          <w:b/>
          <w:bCs/>
          <w:sz w:val="20"/>
          <w:szCs w:val="20"/>
          <w:u w:val="thick"/>
          <w:lang w:eastAsia="pl-PL"/>
        </w:rPr>
        <w:t>wykaz</w:t>
      </w:r>
    </w:p>
    <w:p w14:paraId="1CDC11FF" w14:textId="69E3765C" w:rsidR="0058798D" w:rsidRPr="00395BE7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</w:pPr>
      <w:r w:rsidRPr="00395BE7">
        <w:rPr>
          <w:rFonts w:eastAsia="Times New Roman"/>
          <w:b/>
          <w:bCs/>
          <w:color w:val="00B0F0"/>
          <w:sz w:val="20"/>
          <w:szCs w:val="20"/>
          <w:u w:val="thick"/>
          <w:lang w:eastAsia="pl-PL"/>
        </w:rPr>
        <w:t xml:space="preserve">UWAGA: </w:t>
      </w:r>
      <w:r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>w przypadku kilku Zadań</w:t>
      </w:r>
      <w:r w:rsidR="00BE3E61"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 xml:space="preserve"> na które wykonawca składa swoją ofertę - </w:t>
      </w:r>
      <w:r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 xml:space="preserve"> niniejszy wykaz winien być sporządzony odrębnie dla każdego z Zadań</w:t>
      </w:r>
    </w:p>
    <w:p w14:paraId="41AB2918" w14:textId="77777777" w:rsidR="0058798D" w:rsidRPr="0058798D" w:rsidRDefault="0058798D" w:rsidP="0058798D">
      <w:pPr>
        <w:jc w:val="both"/>
        <w:rPr>
          <w:color w:val="FF0000"/>
          <w:sz w:val="20"/>
          <w:szCs w:val="20"/>
        </w:rPr>
      </w:pPr>
    </w:p>
    <w:p w14:paraId="0FC188A7" w14:textId="77777777" w:rsidR="00987DAC" w:rsidRDefault="00987DAC" w:rsidP="00987DA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C211D" w14:textId="0EA42B97" w:rsidR="00987DAC" w:rsidRDefault="00987DAC" w:rsidP="00987DA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7B478BF1" w14:textId="77777777" w:rsidR="00987DAC" w:rsidRDefault="00987DA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</w:p>
    <w:p w14:paraId="3B059DA1" w14:textId="415F2CD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D8086" w14:textId="77777777" w:rsidR="00812761" w:rsidRDefault="00812761" w:rsidP="00DC5DAC">
      <w:pPr>
        <w:spacing w:after="0" w:line="240" w:lineRule="auto"/>
      </w:pPr>
      <w:r>
        <w:separator/>
      </w:r>
    </w:p>
  </w:endnote>
  <w:endnote w:type="continuationSeparator" w:id="0">
    <w:p w14:paraId="3FC207C7" w14:textId="77777777" w:rsidR="00812761" w:rsidRDefault="00812761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00FBC" w14:textId="77777777" w:rsidR="00812761" w:rsidRDefault="00812761" w:rsidP="00DC5DAC">
      <w:pPr>
        <w:spacing w:after="0" w:line="240" w:lineRule="auto"/>
      </w:pPr>
      <w:r>
        <w:separator/>
      </w:r>
    </w:p>
  </w:footnote>
  <w:footnote w:type="continuationSeparator" w:id="0">
    <w:p w14:paraId="6883193B" w14:textId="77777777" w:rsidR="00812761" w:rsidRDefault="00812761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473C2"/>
    <w:multiLevelType w:val="hybridMultilevel"/>
    <w:tmpl w:val="33D623BC"/>
    <w:lvl w:ilvl="0" w:tplc="30A6A54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14B3B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E73A23"/>
    <w:multiLevelType w:val="hybridMultilevel"/>
    <w:tmpl w:val="7AE4232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595ED89A">
      <w:start w:val="1"/>
      <w:numFmt w:val="decimal"/>
      <w:lvlText w:val="%3.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9B803C8"/>
    <w:multiLevelType w:val="hybridMultilevel"/>
    <w:tmpl w:val="5A280F2C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16383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7" w15:restartNumberingAfterBreak="0">
    <w:nsid w:val="14BE7FE6"/>
    <w:multiLevelType w:val="hybridMultilevel"/>
    <w:tmpl w:val="327C48BE"/>
    <w:lvl w:ilvl="0" w:tplc="FFFFFFFF">
      <w:start w:val="1"/>
      <w:numFmt w:val="decimal"/>
      <w:lvlText w:val="%1."/>
      <w:lvlJc w:val="left"/>
      <w:pPr>
        <w:ind w:left="276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03F2C"/>
    <w:multiLevelType w:val="hybridMultilevel"/>
    <w:tmpl w:val="5C5CAF2E"/>
    <w:lvl w:ilvl="0" w:tplc="56F69B3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397725"/>
    <w:multiLevelType w:val="hybridMultilevel"/>
    <w:tmpl w:val="402EB6B8"/>
    <w:lvl w:ilvl="0" w:tplc="595ED89A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-540" w:hanging="360"/>
      </w:pPr>
    </w:lvl>
    <w:lvl w:ilvl="2" w:tplc="0415001B" w:tentative="1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900" w:hanging="360"/>
      </w:pPr>
    </w:lvl>
    <w:lvl w:ilvl="4" w:tplc="04150019" w:tentative="1">
      <w:start w:val="1"/>
      <w:numFmt w:val="lowerLetter"/>
      <w:lvlText w:val="%5."/>
      <w:lvlJc w:val="left"/>
      <w:pPr>
        <w:ind w:left="1620" w:hanging="360"/>
      </w:pPr>
    </w:lvl>
    <w:lvl w:ilvl="5" w:tplc="0415001B" w:tentative="1">
      <w:start w:val="1"/>
      <w:numFmt w:val="lowerRoman"/>
      <w:lvlText w:val="%6."/>
      <w:lvlJc w:val="right"/>
      <w:pPr>
        <w:ind w:left="2340" w:hanging="180"/>
      </w:pPr>
    </w:lvl>
    <w:lvl w:ilvl="6" w:tplc="0415000F" w:tentative="1">
      <w:start w:val="1"/>
      <w:numFmt w:val="decimal"/>
      <w:lvlText w:val="%7."/>
      <w:lvlJc w:val="left"/>
      <w:pPr>
        <w:ind w:left="3060" w:hanging="360"/>
      </w:pPr>
    </w:lvl>
    <w:lvl w:ilvl="7" w:tplc="04150019" w:tentative="1">
      <w:start w:val="1"/>
      <w:numFmt w:val="lowerLetter"/>
      <w:lvlText w:val="%8."/>
      <w:lvlJc w:val="left"/>
      <w:pPr>
        <w:ind w:left="3780" w:hanging="360"/>
      </w:pPr>
    </w:lvl>
    <w:lvl w:ilvl="8" w:tplc="0415001B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2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9F7BBE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1C1C32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7" w15:restartNumberingAfterBreak="0">
    <w:nsid w:val="35A81C7A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8" w15:restartNumberingAfterBreak="0">
    <w:nsid w:val="38C0545E"/>
    <w:multiLevelType w:val="hybridMultilevel"/>
    <w:tmpl w:val="92E03BA4"/>
    <w:lvl w:ilvl="0" w:tplc="84A8B0FE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BAC70EF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0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6A7522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3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467639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5" w15:restartNumberingAfterBreak="0">
    <w:nsid w:val="556B28E2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6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10A15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9" w15:restartNumberingAfterBreak="0">
    <w:nsid w:val="667F6B27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0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31" w15:restartNumberingAfterBreak="0">
    <w:nsid w:val="692F7317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2" w15:restartNumberingAfterBreak="0">
    <w:nsid w:val="6B270428"/>
    <w:multiLevelType w:val="hybridMultilevel"/>
    <w:tmpl w:val="327C48BE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F3C78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abstractNum w:abstractNumId="39" w15:restartNumberingAfterBreak="0">
    <w:nsid w:val="7E322549"/>
    <w:multiLevelType w:val="hybridMultilevel"/>
    <w:tmpl w:val="C8A4C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0588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30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3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2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2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2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2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26"/>
  </w:num>
  <w:num w:numId="32" w16cid:durableId="1691562656">
    <w:abstractNumId w:val="9"/>
  </w:num>
  <w:num w:numId="33" w16cid:durableId="5017044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41381607">
    <w:abstractNumId w:val="4"/>
  </w:num>
  <w:num w:numId="35" w16cid:durableId="1297680199">
    <w:abstractNumId w:val="32"/>
  </w:num>
  <w:num w:numId="36" w16cid:durableId="527448144">
    <w:abstractNumId w:val="1"/>
  </w:num>
  <w:num w:numId="37" w16cid:durableId="1669020490">
    <w:abstractNumId w:val="7"/>
  </w:num>
  <w:num w:numId="38" w16cid:durableId="1759868138">
    <w:abstractNumId w:val="5"/>
  </w:num>
  <w:num w:numId="39" w16cid:durableId="2077623626">
    <w:abstractNumId w:val="0"/>
  </w:num>
  <w:num w:numId="40" w16cid:durableId="858859908">
    <w:abstractNumId w:val="39"/>
  </w:num>
  <w:num w:numId="41" w16cid:durableId="165218504">
    <w:abstractNumId w:val="11"/>
  </w:num>
  <w:num w:numId="42" w16cid:durableId="1831631854">
    <w:abstractNumId w:val="8"/>
  </w:num>
  <w:num w:numId="43" w16cid:durableId="1732726900">
    <w:abstractNumId w:val="28"/>
  </w:num>
  <w:num w:numId="44" w16cid:durableId="108596290">
    <w:abstractNumId w:val="14"/>
  </w:num>
  <w:num w:numId="45" w16cid:durableId="113139842">
    <w:abstractNumId w:val="33"/>
  </w:num>
  <w:num w:numId="46" w16cid:durableId="1329136838">
    <w:abstractNumId w:val="19"/>
  </w:num>
  <w:num w:numId="47" w16cid:durableId="2012953283">
    <w:abstractNumId w:val="22"/>
  </w:num>
  <w:num w:numId="48" w16cid:durableId="1833179668">
    <w:abstractNumId w:val="16"/>
  </w:num>
  <w:num w:numId="49" w16cid:durableId="2111775491">
    <w:abstractNumId w:val="29"/>
  </w:num>
  <w:num w:numId="50" w16cid:durableId="324364807">
    <w:abstractNumId w:val="31"/>
  </w:num>
  <w:num w:numId="51" w16cid:durableId="239489129">
    <w:abstractNumId w:val="25"/>
  </w:num>
  <w:num w:numId="52" w16cid:durableId="942609551">
    <w:abstractNumId w:val="17"/>
  </w:num>
  <w:num w:numId="53" w16cid:durableId="1855922477">
    <w:abstractNumId w:val="6"/>
  </w:num>
  <w:num w:numId="54" w16cid:durableId="837312179">
    <w:abstractNumId w:val="24"/>
  </w:num>
  <w:num w:numId="55" w16cid:durableId="1410151093">
    <w:abstractNumId w:val="2"/>
  </w:num>
  <w:num w:numId="56" w16cid:durableId="32923795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505B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6231E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663C"/>
    <w:rsid w:val="002076D2"/>
    <w:rsid w:val="002206D4"/>
    <w:rsid w:val="002215CA"/>
    <w:rsid w:val="00227744"/>
    <w:rsid w:val="00230AAF"/>
    <w:rsid w:val="00235559"/>
    <w:rsid w:val="00241AB6"/>
    <w:rsid w:val="00244BB1"/>
    <w:rsid w:val="002525F4"/>
    <w:rsid w:val="00253155"/>
    <w:rsid w:val="00260AF2"/>
    <w:rsid w:val="00266816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B54ED"/>
    <w:rsid w:val="002C2155"/>
    <w:rsid w:val="002C22E1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5BE7"/>
    <w:rsid w:val="003979EA"/>
    <w:rsid w:val="003A1ED0"/>
    <w:rsid w:val="003B04E8"/>
    <w:rsid w:val="003B4255"/>
    <w:rsid w:val="003B52F1"/>
    <w:rsid w:val="003B747E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361AF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8798D"/>
    <w:rsid w:val="005908DC"/>
    <w:rsid w:val="00592044"/>
    <w:rsid w:val="00592AC2"/>
    <w:rsid w:val="005953FC"/>
    <w:rsid w:val="005A00DA"/>
    <w:rsid w:val="005A0353"/>
    <w:rsid w:val="005A0E74"/>
    <w:rsid w:val="005A6726"/>
    <w:rsid w:val="005B09B2"/>
    <w:rsid w:val="005C732D"/>
    <w:rsid w:val="005D183D"/>
    <w:rsid w:val="005D606C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22FC"/>
    <w:rsid w:val="006F6BCA"/>
    <w:rsid w:val="00702EFF"/>
    <w:rsid w:val="00706096"/>
    <w:rsid w:val="00733A42"/>
    <w:rsid w:val="00736279"/>
    <w:rsid w:val="00740DD7"/>
    <w:rsid w:val="00741F59"/>
    <w:rsid w:val="007459CF"/>
    <w:rsid w:val="00750220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6624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2761"/>
    <w:rsid w:val="00815E18"/>
    <w:rsid w:val="00821AAF"/>
    <w:rsid w:val="00835CB4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135A"/>
    <w:rsid w:val="00897CA4"/>
    <w:rsid w:val="008A0B5C"/>
    <w:rsid w:val="008B662A"/>
    <w:rsid w:val="008B6CCC"/>
    <w:rsid w:val="008B76AC"/>
    <w:rsid w:val="008D108E"/>
    <w:rsid w:val="008E0DE0"/>
    <w:rsid w:val="008E2797"/>
    <w:rsid w:val="008E4E46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46A56"/>
    <w:rsid w:val="009508AC"/>
    <w:rsid w:val="00954E9F"/>
    <w:rsid w:val="00956B69"/>
    <w:rsid w:val="009631DB"/>
    <w:rsid w:val="00972B93"/>
    <w:rsid w:val="009766F2"/>
    <w:rsid w:val="0098380D"/>
    <w:rsid w:val="00987DAC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3E61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05897"/>
    <w:rsid w:val="00D14ECB"/>
    <w:rsid w:val="00D225D0"/>
    <w:rsid w:val="00D23AA8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2A38"/>
    <w:rsid w:val="00E037A4"/>
    <w:rsid w:val="00E058FE"/>
    <w:rsid w:val="00E27A4C"/>
    <w:rsid w:val="00E3689C"/>
    <w:rsid w:val="00E4000E"/>
    <w:rsid w:val="00E55209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2BF6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79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79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798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0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91</TotalTime>
  <Pages>7</Pages>
  <Words>1560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10903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8</cp:revision>
  <cp:lastPrinted>2021-05-13T12:57:00Z</cp:lastPrinted>
  <dcterms:created xsi:type="dcterms:W3CDTF">2024-05-14T11:33:00Z</dcterms:created>
  <dcterms:modified xsi:type="dcterms:W3CDTF">2024-05-21T19:01:00Z</dcterms:modified>
</cp:coreProperties>
</file>