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9C2EFA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6F0067">
        <w:rPr>
          <w:rFonts w:ascii="Tahoma" w:hAnsi="Tahoma" w:cs="Tahoma"/>
          <w:sz w:val="20"/>
          <w:szCs w:val="20"/>
        </w:rPr>
        <w:t>2</w:t>
      </w:r>
      <w:r w:rsidR="00E9241E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.0</w:t>
      </w:r>
      <w:r w:rsidR="004E1EDE">
        <w:rPr>
          <w:rFonts w:ascii="Tahoma" w:hAnsi="Tahoma" w:cs="Tahoma"/>
          <w:sz w:val="20"/>
          <w:szCs w:val="20"/>
        </w:rPr>
        <w:t>9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6F0067">
        <w:rPr>
          <w:rFonts w:ascii="Tahoma" w:hAnsi="Tahoma" w:cs="Tahoma"/>
          <w:sz w:val="20"/>
          <w:szCs w:val="20"/>
        </w:rPr>
        <w:t>30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6F0067">
        <w:rPr>
          <w:rFonts w:ascii="Tahoma" w:hAnsi="Tahoma" w:cs="Tahoma"/>
          <w:sz w:val="20"/>
          <w:szCs w:val="20"/>
        </w:rPr>
        <w:t>4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81809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4B7394" w:rsidRPr="004E1EDE" w:rsidRDefault="006F0067" w:rsidP="004B7394">
      <w:pPr>
        <w:jc w:val="both"/>
        <w:rPr>
          <w:rFonts w:ascii="Tahoma" w:hAnsi="Tahoma" w:cs="Tahoma"/>
          <w:sz w:val="20"/>
          <w:szCs w:val="20"/>
        </w:rPr>
      </w:pPr>
      <w:r w:rsidRPr="00C814AB">
        <w:rPr>
          <w:rFonts w:ascii="Tahoma" w:hAnsi="Tahoma" w:cs="Tahoma"/>
          <w:b/>
          <w:sz w:val="20"/>
          <w:szCs w:val="20"/>
        </w:rPr>
        <w:t xml:space="preserve">Bezwykopowa modernizacja </w:t>
      </w:r>
      <w:r>
        <w:rPr>
          <w:rFonts w:ascii="Tahoma" w:hAnsi="Tahoma" w:cs="Tahoma"/>
          <w:b/>
          <w:sz w:val="20"/>
          <w:szCs w:val="20"/>
        </w:rPr>
        <w:t xml:space="preserve">sieci </w:t>
      </w:r>
      <w:r w:rsidRPr="00C814AB">
        <w:rPr>
          <w:rFonts w:ascii="Tahoma" w:hAnsi="Tahoma" w:cs="Tahoma"/>
          <w:b/>
          <w:sz w:val="20"/>
          <w:szCs w:val="20"/>
        </w:rPr>
        <w:t>kana</w:t>
      </w:r>
      <w:r>
        <w:rPr>
          <w:rFonts w:ascii="Tahoma" w:hAnsi="Tahoma" w:cs="Tahoma"/>
          <w:b/>
          <w:sz w:val="20"/>
          <w:szCs w:val="20"/>
        </w:rPr>
        <w:t xml:space="preserve">lizacyjnej </w:t>
      </w:r>
      <w:r w:rsidRPr="00C814AB">
        <w:rPr>
          <w:rFonts w:ascii="Tahoma" w:hAnsi="Tahoma" w:cs="Tahoma"/>
          <w:b/>
          <w:sz w:val="20"/>
          <w:szCs w:val="20"/>
        </w:rPr>
        <w:t>na terenie Toruni</w:t>
      </w:r>
      <w:r>
        <w:rPr>
          <w:rFonts w:ascii="Tahoma" w:hAnsi="Tahoma" w:cs="Tahoma"/>
          <w:b/>
          <w:sz w:val="20"/>
          <w:szCs w:val="20"/>
        </w:rPr>
        <w:t>a – II etap</w:t>
      </w:r>
    </w:p>
    <w:p w:rsidR="00011777" w:rsidRPr="00210C69" w:rsidRDefault="00011777" w:rsidP="00210C69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11777" w:rsidRPr="00262921" w:rsidRDefault="00011777" w:rsidP="008D301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62921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</w:t>
      </w:r>
      <w:r w:rsidR="00EC2386">
        <w:rPr>
          <w:rFonts w:ascii="Tahoma" w:hAnsi="Tahoma" w:cs="Tahoma"/>
          <w:sz w:val="20"/>
          <w:szCs w:val="20"/>
        </w:rPr>
        <w:br/>
      </w:r>
      <w:r w:rsidRPr="00262921">
        <w:rPr>
          <w:rFonts w:ascii="Tahoma" w:hAnsi="Tahoma" w:cs="Tahoma"/>
          <w:sz w:val="20"/>
          <w:szCs w:val="20"/>
        </w:rPr>
        <w:t xml:space="preserve">i roboty budowlane w Spółce Toruńskie Wodociągi Sp. z o.o.”, który jest dostępny na stronie internetowej </w:t>
      </w:r>
      <w:hyperlink r:id="rId8" w:history="1">
        <w:r w:rsidRPr="00262921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262921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262921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262921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262921">
        <w:rPr>
          <w:rFonts w:ascii="Tahoma" w:hAnsi="Tahoma" w:cs="Tahoma"/>
          <w:sz w:val="20"/>
          <w:szCs w:val="20"/>
        </w:rPr>
        <w:t>j.w</w:t>
      </w:r>
      <w:proofErr w:type="spellEnd"/>
      <w:r w:rsidRPr="00262921">
        <w:rPr>
          <w:rFonts w:ascii="Tahoma" w:hAnsi="Tahoma" w:cs="Tahoma"/>
          <w:sz w:val="20"/>
          <w:szCs w:val="20"/>
        </w:rPr>
        <w:t>.:</w:t>
      </w:r>
    </w:p>
    <w:p w:rsidR="00681809" w:rsidRPr="00262921" w:rsidRDefault="00681809" w:rsidP="00681809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</w:p>
    <w:p w:rsidR="00011777" w:rsidRPr="00E9241E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E9241E">
        <w:rPr>
          <w:rFonts w:ascii="Tahoma" w:hAnsi="Tahoma" w:cs="Tahoma"/>
          <w:sz w:val="20"/>
          <w:szCs w:val="20"/>
          <w:u w:val="single"/>
        </w:rPr>
        <w:t>Pytanie 1</w:t>
      </w:r>
    </w:p>
    <w:p w:rsidR="00A9740B" w:rsidRPr="00E9241E" w:rsidRDefault="00E9241E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  <w:r w:rsidRPr="00E9241E">
        <w:rPr>
          <w:rFonts w:ascii="Tahoma" w:hAnsi="Tahoma" w:cs="Tahoma"/>
          <w:sz w:val="20"/>
          <w:szCs w:val="20"/>
        </w:rPr>
        <w:t xml:space="preserve">W nawiązaniu do </w:t>
      </w:r>
      <w:proofErr w:type="spellStart"/>
      <w:r w:rsidRPr="00E9241E">
        <w:rPr>
          <w:rFonts w:ascii="Tahoma" w:hAnsi="Tahoma" w:cs="Tahoma"/>
          <w:sz w:val="20"/>
          <w:szCs w:val="20"/>
        </w:rPr>
        <w:t>odp</w:t>
      </w:r>
      <w:proofErr w:type="spellEnd"/>
      <w:r w:rsidRPr="00E9241E">
        <w:rPr>
          <w:rFonts w:ascii="Tahoma" w:hAnsi="Tahoma" w:cs="Tahoma"/>
          <w:sz w:val="20"/>
          <w:szCs w:val="20"/>
        </w:rPr>
        <w:t xml:space="preserve"> zamawiającego na pyt 5 </w:t>
      </w:r>
      <w:proofErr w:type="spellStart"/>
      <w:r w:rsidRPr="00E9241E">
        <w:rPr>
          <w:rFonts w:ascii="Tahoma" w:hAnsi="Tahoma" w:cs="Tahoma"/>
          <w:sz w:val="20"/>
          <w:szCs w:val="20"/>
        </w:rPr>
        <w:t>dot</w:t>
      </w:r>
      <w:proofErr w:type="spellEnd"/>
      <w:r w:rsidRPr="00E9241E">
        <w:rPr>
          <w:rFonts w:ascii="Tahoma" w:hAnsi="Tahoma" w:cs="Tahoma"/>
          <w:sz w:val="20"/>
          <w:szCs w:val="20"/>
        </w:rPr>
        <w:t xml:space="preserve"> wymiarów studni prosimy o potwierdzenie czy wszystkie studnie w ulicy Kraszewskiego mają wymiar dn1500, czy tylko 8 z 12, zgodnie z warunkami technicznymi</w:t>
      </w:r>
      <w:r>
        <w:rPr>
          <w:rFonts w:ascii="Tahoma" w:hAnsi="Tahoma" w:cs="Tahoma"/>
          <w:sz w:val="20"/>
          <w:szCs w:val="20"/>
        </w:rPr>
        <w:t>.</w:t>
      </w:r>
    </w:p>
    <w:p w:rsidR="00E9241E" w:rsidRPr="00E9241E" w:rsidRDefault="00E9241E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011777" w:rsidRPr="00262921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262921">
        <w:rPr>
          <w:rFonts w:ascii="Tahoma" w:hAnsi="Tahoma" w:cs="Tahoma"/>
          <w:sz w:val="20"/>
          <w:szCs w:val="20"/>
          <w:u w:val="single"/>
        </w:rPr>
        <w:t>Odpowiedź 1</w:t>
      </w:r>
    </w:p>
    <w:p w:rsidR="00832CF1" w:rsidRDefault="00832CF1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Zamawiający </w:t>
      </w:r>
      <w:r w:rsidR="00E9241E">
        <w:rPr>
          <w:rFonts w:ascii="Tahoma" w:hAnsi="Tahoma" w:cs="Tahoma"/>
          <w:sz w:val="20"/>
          <w:szCs w:val="20"/>
        </w:rPr>
        <w:t xml:space="preserve">potwierdza, że w ul. Kraszewskiego występuje 8 studni o przekroju 1500 mm i 4 studnie o przekroju 1200 </w:t>
      </w:r>
      <w:proofErr w:type="spellStart"/>
      <w:r w:rsidR="00E9241E">
        <w:rPr>
          <w:rFonts w:ascii="Tahoma" w:hAnsi="Tahoma" w:cs="Tahoma"/>
          <w:sz w:val="20"/>
          <w:szCs w:val="20"/>
        </w:rPr>
        <w:t>mm</w:t>
      </w:r>
      <w:proofErr w:type="spellEnd"/>
      <w:r w:rsidR="00E9241E">
        <w:rPr>
          <w:rFonts w:ascii="Tahoma" w:hAnsi="Tahoma" w:cs="Tahoma"/>
          <w:sz w:val="20"/>
          <w:szCs w:val="20"/>
        </w:rPr>
        <w:t>.</w:t>
      </w:r>
    </w:p>
    <w:sectPr w:rsidR="00832CF1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713" w:rsidRDefault="008E0713" w:rsidP="00283504">
      <w:r>
        <w:separator/>
      </w:r>
    </w:p>
  </w:endnote>
  <w:endnote w:type="continuationSeparator" w:id="0">
    <w:p w:rsidR="008E0713" w:rsidRDefault="008E0713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8F321F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713" w:rsidRDefault="008E0713" w:rsidP="00283504">
      <w:r>
        <w:separator/>
      </w:r>
    </w:p>
  </w:footnote>
  <w:footnote w:type="continuationSeparator" w:id="0">
    <w:p w:rsidR="008E0713" w:rsidRDefault="008E0713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F321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F321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321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C47324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97CC5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E6805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64359"/>
    <w:multiLevelType w:val="hybridMultilevel"/>
    <w:tmpl w:val="B9AEC9B4"/>
    <w:lvl w:ilvl="0" w:tplc="0415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1BD1609B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23358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30236DF9"/>
    <w:multiLevelType w:val="hybridMultilevel"/>
    <w:tmpl w:val="9BC42ACE"/>
    <w:lvl w:ilvl="0" w:tplc="7F6E26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F945A08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B42A49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422CF"/>
    <w:multiLevelType w:val="hybridMultilevel"/>
    <w:tmpl w:val="0FE890C4"/>
    <w:lvl w:ilvl="0" w:tplc="7F683CD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3326D4E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32314"/>
    <w:multiLevelType w:val="hybridMultilevel"/>
    <w:tmpl w:val="6E86A578"/>
    <w:lvl w:ilvl="0" w:tplc="72F2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733C9"/>
    <w:multiLevelType w:val="hybridMultilevel"/>
    <w:tmpl w:val="FDF0A7AC"/>
    <w:lvl w:ilvl="0" w:tplc="7DEC2B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F173D"/>
    <w:multiLevelType w:val="hybridMultilevel"/>
    <w:tmpl w:val="DD521DB8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1">
    <w:nsid w:val="678A7938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37CA7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6D047FDE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69328A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769B5CE4"/>
    <w:multiLevelType w:val="hybridMultilevel"/>
    <w:tmpl w:val="1BE45DE2"/>
    <w:lvl w:ilvl="0" w:tplc="456EF9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626E6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632E9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61AD4"/>
    <w:multiLevelType w:val="hybridMultilevel"/>
    <w:tmpl w:val="760E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0"/>
    <w:lvlOverride w:ilvl="0">
      <w:startOverride w:val="1"/>
    </w:lvlOverride>
  </w:num>
  <w:num w:numId="4">
    <w:abstractNumId w:val="15"/>
  </w:num>
  <w:num w:numId="5">
    <w:abstractNumId w:val="11"/>
  </w:num>
  <w:num w:numId="6">
    <w:abstractNumId w:val="19"/>
  </w:num>
  <w:num w:numId="7">
    <w:abstractNumId w:val="26"/>
  </w:num>
  <w:num w:numId="8">
    <w:abstractNumId w:val="3"/>
  </w:num>
  <w:num w:numId="9">
    <w:abstractNumId w:val="9"/>
  </w:num>
  <w:num w:numId="10">
    <w:abstractNumId w:val="17"/>
  </w:num>
  <w:num w:numId="11">
    <w:abstractNumId w:val="10"/>
  </w:num>
  <w:num w:numId="12">
    <w:abstractNumId w:val="20"/>
  </w:num>
  <w:num w:numId="13">
    <w:abstractNumId w:val="18"/>
  </w:num>
  <w:num w:numId="14">
    <w:abstractNumId w:val="27"/>
  </w:num>
  <w:num w:numId="15">
    <w:abstractNumId w:val="29"/>
  </w:num>
  <w:num w:numId="16">
    <w:abstractNumId w:val="12"/>
  </w:num>
  <w:num w:numId="17">
    <w:abstractNumId w:val="8"/>
  </w:num>
  <w:num w:numId="18">
    <w:abstractNumId w:val="1"/>
  </w:num>
  <w:num w:numId="19">
    <w:abstractNumId w:val="24"/>
  </w:num>
  <w:num w:numId="20">
    <w:abstractNumId w:val="13"/>
  </w:num>
  <w:num w:numId="21">
    <w:abstractNumId w:val="21"/>
  </w:num>
  <w:num w:numId="22">
    <w:abstractNumId w:val="4"/>
  </w:num>
  <w:num w:numId="23">
    <w:abstractNumId w:val="30"/>
  </w:num>
  <w:num w:numId="24">
    <w:abstractNumId w:val="22"/>
  </w:num>
  <w:num w:numId="25">
    <w:abstractNumId w:val="5"/>
  </w:num>
  <w:num w:numId="26">
    <w:abstractNumId w:val="16"/>
  </w:num>
  <w:num w:numId="27">
    <w:abstractNumId w:val="7"/>
  </w:num>
  <w:num w:numId="28">
    <w:abstractNumId w:val="28"/>
  </w:num>
  <w:num w:numId="29">
    <w:abstractNumId w:val="25"/>
  </w:num>
  <w:num w:numId="30">
    <w:abstractNumId w:val="6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778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1777"/>
    <w:rsid w:val="00013B16"/>
    <w:rsid w:val="00015DCB"/>
    <w:rsid w:val="0002576D"/>
    <w:rsid w:val="00063E78"/>
    <w:rsid w:val="00065069"/>
    <w:rsid w:val="00067409"/>
    <w:rsid w:val="000B21DD"/>
    <w:rsid w:val="000B28D7"/>
    <w:rsid w:val="000B36F5"/>
    <w:rsid w:val="000D4DD0"/>
    <w:rsid w:val="000E1214"/>
    <w:rsid w:val="000E30BC"/>
    <w:rsid w:val="000F2562"/>
    <w:rsid w:val="000F3462"/>
    <w:rsid w:val="00135D77"/>
    <w:rsid w:val="00142827"/>
    <w:rsid w:val="001A3F5A"/>
    <w:rsid w:val="001B0A3C"/>
    <w:rsid w:val="001B386B"/>
    <w:rsid w:val="001B3B94"/>
    <w:rsid w:val="001D4A8C"/>
    <w:rsid w:val="001F3418"/>
    <w:rsid w:val="001F4DD3"/>
    <w:rsid w:val="00210C69"/>
    <w:rsid w:val="00212A52"/>
    <w:rsid w:val="00223738"/>
    <w:rsid w:val="00225A75"/>
    <w:rsid w:val="002473D2"/>
    <w:rsid w:val="002475FC"/>
    <w:rsid w:val="00262921"/>
    <w:rsid w:val="00271F9D"/>
    <w:rsid w:val="00273A0A"/>
    <w:rsid w:val="00283504"/>
    <w:rsid w:val="002839B2"/>
    <w:rsid w:val="002921DF"/>
    <w:rsid w:val="002A1D30"/>
    <w:rsid w:val="002A314B"/>
    <w:rsid w:val="002B093A"/>
    <w:rsid w:val="002C18BC"/>
    <w:rsid w:val="002D1C1D"/>
    <w:rsid w:val="002F5868"/>
    <w:rsid w:val="00316926"/>
    <w:rsid w:val="0038336E"/>
    <w:rsid w:val="00390221"/>
    <w:rsid w:val="00394E20"/>
    <w:rsid w:val="003B6889"/>
    <w:rsid w:val="003C418C"/>
    <w:rsid w:val="003D423F"/>
    <w:rsid w:val="003F79AA"/>
    <w:rsid w:val="004068FD"/>
    <w:rsid w:val="004262CF"/>
    <w:rsid w:val="00434323"/>
    <w:rsid w:val="00437509"/>
    <w:rsid w:val="0044784A"/>
    <w:rsid w:val="0045243E"/>
    <w:rsid w:val="004544F3"/>
    <w:rsid w:val="00471455"/>
    <w:rsid w:val="00482FCA"/>
    <w:rsid w:val="00486141"/>
    <w:rsid w:val="004B7394"/>
    <w:rsid w:val="004C3444"/>
    <w:rsid w:val="004E1EDE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B00BF"/>
    <w:rsid w:val="005E3C04"/>
    <w:rsid w:val="005E4F53"/>
    <w:rsid w:val="00613EE6"/>
    <w:rsid w:val="0063669D"/>
    <w:rsid w:val="0065029A"/>
    <w:rsid w:val="006535C6"/>
    <w:rsid w:val="00666B61"/>
    <w:rsid w:val="00681809"/>
    <w:rsid w:val="00683BD4"/>
    <w:rsid w:val="006C0BE6"/>
    <w:rsid w:val="006E7C52"/>
    <w:rsid w:val="006F0067"/>
    <w:rsid w:val="006F59A6"/>
    <w:rsid w:val="00721AD4"/>
    <w:rsid w:val="00741A63"/>
    <w:rsid w:val="0075293A"/>
    <w:rsid w:val="007601E6"/>
    <w:rsid w:val="00761D60"/>
    <w:rsid w:val="00761EF6"/>
    <w:rsid w:val="00766132"/>
    <w:rsid w:val="007923F8"/>
    <w:rsid w:val="00797420"/>
    <w:rsid w:val="007A3CB8"/>
    <w:rsid w:val="007C6D30"/>
    <w:rsid w:val="007D2C6D"/>
    <w:rsid w:val="007D2EDA"/>
    <w:rsid w:val="007E1EA2"/>
    <w:rsid w:val="007F3BB6"/>
    <w:rsid w:val="007F4C16"/>
    <w:rsid w:val="00832CF1"/>
    <w:rsid w:val="008538DA"/>
    <w:rsid w:val="00877F61"/>
    <w:rsid w:val="00885297"/>
    <w:rsid w:val="00885D1A"/>
    <w:rsid w:val="00893091"/>
    <w:rsid w:val="008A0711"/>
    <w:rsid w:val="008A7446"/>
    <w:rsid w:val="008B1EA6"/>
    <w:rsid w:val="008B4427"/>
    <w:rsid w:val="008B5293"/>
    <w:rsid w:val="008D3014"/>
    <w:rsid w:val="008E0713"/>
    <w:rsid w:val="008E0784"/>
    <w:rsid w:val="008E0949"/>
    <w:rsid w:val="008E61D6"/>
    <w:rsid w:val="008E6EAB"/>
    <w:rsid w:val="008F2765"/>
    <w:rsid w:val="008F321F"/>
    <w:rsid w:val="009009BC"/>
    <w:rsid w:val="00911C49"/>
    <w:rsid w:val="009331C1"/>
    <w:rsid w:val="00936EBF"/>
    <w:rsid w:val="00954281"/>
    <w:rsid w:val="0096769B"/>
    <w:rsid w:val="00981384"/>
    <w:rsid w:val="00992E2C"/>
    <w:rsid w:val="00993016"/>
    <w:rsid w:val="009A7B0B"/>
    <w:rsid w:val="009B1BBD"/>
    <w:rsid w:val="009B34DB"/>
    <w:rsid w:val="009C2EFA"/>
    <w:rsid w:val="009D355E"/>
    <w:rsid w:val="009E4308"/>
    <w:rsid w:val="00A017CF"/>
    <w:rsid w:val="00A410CF"/>
    <w:rsid w:val="00A644AD"/>
    <w:rsid w:val="00A67537"/>
    <w:rsid w:val="00A77682"/>
    <w:rsid w:val="00A80D47"/>
    <w:rsid w:val="00A9740B"/>
    <w:rsid w:val="00AC1786"/>
    <w:rsid w:val="00AC25DB"/>
    <w:rsid w:val="00AD2D60"/>
    <w:rsid w:val="00AE1583"/>
    <w:rsid w:val="00AE2968"/>
    <w:rsid w:val="00AF58A7"/>
    <w:rsid w:val="00B0384B"/>
    <w:rsid w:val="00B1164B"/>
    <w:rsid w:val="00B2165A"/>
    <w:rsid w:val="00B22DA9"/>
    <w:rsid w:val="00B328EC"/>
    <w:rsid w:val="00B4290F"/>
    <w:rsid w:val="00B45A92"/>
    <w:rsid w:val="00B5630C"/>
    <w:rsid w:val="00B62157"/>
    <w:rsid w:val="00B80AA6"/>
    <w:rsid w:val="00B84AA6"/>
    <w:rsid w:val="00B925FD"/>
    <w:rsid w:val="00BB6441"/>
    <w:rsid w:val="00BC3EBE"/>
    <w:rsid w:val="00BE4958"/>
    <w:rsid w:val="00BF2F68"/>
    <w:rsid w:val="00C1171E"/>
    <w:rsid w:val="00C3757A"/>
    <w:rsid w:val="00C423DA"/>
    <w:rsid w:val="00C472FC"/>
    <w:rsid w:val="00C56083"/>
    <w:rsid w:val="00C67BCA"/>
    <w:rsid w:val="00C740C4"/>
    <w:rsid w:val="00CC757D"/>
    <w:rsid w:val="00CE0230"/>
    <w:rsid w:val="00CE6302"/>
    <w:rsid w:val="00D05584"/>
    <w:rsid w:val="00D26FF6"/>
    <w:rsid w:val="00D331D9"/>
    <w:rsid w:val="00D343D3"/>
    <w:rsid w:val="00D35EA7"/>
    <w:rsid w:val="00D46A30"/>
    <w:rsid w:val="00DB7837"/>
    <w:rsid w:val="00DC0351"/>
    <w:rsid w:val="00DC13EA"/>
    <w:rsid w:val="00DC5E83"/>
    <w:rsid w:val="00DF0D73"/>
    <w:rsid w:val="00E04066"/>
    <w:rsid w:val="00E05A79"/>
    <w:rsid w:val="00E52569"/>
    <w:rsid w:val="00E62651"/>
    <w:rsid w:val="00E9241E"/>
    <w:rsid w:val="00E92C9C"/>
    <w:rsid w:val="00EA0AE7"/>
    <w:rsid w:val="00EA0FA8"/>
    <w:rsid w:val="00EB4AB2"/>
    <w:rsid w:val="00EC2386"/>
    <w:rsid w:val="00EC3DC8"/>
    <w:rsid w:val="00ED352E"/>
    <w:rsid w:val="00ED704D"/>
    <w:rsid w:val="00F01B10"/>
    <w:rsid w:val="00F3357B"/>
    <w:rsid w:val="00F43896"/>
    <w:rsid w:val="00F4405F"/>
    <w:rsid w:val="00F637BE"/>
    <w:rsid w:val="00F920F3"/>
    <w:rsid w:val="00F95B26"/>
    <w:rsid w:val="00FA234B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customStyle="1" w:styleId="Standard">
    <w:name w:val="Standard"/>
    <w:rsid w:val="004B7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688A7-C12E-43ED-9282-D8209CA4A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41</TotalTime>
  <Pages>1</Pages>
  <Words>140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4</cp:revision>
  <cp:lastPrinted>2024-09-25T07:20:00Z</cp:lastPrinted>
  <dcterms:created xsi:type="dcterms:W3CDTF">2024-09-24T12:34:00Z</dcterms:created>
  <dcterms:modified xsi:type="dcterms:W3CDTF">2024-09-25T07:46:00Z</dcterms:modified>
</cp:coreProperties>
</file>