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7C3BAA89" w:rsidR="008762F8" w:rsidRPr="00B06881" w:rsidRDefault="0005057E" w:rsidP="0038470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</w:t>
      </w:r>
      <w:r w:rsidR="0038470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    Załącznik nr </w:t>
      </w:r>
      <w:r w:rsidR="003E1E63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a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b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c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d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e 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>f</w:t>
      </w:r>
      <w:r w:rsidR="003E1E63">
        <w:rPr>
          <w:rFonts w:cs="Calibri"/>
          <w:sz w:val="20"/>
          <w:szCs w:val="20"/>
        </w:rPr>
        <w:t xml:space="preserve">   </w:t>
      </w:r>
      <w:r w:rsidR="00384701">
        <w:rPr>
          <w:rFonts w:cs="Calibri"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5A99C0F3" w14:textId="6D7E64C5" w:rsidR="00824C82" w:rsidRDefault="00824C82" w:rsidP="00824C82">
      <w:pPr>
        <w:spacing w:after="0" w:line="240" w:lineRule="auto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24C82">
        <w:rPr>
          <w:rFonts w:eastAsia="Times New Roman" w:cs="Arial"/>
          <w:b/>
          <w:i/>
          <w:sz w:val="20"/>
          <w:szCs w:val="20"/>
          <w:lang w:eastAsia="pl-PL"/>
        </w:rPr>
        <w:t xml:space="preserve">     </w:t>
      </w:r>
      <w:r>
        <w:rPr>
          <w:rFonts w:eastAsia="Times New Roman" w:cs="Arial"/>
          <w:b/>
          <w:i/>
          <w:sz w:val="20"/>
          <w:szCs w:val="20"/>
          <w:u w:val="single"/>
          <w:lang w:eastAsia="pl-PL"/>
        </w:rPr>
        <w:t xml:space="preserve">Modyfikacja z dnia 31.05.2024 </w:t>
      </w:r>
    </w:p>
    <w:p w14:paraId="312AC8B6" w14:textId="77777777" w:rsidR="00824C82" w:rsidRDefault="00824C82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</w:p>
    <w:p w14:paraId="3952DC45" w14:textId="578C01B8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03C142E2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40EB36E1" w14:textId="7761DCC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sz w:val="20"/>
          <w:szCs w:val="20"/>
        </w:rPr>
        <w:t xml:space="preserve">Usługa w zakresie przygotowania i przeprowadzenia 14 szkoleń specjalistycznych 2-dniowych w 2024 r. w podziale na 6 zadań. Szkolenia będą realizowane 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>
        <w:rPr>
          <w:rFonts w:cs="Calibri"/>
          <w:sz w:val="20"/>
          <w:szCs w:val="20"/>
        </w:rPr>
        <w:t xml:space="preserve">współfinansowanego </w:t>
      </w:r>
      <w:r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4FCB5F2B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7AF977B3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6556A214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581CFCBD" w14:textId="4F720C81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9140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  <w:gridCol w:w="2127"/>
      </w:tblGrid>
      <w:tr w:rsidR="00A94912" w:rsidRPr="008762F8" w14:paraId="6803E394" w14:textId="77777777" w:rsidTr="00A94912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A94912" w:rsidRPr="008762F8" w:rsidRDefault="00A94912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A94912" w:rsidRPr="008762F8" w:rsidRDefault="00A94912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CD9C" w14:textId="77777777" w:rsidR="00A94912" w:rsidRPr="008E6632" w:rsidRDefault="00A94912" w:rsidP="00A94912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E6632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0F0CA851" w:rsidR="00A94912" w:rsidRPr="008762F8" w:rsidRDefault="00A94912" w:rsidP="008E6632">
            <w:pPr>
              <w:shd w:val="clear" w:color="auto" w:fill="FFFFFF" w:themeFill="background1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  <w:r w:rsidRPr="008E6632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 (opis powinien uwzględniać wymogi Zamawiającego określone w rozdziale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5 </w:t>
            </w:r>
            <w:r w:rsidRPr="008E6632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SWZ)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A156" w14:textId="262A81B8" w:rsidR="00A94912" w:rsidRPr="00A94912" w:rsidRDefault="00A94912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4912">
              <w:rPr>
                <w:rFonts w:eastAsia="Times New Roman" w:cs="Calibri"/>
                <w:b/>
                <w:bCs/>
                <w:sz w:val="18"/>
                <w:szCs w:val="18"/>
                <w:u w:val="single"/>
                <w:lang w:eastAsia="pl-PL"/>
              </w:rPr>
              <w:t>Doświadczenie</w:t>
            </w:r>
            <w:r w:rsidRPr="00A94912">
              <w:rPr>
                <w:rFonts w:eastAsia="Times New Roman" w:cs="Calibri"/>
                <w:sz w:val="18"/>
                <w:szCs w:val="18"/>
                <w:lang w:eastAsia="pl-PL"/>
              </w:rPr>
              <w:t xml:space="preserve"> zawodowe w charakterze trenera – wykładowcy </w:t>
            </w:r>
            <w:r>
              <w:rPr>
                <w:rFonts w:eastAsia="Times New Roman" w:cs="Calibri"/>
                <w:sz w:val="18"/>
                <w:szCs w:val="18"/>
                <w:lang w:eastAsia="pl-PL"/>
              </w:rPr>
              <w:t xml:space="preserve"> - z podaniem przedmiotu</w:t>
            </w:r>
            <w:r w:rsidR="00F126AB">
              <w:rPr>
                <w:rFonts w:eastAsia="Times New Roman" w:cs="Calibri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eastAsia="Times New Roman" w:cs="Calibri"/>
                <w:sz w:val="18"/>
                <w:szCs w:val="18"/>
                <w:lang w:eastAsia="pl-PL"/>
              </w:rPr>
              <w:t>tytułu</w:t>
            </w:r>
            <w:r w:rsidR="00F126AB">
              <w:rPr>
                <w:rFonts w:eastAsia="Times New Roman" w:cs="Calibri"/>
                <w:sz w:val="18"/>
                <w:szCs w:val="18"/>
                <w:lang w:eastAsia="pl-PL"/>
              </w:rPr>
              <w:t>/tematyki szkolenia – zgodnie z tematyką wskazaną w SWZ (pełna nazwa szkolenia)  wraz z terminem wykonania zamówienia (należy wskazać przedział czasu wykonania zamówienia w formule miesiąc/rok )</w:t>
            </w:r>
            <w:r>
              <w:rPr>
                <w:rFonts w:eastAsia="Times New Roman" w:cs="Calibri"/>
                <w:sz w:val="18"/>
                <w:szCs w:val="18"/>
                <w:lang w:eastAsia="pl-PL"/>
              </w:rPr>
              <w:t xml:space="preserve"> </w:t>
            </w:r>
            <w:r w:rsidR="00F126AB">
              <w:rPr>
                <w:rFonts w:eastAsia="Times New Roman" w:cs="Calibri"/>
                <w:sz w:val="18"/>
                <w:szCs w:val="18"/>
                <w:lang w:eastAsia="pl-PL"/>
              </w:rPr>
              <w:t xml:space="preserve"> i wskazaniem podmiotu dla którego wykonano szkolenie (dane teleadresowe)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6CD3FA92" w:rsidR="00A94912" w:rsidRPr="008762F8" w:rsidRDefault="00A94912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A94912" w:rsidRPr="008762F8" w14:paraId="0E8B9126" w14:textId="77777777" w:rsidTr="00A94912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A94912" w:rsidRPr="008762F8" w:rsidRDefault="00A94912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A94912" w:rsidRPr="008762F8" w:rsidRDefault="00A94912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A94912" w:rsidRPr="008762F8" w:rsidRDefault="00A94912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32AE" w14:textId="73A1E8B7" w:rsidR="00A94912" w:rsidRDefault="00A94912" w:rsidP="008762F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60DE4AFF" w:rsidR="00A94912" w:rsidRPr="008762F8" w:rsidRDefault="00A94912" w:rsidP="008762F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</w:tr>
      <w:tr w:rsidR="00A94912" w:rsidRPr="008762F8" w14:paraId="21801C25" w14:textId="77777777" w:rsidTr="00A94912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A94912" w:rsidRPr="008762F8" w:rsidRDefault="00A94912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A94912" w:rsidRPr="008762F8" w:rsidRDefault="00A94912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A94912" w:rsidRPr="008762F8" w:rsidRDefault="00A94912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8534" w14:textId="77777777" w:rsidR="00A94912" w:rsidRPr="008762F8" w:rsidRDefault="00A94912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A544B59" w:rsidR="00A94912" w:rsidRPr="008762F8" w:rsidRDefault="00A94912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A94912" w:rsidRPr="008762F8" w:rsidRDefault="00A94912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</w:tbl>
    <w:p w14:paraId="62DDC8DB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x-none"/>
        </w:rPr>
      </w:pPr>
      <w:r w:rsidRPr="00384701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  <w:r w:rsidRPr="00384701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</w:t>
      </w:r>
      <w:r w:rsidRPr="00384701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w przypadku kilku Zadań niniejszy wykaz winien być sporządzony odrębnie dla każdego z Zadań</w:t>
      </w:r>
    </w:p>
    <w:p w14:paraId="5940A64F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single"/>
          <w:lang w:val="x-none" w:eastAsia="pl-PL"/>
        </w:rPr>
      </w:pPr>
    </w:p>
    <w:p w14:paraId="6027C186" w14:textId="77777777" w:rsidR="008E6632" w:rsidRPr="008E6632" w:rsidRDefault="008E6632" w:rsidP="008E6632">
      <w:pPr>
        <w:shd w:val="clear" w:color="auto" w:fill="FFFFFF"/>
        <w:spacing w:before="240" w:after="0" w:line="240" w:lineRule="auto"/>
        <w:jc w:val="center"/>
        <w:rPr>
          <w:rFonts w:eastAsia="Times New Roman" w:cs="Calibri"/>
          <w:sz w:val="16"/>
          <w:szCs w:val="16"/>
          <w:lang w:eastAsia="pl-PL"/>
        </w:rPr>
      </w:pPr>
      <w:r w:rsidRPr="008E6632">
        <w:rPr>
          <w:rFonts w:eastAsia="Times New Roman" w:cs="Calibri"/>
          <w:sz w:val="16"/>
          <w:szCs w:val="16"/>
          <w:lang w:eastAsia="pl-PL"/>
        </w:rPr>
        <w:lastRenderedPageBreak/>
        <w:t xml:space="preserve">Prawdziwość powyższych danych potwierdzam </w:t>
      </w:r>
      <w:r w:rsidRPr="008E6632">
        <w:rPr>
          <w:rFonts w:eastAsia="Times New Roman" w:cs="TrebuchetMS"/>
          <w:sz w:val="16"/>
          <w:szCs w:val="16"/>
          <w:lang w:eastAsia="pl-PL"/>
        </w:rPr>
        <w:t>z pełną świadomością konsekwencji wprowadzenia Zamawiającego w błąd przy przedstawianiu informacji</w:t>
      </w:r>
      <w:r w:rsidRPr="008E6632">
        <w:rPr>
          <w:rFonts w:ascii="Times New Roman" w:eastAsia="Times New Roman" w:hAnsi="Times New Roman"/>
          <w:sz w:val="16"/>
          <w:szCs w:val="16"/>
          <w:lang w:eastAsia="pl-PL"/>
        </w:rPr>
        <w:t xml:space="preserve"> </w:t>
      </w:r>
      <w:r w:rsidRPr="008E6632">
        <w:rPr>
          <w:rFonts w:eastAsia="Times New Roman" w:cs="TrebuchetMS"/>
          <w:sz w:val="16"/>
          <w:szCs w:val="16"/>
          <w:lang w:eastAsia="pl-PL"/>
        </w:rPr>
        <w:t>oraz</w:t>
      </w:r>
      <w:r w:rsidRPr="008E6632">
        <w:rPr>
          <w:rFonts w:eastAsia="Times New Roman" w:cs="Calibri"/>
          <w:sz w:val="16"/>
          <w:szCs w:val="16"/>
          <w:lang w:eastAsia="pl-PL"/>
        </w:rPr>
        <w:t xml:space="preserve"> odpowiedzialności karnej z art. 297 Kodeksu karnego.</w:t>
      </w:r>
    </w:p>
    <w:p w14:paraId="1B492546" w14:textId="77777777" w:rsidR="008E6632" w:rsidRDefault="008E6632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0C2F6722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11944358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7FE83F16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0BC93112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196681A9" w14:textId="77777777" w:rsidR="00877244" w:rsidRDefault="00877244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7A38F814" w14:textId="77777777" w:rsidR="00877244" w:rsidRPr="008E6632" w:rsidRDefault="00877244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6029C872" w14:textId="77777777" w:rsidR="00083A5B" w:rsidRDefault="00083A5B" w:rsidP="00083A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B214504" w14:textId="3DFBAFE8" w:rsidR="008762F8" w:rsidRPr="00083A5B" w:rsidRDefault="00083A5B" w:rsidP="002737F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  <w:r w:rsidRPr="00083A5B">
        <w:rPr>
          <w:rFonts w:cs="Calibri"/>
          <w:b/>
          <w:bCs/>
          <w:sz w:val="20"/>
          <w:szCs w:val="20"/>
          <w:u w:val="single"/>
        </w:rPr>
        <w:t>Dokument musi zostać podpisany przez osoby uprawnione do reprezentowania Wykonawcy kwalifikowalnym podpisem elektronicznym</w:t>
      </w:r>
    </w:p>
    <w:sectPr w:rsidR="008762F8" w:rsidRPr="00083A5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8245C" w14:textId="77777777" w:rsidR="006F7706" w:rsidRDefault="006F7706" w:rsidP="00DC5DAC">
      <w:pPr>
        <w:spacing w:after="0" w:line="240" w:lineRule="auto"/>
      </w:pPr>
      <w:r>
        <w:separator/>
      </w:r>
    </w:p>
  </w:endnote>
  <w:endnote w:type="continuationSeparator" w:id="0">
    <w:p w14:paraId="6D576EC0" w14:textId="77777777" w:rsidR="006F7706" w:rsidRDefault="006F7706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1A4AF" w14:textId="77777777" w:rsidR="006F7706" w:rsidRDefault="006F7706" w:rsidP="00DC5DAC">
      <w:pPr>
        <w:spacing w:after="0" w:line="240" w:lineRule="auto"/>
      </w:pPr>
      <w:r>
        <w:separator/>
      </w:r>
    </w:p>
  </w:footnote>
  <w:footnote w:type="continuationSeparator" w:id="0">
    <w:p w14:paraId="05062D4C" w14:textId="77777777" w:rsidR="006F7706" w:rsidRDefault="006F7706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057E"/>
    <w:rsid w:val="000539AA"/>
    <w:rsid w:val="00065187"/>
    <w:rsid w:val="00072E59"/>
    <w:rsid w:val="00082257"/>
    <w:rsid w:val="00083A5B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500B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4757"/>
    <w:rsid w:val="001D7C5C"/>
    <w:rsid w:val="001F3A17"/>
    <w:rsid w:val="001F4680"/>
    <w:rsid w:val="001F67C7"/>
    <w:rsid w:val="00204F19"/>
    <w:rsid w:val="00207362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37FC"/>
    <w:rsid w:val="00276E7D"/>
    <w:rsid w:val="00281341"/>
    <w:rsid w:val="00283675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4701"/>
    <w:rsid w:val="003979EA"/>
    <w:rsid w:val="003A08C0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1E63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1814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2C11"/>
    <w:rsid w:val="00621040"/>
    <w:rsid w:val="00622863"/>
    <w:rsid w:val="006238ED"/>
    <w:rsid w:val="006247B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1962"/>
    <w:rsid w:val="006F6BCA"/>
    <w:rsid w:val="006F7706"/>
    <w:rsid w:val="00702EFF"/>
    <w:rsid w:val="00706096"/>
    <w:rsid w:val="00727549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5949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66AE"/>
    <w:rsid w:val="00815E18"/>
    <w:rsid w:val="00821AAF"/>
    <w:rsid w:val="00824C82"/>
    <w:rsid w:val="00836CAF"/>
    <w:rsid w:val="00842A68"/>
    <w:rsid w:val="0084439C"/>
    <w:rsid w:val="008443C8"/>
    <w:rsid w:val="00844753"/>
    <w:rsid w:val="00853691"/>
    <w:rsid w:val="0085438F"/>
    <w:rsid w:val="00863770"/>
    <w:rsid w:val="008651BB"/>
    <w:rsid w:val="008713C5"/>
    <w:rsid w:val="008762F8"/>
    <w:rsid w:val="00877244"/>
    <w:rsid w:val="0088449B"/>
    <w:rsid w:val="00897CA4"/>
    <w:rsid w:val="008B662A"/>
    <w:rsid w:val="008B6CCC"/>
    <w:rsid w:val="008B76AC"/>
    <w:rsid w:val="008D6425"/>
    <w:rsid w:val="008E2797"/>
    <w:rsid w:val="008E6632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42A"/>
    <w:rsid w:val="009C1C0E"/>
    <w:rsid w:val="009D0872"/>
    <w:rsid w:val="009D3E0D"/>
    <w:rsid w:val="009D7850"/>
    <w:rsid w:val="009E1FDE"/>
    <w:rsid w:val="009F7993"/>
    <w:rsid w:val="00A05E4C"/>
    <w:rsid w:val="00A076DE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4912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32F32"/>
    <w:rsid w:val="00B46FEC"/>
    <w:rsid w:val="00B60142"/>
    <w:rsid w:val="00B6719C"/>
    <w:rsid w:val="00B80B03"/>
    <w:rsid w:val="00B84AF4"/>
    <w:rsid w:val="00B926A4"/>
    <w:rsid w:val="00B93A65"/>
    <w:rsid w:val="00B94FCB"/>
    <w:rsid w:val="00BA6D30"/>
    <w:rsid w:val="00BC4D8C"/>
    <w:rsid w:val="00BD2508"/>
    <w:rsid w:val="00BD257A"/>
    <w:rsid w:val="00BD7FC6"/>
    <w:rsid w:val="00BE01B4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125C"/>
    <w:rsid w:val="00D434B6"/>
    <w:rsid w:val="00D436F5"/>
    <w:rsid w:val="00D43AFE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34BC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29BD"/>
    <w:rsid w:val="00E72CF6"/>
    <w:rsid w:val="00E7405E"/>
    <w:rsid w:val="00E87FF1"/>
    <w:rsid w:val="00E91A6F"/>
    <w:rsid w:val="00EB4080"/>
    <w:rsid w:val="00EB4597"/>
    <w:rsid w:val="00EB7CD1"/>
    <w:rsid w:val="00EC3E97"/>
    <w:rsid w:val="00EC4504"/>
    <w:rsid w:val="00EC55DE"/>
    <w:rsid w:val="00ED3583"/>
    <w:rsid w:val="00ED760A"/>
    <w:rsid w:val="00F126AB"/>
    <w:rsid w:val="00F12E14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D713E"/>
    <w:rsid w:val="00FE6428"/>
    <w:rsid w:val="00FF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206</TotalTime>
  <Pages>2</Pages>
  <Words>488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32</cp:revision>
  <cp:lastPrinted>2021-05-13T12:57:00Z</cp:lastPrinted>
  <dcterms:created xsi:type="dcterms:W3CDTF">2023-06-22T09:27:00Z</dcterms:created>
  <dcterms:modified xsi:type="dcterms:W3CDTF">2024-06-03T08:57:00Z</dcterms:modified>
</cp:coreProperties>
</file>