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3B8828CA" w14:textId="3333B713" w:rsidR="00AC3271" w:rsidRDefault="00977183" w:rsidP="00AC3271">
      <w:pPr>
        <w:rPr>
          <w:rFonts w:cs="Arial"/>
          <w:bCs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436F4D">
        <w:rPr>
          <w:rFonts w:cs="Arial"/>
          <w:bCs/>
          <w:sz w:val="22"/>
        </w:rPr>
        <w:t>5</w:t>
      </w:r>
      <w:r>
        <w:rPr>
          <w:rFonts w:cs="Arial"/>
          <w:bCs/>
          <w:sz w:val="22"/>
        </w:rPr>
        <w:t>.</w:t>
      </w:r>
      <w:r w:rsidR="00436F4D">
        <w:rPr>
          <w:rFonts w:cs="Arial"/>
          <w:bCs/>
          <w:sz w:val="22"/>
        </w:rPr>
        <w:t>3</w:t>
      </w:r>
      <w:r w:rsidR="00C43F78">
        <w:rPr>
          <w:rFonts w:cs="Arial"/>
          <w:bCs/>
          <w:sz w:val="22"/>
        </w:rPr>
        <w:t>.</w:t>
      </w:r>
      <w:r w:rsidRPr="00187556">
        <w:rPr>
          <w:rFonts w:cs="Arial"/>
          <w:bCs/>
          <w:sz w:val="22"/>
        </w:rPr>
        <w:t>202</w:t>
      </w:r>
      <w:r w:rsidR="00175C79">
        <w:rPr>
          <w:rFonts w:cs="Arial"/>
          <w:bCs/>
          <w:sz w:val="22"/>
        </w:rPr>
        <w:t>4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</w:t>
      </w:r>
    </w:p>
    <w:p w14:paraId="579AA7F9" w14:textId="05E3B189" w:rsidR="00175C79" w:rsidRDefault="00122771" w:rsidP="00175C79">
      <w:pPr>
        <w:jc w:val="right"/>
        <w:rPr>
          <w:rFonts w:cs="Arial"/>
          <w:b/>
          <w:sz w:val="22"/>
        </w:rPr>
      </w:pPr>
      <w:r w:rsidRPr="00122771">
        <w:rPr>
          <w:rFonts w:cs="Arial"/>
          <w:b/>
          <w:sz w:val="22"/>
        </w:rPr>
        <w:tab/>
      </w:r>
    </w:p>
    <w:p w14:paraId="18C40AA4" w14:textId="77777777" w:rsidR="00122771" w:rsidRPr="002650DD" w:rsidRDefault="00122771" w:rsidP="00977183">
      <w:pPr>
        <w:jc w:val="center"/>
        <w:rPr>
          <w:sz w:val="22"/>
        </w:rPr>
      </w:pPr>
    </w:p>
    <w:p w14:paraId="1203120B" w14:textId="1AD7E2F3" w:rsidR="00175C79" w:rsidRPr="00F01423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szCs w:val="20"/>
        </w:rPr>
      </w:pPr>
      <w:r w:rsidRPr="00F01423">
        <w:rPr>
          <w:rFonts w:cs="Times New Roman"/>
          <w:i/>
          <w:iCs/>
          <w:szCs w:val="20"/>
        </w:rPr>
        <w:t xml:space="preserve"> </w:t>
      </w:r>
      <w:r w:rsidRPr="00F01423">
        <w:rPr>
          <w:rFonts w:cs="Times New Roman"/>
          <w:szCs w:val="20"/>
        </w:rPr>
        <w:t xml:space="preserve">Dotyczy:  prowadzonego postępowania o udzielenie zamówienia publicznego w trybie   </w:t>
      </w:r>
    </w:p>
    <w:p w14:paraId="5CA096A4" w14:textId="77777777" w:rsidR="00175C79" w:rsidRPr="00F01423" w:rsidRDefault="00977183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rFonts w:cs="Times New Roman"/>
          <w:szCs w:val="20"/>
        </w:rPr>
        <w:t xml:space="preserve">                 podstawowym  na zadanie pn</w:t>
      </w:r>
      <w:r w:rsidRPr="00F01423">
        <w:rPr>
          <w:rFonts w:cs="Times New Roman"/>
          <w:b/>
          <w:szCs w:val="20"/>
        </w:rPr>
        <w:t>.:</w:t>
      </w:r>
      <w:r w:rsidRPr="00F01423">
        <w:rPr>
          <w:szCs w:val="20"/>
        </w:rPr>
        <w:t xml:space="preserve"> </w:t>
      </w:r>
      <w:r w:rsidR="00175C79" w:rsidRPr="00F01423">
        <w:rPr>
          <w:szCs w:val="20"/>
        </w:rPr>
        <w:t xml:space="preserve">„Wykonanie bieżącej konserwacji dróg gminnych o </w:t>
      </w:r>
    </w:p>
    <w:p w14:paraId="6BC2225E" w14:textId="7FF8151A" w:rsidR="00977183" w:rsidRPr="00F01423" w:rsidRDefault="00175C79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szCs w:val="20"/>
        </w:rPr>
        <w:t xml:space="preserve">                 nawierzchni gruntowej lub tłuczniowej na terenie Gminy Żnin”</w:t>
      </w:r>
      <w:r w:rsidR="00F01423" w:rsidRPr="00F01423">
        <w:rPr>
          <w:szCs w:val="20"/>
        </w:rPr>
        <w:t>- część I</w:t>
      </w:r>
      <w:r w:rsidR="00436F4D">
        <w:rPr>
          <w:szCs w:val="20"/>
        </w:rPr>
        <w:t>I</w:t>
      </w:r>
      <w:r w:rsidR="00F01423" w:rsidRPr="00F01423">
        <w:rPr>
          <w:szCs w:val="20"/>
        </w:rPr>
        <w:t xml:space="preserve"> zamówienia. </w:t>
      </w:r>
    </w:p>
    <w:p w14:paraId="75F89486" w14:textId="77777777" w:rsidR="0074136C" w:rsidRPr="00F01423" w:rsidRDefault="0074136C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</w:p>
    <w:p w14:paraId="37CF6AE9" w14:textId="7C07A13F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>Zawiadomienie o wyborze najkorzystniejszej oferty.</w:t>
      </w:r>
    </w:p>
    <w:p w14:paraId="45A9C537" w14:textId="77777777" w:rsidR="0074136C" w:rsidRPr="00351179" w:rsidRDefault="0074136C" w:rsidP="0074136C">
      <w:pPr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bCs/>
        </w:rPr>
      </w:pPr>
    </w:p>
    <w:p w14:paraId="2B4533FA" w14:textId="684C441F" w:rsidR="0074136C" w:rsidRPr="00351179" w:rsidRDefault="0074136C" w:rsidP="0074136C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</w:t>
      </w:r>
      <w:r>
        <w:rPr>
          <w:rFonts w:cs="Linux Libertine G"/>
          <w:bCs/>
        </w:rPr>
        <w:t xml:space="preserve">  </w:t>
      </w:r>
      <w:r w:rsidRPr="00351179">
        <w:rPr>
          <w:rFonts w:cs="Linux Libertine G"/>
          <w:bCs/>
        </w:rPr>
        <w:t>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2B2A2F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2023 r. Poz. 1605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18E7D4AA" w14:textId="190761AB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436F4D">
        <w:rPr>
          <w:rFonts w:cs="Linux Libertine G"/>
          <w:bCs/>
        </w:rPr>
        <w:t xml:space="preserve">1 </w:t>
      </w:r>
      <w:r w:rsidRPr="00351179">
        <w:rPr>
          <w:rFonts w:cs="Linux Libertine G"/>
          <w:bCs/>
        </w:rPr>
        <w:t xml:space="preserve"> złożoną przez Wykonawcę:</w:t>
      </w:r>
    </w:p>
    <w:p w14:paraId="2A9F5C4F" w14:textId="77777777" w:rsidR="00436F4D" w:rsidRDefault="00436F4D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18B2D793" w14:textId="01247E70" w:rsidR="00436F4D" w:rsidRPr="00436F4D" w:rsidRDefault="00436F4D" w:rsidP="00436F4D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436F4D">
        <w:rPr>
          <w:rFonts w:cs="Linux Libertine G"/>
          <w:b/>
        </w:rPr>
        <w:t xml:space="preserve">PROJBUD DROGOWNICTWO </w:t>
      </w:r>
      <w:r w:rsidRPr="00436F4D">
        <w:rPr>
          <w:rFonts w:cs="Linux Libertine G"/>
          <w:b/>
        </w:rPr>
        <w:t xml:space="preserve"> </w:t>
      </w:r>
      <w:r w:rsidRPr="00436F4D">
        <w:rPr>
          <w:rFonts w:cs="Linux Libertine G"/>
          <w:b/>
        </w:rPr>
        <w:t>SP. Z O.O.</w:t>
      </w:r>
    </w:p>
    <w:p w14:paraId="2004D19C" w14:textId="77777777" w:rsidR="00436F4D" w:rsidRPr="00436F4D" w:rsidRDefault="00436F4D" w:rsidP="00436F4D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436F4D">
        <w:rPr>
          <w:rFonts w:cs="Linux Libertine G"/>
          <w:b/>
        </w:rPr>
        <w:t>UL.NIZINNA 1</w:t>
      </w:r>
    </w:p>
    <w:p w14:paraId="3DF240F1" w14:textId="3EA50310" w:rsidR="0074136C" w:rsidRPr="00436F4D" w:rsidRDefault="00436F4D" w:rsidP="00436F4D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436F4D">
        <w:rPr>
          <w:rFonts w:cs="Linux Libertine G"/>
          <w:b/>
        </w:rPr>
        <w:t>86-005 BIAŁE BŁOTA</w:t>
      </w:r>
    </w:p>
    <w:p w14:paraId="10D6453E" w14:textId="77777777" w:rsidR="0074136C" w:rsidRDefault="0074136C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538526E6" w14:textId="1ADFD4FA" w:rsidR="00B7565E" w:rsidRDefault="00B7565E" w:rsidP="00B7565E">
      <w:pPr>
        <w:rPr>
          <w:rFonts w:cs="Linux Libertine G"/>
          <w:bCs/>
        </w:rPr>
      </w:pPr>
      <w:r>
        <w:rPr>
          <w:rFonts w:cs="Linux Libertine G"/>
          <w:bCs/>
        </w:rPr>
        <w:t>2.</w:t>
      </w:r>
      <w:r w:rsidRPr="00B7565E">
        <w:t xml:space="preserve"> </w:t>
      </w:r>
      <w:r w:rsidRPr="00B7565E">
        <w:rPr>
          <w:rFonts w:cs="Linux Libertine G"/>
          <w:bCs/>
        </w:rPr>
        <w:t xml:space="preserve">Złożono następujące oferty: </w:t>
      </w:r>
    </w:p>
    <w:p w14:paraId="3F9CECD1" w14:textId="77777777" w:rsidR="00B7565E" w:rsidRDefault="00B7565E" w:rsidP="0074136C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tbl>
      <w:tblPr>
        <w:tblW w:w="9957" w:type="dxa"/>
        <w:tblInd w:w="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"/>
        <w:gridCol w:w="1685"/>
        <w:gridCol w:w="1675"/>
        <w:gridCol w:w="1114"/>
        <w:gridCol w:w="1394"/>
        <w:gridCol w:w="1022"/>
        <w:gridCol w:w="1205"/>
        <w:gridCol w:w="1168"/>
      </w:tblGrid>
      <w:tr w:rsidR="0074136C" w:rsidRPr="0074136C" w14:paraId="4A26B3C5" w14:textId="77777777" w:rsidTr="00436F4D">
        <w:trPr>
          <w:trHeight w:val="74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AD789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bookmarkStart w:id="0" w:name="_Hlk160915682"/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Nr oferty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81D7D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Nazwa Wykonawcy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8FF5C9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Regulacja pionowa urządzeń podziemnych w pasie drogowym- roboty, które mogą wystąpić przy bieżącej konserwacji dróg gminnych (włazu kanałowego, kratki ściekowej, zaworu wodociągowego lub gazowego  studzienki telefonicznej)</w:t>
            </w:r>
          </w:p>
          <w:p w14:paraId="0DD514C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zł/szt.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8A302A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Zakup i dostawa kruszywa 0/31,5 mm WA24-2 F2 LA&lt;=30 </w:t>
            </w:r>
          </w:p>
          <w:p w14:paraId="4A66A55B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zł/Mg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E275B0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Mechaniczne profilowanie dróg równiarką r-h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C9D4C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Mechaniczne zagęszczenie istniejącej podbudowy walcem </w:t>
            </w:r>
          </w:p>
          <w:p w14:paraId="49F4A917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r-g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07A62E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Koszt jedn. za 1 t załadowania i transportu kruszywa będącego w posiadaniu Zamawiającego</w:t>
            </w:r>
          </w:p>
          <w:p w14:paraId="227F0FD9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zł/1t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8FC933" w14:textId="77777777" w:rsidR="0074136C" w:rsidRPr="0074136C" w:rsidRDefault="0074136C" w:rsidP="0074136C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Cena oferty (zł) </w:t>
            </w:r>
          </w:p>
        </w:tc>
      </w:tr>
      <w:tr w:rsidR="00436F4D" w:rsidRPr="0074136C" w14:paraId="50CEC9D4" w14:textId="77777777" w:rsidTr="00436F4D">
        <w:trPr>
          <w:trHeight w:val="7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CB6B5A" w14:textId="77777777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2150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bookmarkStart w:id="1" w:name="_Hlk165891584"/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PROJBUD DROGOWNICTWO </w:t>
            </w:r>
          </w:p>
          <w:p w14:paraId="7993FE15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SP. Z O.O. </w:t>
            </w:r>
          </w:p>
          <w:p w14:paraId="3D876DEE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UL.NIZINNA 1</w:t>
            </w:r>
          </w:p>
          <w:p w14:paraId="508C2903" w14:textId="0F911882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86-005 BIAŁE BŁOTA</w:t>
            </w:r>
            <w:bookmarkEnd w:id="1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0E47F6" w14:textId="38BA6521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381,30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EB631D" w14:textId="61C66958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86,10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461298" w14:textId="13C44451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147,60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4440DC" w14:textId="6B7D87C1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73,80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792AA2" w14:textId="49CDD705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12,30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658C94" w14:textId="78BEC7D5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294.498,90</w:t>
            </w:r>
          </w:p>
        </w:tc>
      </w:tr>
      <w:tr w:rsidR="00436F4D" w:rsidRPr="0074136C" w14:paraId="4F2EE4A3" w14:textId="77777777" w:rsidTr="00436F4D">
        <w:trPr>
          <w:trHeight w:val="7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21AF78" w14:textId="77777777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56630" w14:textId="77777777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DOM-BRUK DOMAGAŁA PAWEŁ </w:t>
            </w:r>
          </w:p>
          <w:p w14:paraId="7A3DFFDF" w14:textId="77777777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JANUSZKOWO 43</w:t>
            </w:r>
          </w:p>
          <w:p w14:paraId="378E164F" w14:textId="77777777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88-400 ŻNIN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FA97C2" w14:textId="24B86A4C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263,91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9CDD20" w14:textId="51D29B42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127,92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DBBA78" w14:textId="179B0EEB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CE381D">
              <w:rPr>
                <w:b/>
                <w:bCs/>
                <w:sz w:val="18"/>
                <w:szCs w:val="18"/>
              </w:rPr>
              <w:t>291,51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D36A7" w14:textId="3297FBFA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 w:rsidRPr="00CE381D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29,15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769330" w14:textId="0BAA7EEA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18,45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F96F47" w14:textId="26D3895D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b/>
                <w:bCs/>
                <w:sz w:val="18"/>
                <w:szCs w:val="18"/>
              </w:rPr>
              <w:t>466.531,23</w:t>
            </w:r>
          </w:p>
        </w:tc>
      </w:tr>
      <w:bookmarkEnd w:id="0"/>
    </w:tbl>
    <w:p w14:paraId="03995392" w14:textId="72FB3466" w:rsidR="0074136C" w:rsidRPr="00F01423" w:rsidRDefault="0074136C" w:rsidP="00175C79">
      <w:pPr>
        <w:tabs>
          <w:tab w:val="left" w:pos="3013"/>
          <w:tab w:val="left" w:pos="3470"/>
        </w:tabs>
        <w:spacing w:line="200" w:lineRule="atLeast"/>
        <w:jc w:val="both"/>
        <w:rPr>
          <w:sz w:val="16"/>
          <w:szCs w:val="16"/>
        </w:rPr>
      </w:pPr>
    </w:p>
    <w:p w14:paraId="24D5C4FB" w14:textId="77777777" w:rsid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  <w:rPr>
          <w:sz w:val="16"/>
          <w:szCs w:val="16"/>
        </w:rPr>
      </w:pPr>
    </w:p>
    <w:p w14:paraId="186995CA" w14:textId="40981120" w:rsidR="00B7565E" w:rsidRPr="00F01423" w:rsidRDefault="00F01423" w:rsidP="00175C79">
      <w:pPr>
        <w:tabs>
          <w:tab w:val="left" w:pos="3013"/>
          <w:tab w:val="left" w:pos="3470"/>
        </w:tabs>
        <w:spacing w:line="200" w:lineRule="atLeast"/>
        <w:jc w:val="both"/>
        <w:rPr>
          <w:szCs w:val="20"/>
        </w:rPr>
      </w:pPr>
      <w:r w:rsidRPr="00F01423">
        <w:rPr>
          <w:szCs w:val="20"/>
        </w:rPr>
        <w:t>3.Punktacja przyznana ofertom:</w:t>
      </w:r>
    </w:p>
    <w:tbl>
      <w:tblPr>
        <w:tblW w:w="9908" w:type="dxa"/>
        <w:tblInd w:w="1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1690"/>
        <w:gridCol w:w="1783"/>
        <w:gridCol w:w="1275"/>
        <w:gridCol w:w="1418"/>
        <w:gridCol w:w="1417"/>
        <w:gridCol w:w="1560"/>
      </w:tblGrid>
      <w:tr w:rsidR="00F01423" w:rsidRPr="0074136C" w14:paraId="193BF944" w14:textId="77777777" w:rsidTr="002C78B9">
        <w:trPr>
          <w:trHeight w:val="74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61085F" w14:textId="13FE1C0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Nr oferty 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2169" w14:textId="236EB8CF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Nazwa Wykonawcy </w:t>
            </w:r>
          </w:p>
        </w:tc>
        <w:tc>
          <w:tcPr>
            <w:tcW w:w="5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AF3BCF" w14:textId="295E10B0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LICZBA PUNKTÓW W KRYTERIUM: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49668B7" w14:textId="5868176C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ŁĄCZNA LICZBA PUNKTÓW </w:t>
            </w:r>
          </w:p>
        </w:tc>
      </w:tr>
      <w:tr w:rsidR="00F01423" w:rsidRPr="0074136C" w14:paraId="2A1B06E7" w14:textId="77777777" w:rsidTr="002C78B9">
        <w:trPr>
          <w:trHeight w:val="743"/>
        </w:trPr>
        <w:tc>
          <w:tcPr>
            <w:tcW w:w="7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751B9" w14:textId="0C437C24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02D1" w14:textId="5B13D8BD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0BEF83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Zakup i dostawa kruszywa 0/31,5 mm WA24-2 F2 LA&lt;=30 </w:t>
            </w:r>
          </w:p>
          <w:p w14:paraId="22F04F2E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zł/Mg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1A625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Mechaniczne profilowanie dróg równiarką r-h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3B7A2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Mechaniczne zagęszczenie istniejącej podbudowy walcem </w:t>
            </w:r>
          </w:p>
          <w:p w14:paraId="2FC9D5DA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r-g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1DE210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>Koszt jedn. za 1 t załadowania i transportu kruszywa będącego w posiadaniu Zamawiającego</w:t>
            </w:r>
          </w:p>
          <w:p w14:paraId="2E765FCC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  <w:t xml:space="preserve">zł/1t 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5E2D0" w14:textId="2C575EC1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8"/>
                <w:szCs w:val="18"/>
                <w:lang w:eastAsia="hi-IN" w:bidi="hi-IN"/>
              </w:rPr>
            </w:pPr>
          </w:p>
        </w:tc>
      </w:tr>
      <w:tr w:rsidR="00436F4D" w:rsidRPr="0074136C" w14:paraId="79532196" w14:textId="77777777" w:rsidTr="00F01423">
        <w:trPr>
          <w:trHeight w:val="762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433EB7" w14:textId="053C730E" w:rsidR="00436F4D" w:rsidRPr="0074136C" w:rsidRDefault="00436F4D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D7988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PROJBUD DROGOWNICTWO </w:t>
            </w:r>
          </w:p>
          <w:p w14:paraId="71FC5508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SP. Z O.O. </w:t>
            </w:r>
          </w:p>
          <w:p w14:paraId="78571335" w14:textId="77777777" w:rsidR="00436F4D" w:rsidRPr="00436F4D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UL.NIZINNA 1</w:t>
            </w:r>
          </w:p>
          <w:p w14:paraId="0EC9E619" w14:textId="3F88C979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436F4D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86-005 BIAŁE BŁOTA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8D0AF8" w14:textId="55D1AB2F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50,00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EACDA6" w14:textId="1390BEEC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E00F06" w14:textId="71D471AF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AD6273" w14:textId="17F48BF3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A6A6A0" w14:textId="3372B559" w:rsidR="00436F4D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100,00</w:t>
            </w:r>
          </w:p>
        </w:tc>
      </w:tr>
      <w:tr w:rsidR="00F01423" w:rsidRPr="0074136C" w14:paraId="6305403B" w14:textId="77777777" w:rsidTr="00F01423">
        <w:trPr>
          <w:trHeight w:val="762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554BD3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/>
                <w:kern w:val="3"/>
                <w:sz w:val="22"/>
                <w:lang w:eastAsia="hi-IN" w:bidi="hi-IN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AD457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 xml:space="preserve">DOM-BRUK DOMAGAŁA PAWEŁ </w:t>
            </w:r>
          </w:p>
          <w:p w14:paraId="28C0DCA8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JANUSZKOWO 43</w:t>
            </w:r>
          </w:p>
          <w:p w14:paraId="09DDE4B6" w14:textId="77777777" w:rsidR="00F01423" w:rsidRPr="0074136C" w:rsidRDefault="00F01423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</w:pPr>
            <w:r w:rsidRPr="0074136C">
              <w:rPr>
                <w:rFonts w:ascii="Linux Libertine G" w:eastAsia="Arial Unicode MS" w:hAnsi="Linux Libertine G" w:cs="Linux Libertine G"/>
                <w:bCs/>
                <w:kern w:val="3"/>
                <w:sz w:val="16"/>
                <w:szCs w:val="16"/>
                <w:lang w:eastAsia="hi-IN" w:bidi="hi-IN"/>
              </w:rPr>
              <w:t>88-400 ŻNIN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CBB3A2" w14:textId="7FAA5195" w:rsidR="00F01423" w:rsidRPr="0074136C" w:rsidRDefault="00436F4D" w:rsidP="00436F4D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33,65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6FBA3" w14:textId="29E57FEA" w:rsidR="00F01423" w:rsidRPr="0074136C" w:rsidRDefault="00436F4D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10,13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E04F04" w14:textId="63E63767" w:rsidR="00F01423" w:rsidRPr="0074136C" w:rsidRDefault="00436F4D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11,43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442C23" w14:textId="78AC47D1" w:rsidR="00F01423" w:rsidRPr="0074136C" w:rsidRDefault="00436F4D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6,67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5E12D4" w14:textId="2CA5CB10" w:rsidR="00F01423" w:rsidRPr="0074136C" w:rsidRDefault="00436F4D" w:rsidP="00C00856">
            <w:pPr>
              <w:widowControl w:val="0"/>
              <w:suppressAutoHyphens/>
              <w:spacing w:after="0" w:line="240" w:lineRule="auto"/>
              <w:jc w:val="center"/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</w:pPr>
            <w:r>
              <w:rPr>
                <w:rFonts w:ascii="Linux Libertine G" w:eastAsia="Arial Unicode MS" w:hAnsi="Linux Libertine G" w:cs="Linux Libertine G"/>
                <w:b/>
                <w:bCs/>
                <w:kern w:val="3"/>
                <w:sz w:val="22"/>
                <w:lang w:eastAsia="hi-IN" w:bidi="hi-IN"/>
              </w:rPr>
              <w:t>61,88</w:t>
            </w:r>
          </w:p>
        </w:tc>
      </w:tr>
    </w:tbl>
    <w:p w14:paraId="5B8C2F49" w14:textId="77777777" w:rsidR="0074136C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6E984066" w14:textId="77777777" w:rsidR="0074136C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ED010EB" w14:textId="77777777" w:rsidR="00F01423" w:rsidRDefault="00F01423" w:rsidP="002B2A2F">
      <w:pPr>
        <w:spacing w:after="328" w:line="335" w:lineRule="auto"/>
        <w:ind w:right="76"/>
        <w:jc w:val="both"/>
        <w:rPr>
          <w:sz w:val="22"/>
        </w:rPr>
      </w:pPr>
    </w:p>
    <w:p w14:paraId="46F67790" w14:textId="77777777" w:rsidR="00F01423" w:rsidRDefault="00F01423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C83CC39" w14:textId="77777777" w:rsidR="00436F4D" w:rsidRDefault="00436F4D" w:rsidP="00436F4D">
      <w:pPr>
        <w:spacing w:after="328" w:line="335" w:lineRule="auto"/>
        <w:ind w:right="76"/>
        <w:jc w:val="both"/>
        <w:rPr>
          <w:sz w:val="22"/>
        </w:rPr>
      </w:pPr>
    </w:p>
    <w:p w14:paraId="6DEE508E" w14:textId="77777777" w:rsidR="00436F4D" w:rsidRDefault="00436F4D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7B6A53C0" w14:textId="77777777" w:rsidR="00436F4D" w:rsidRDefault="00436F4D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8CB7468" w14:textId="77777777" w:rsidR="00F01423" w:rsidRDefault="00F01423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2031E670" w14:textId="77777777" w:rsidR="0074136C" w:rsidRPr="00175C79" w:rsidRDefault="0074136C" w:rsidP="00175C79">
      <w:pPr>
        <w:spacing w:after="328" w:line="335" w:lineRule="auto"/>
        <w:ind w:left="-10" w:right="76" w:firstLine="322"/>
        <w:jc w:val="both"/>
        <w:rPr>
          <w:sz w:val="22"/>
        </w:rPr>
      </w:pPr>
    </w:p>
    <w:p w14:paraId="002328B9" w14:textId="77777777" w:rsidR="0051226A" w:rsidRPr="00DD4F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Sprawę prowadzi:</w:t>
      </w:r>
    </w:p>
    <w:p w14:paraId="5FDDF940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 xml:space="preserve">Magdalena Ciszak - główny specjalista ds. zamówień publicznych </w:t>
      </w:r>
    </w:p>
    <w:p w14:paraId="61B0075B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 xml:space="preserve">Wydział Infrastruktury, Gospodarki Przestrzennej i Inwestycji </w:t>
      </w:r>
    </w:p>
    <w:p w14:paraId="391726FE" w14:textId="77777777" w:rsidR="0051226A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kontakt: 503949297 lub (+48) 52 30 31 301</w:t>
      </w:r>
    </w:p>
    <w:p w14:paraId="483FBE8E" w14:textId="77777777" w:rsidR="0051226A" w:rsidRPr="0079654F" w:rsidRDefault="0051226A" w:rsidP="0051226A">
      <w:pPr>
        <w:spacing w:line="240" w:lineRule="auto"/>
        <w:rPr>
          <w:rFonts w:eastAsia="Times New Roman" w:cs="Linux Libertine G"/>
          <w:sz w:val="16"/>
          <w:szCs w:val="16"/>
          <w:lang w:eastAsia="ar-SA"/>
        </w:rPr>
      </w:pPr>
      <w:r w:rsidRPr="00DD4F6A">
        <w:rPr>
          <w:rFonts w:eastAsia="Times New Roman" w:cs="Linux Libertine G"/>
          <w:sz w:val="16"/>
          <w:szCs w:val="16"/>
          <w:lang w:eastAsia="ar-SA"/>
        </w:rPr>
        <w:t>e-mail: m.ciszak@gminaznin.pl</w:t>
      </w:r>
    </w:p>
    <w:p w14:paraId="0565CBEE" w14:textId="77777777" w:rsidR="003617A8" w:rsidRDefault="003617A8" w:rsidP="00AC3271">
      <w:pPr>
        <w:spacing w:line="240" w:lineRule="auto"/>
        <w:rPr>
          <w:rFonts w:eastAsia="Times New Roman" w:cs="Linux Libertine G"/>
          <w:sz w:val="14"/>
          <w:szCs w:val="14"/>
          <w:lang w:eastAsia="ar-SA"/>
        </w:rPr>
      </w:pPr>
    </w:p>
    <w:p w14:paraId="045E7DB7" w14:textId="77777777" w:rsidR="003617A8" w:rsidRDefault="003617A8" w:rsidP="00AC3271">
      <w:pPr>
        <w:spacing w:line="240" w:lineRule="auto"/>
        <w:rPr>
          <w:rFonts w:eastAsia="Times New Roman" w:cs="Linux Libertine G"/>
          <w:sz w:val="14"/>
          <w:szCs w:val="14"/>
          <w:lang w:eastAsia="ar-SA"/>
        </w:rPr>
      </w:pPr>
    </w:p>
    <w:p w14:paraId="2F0E3048" w14:textId="2A027E5A" w:rsidR="005F7650" w:rsidRPr="004F251C" w:rsidRDefault="005F7650" w:rsidP="0065000F">
      <w:pPr>
        <w:pStyle w:val="Stopkadokumentu"/>
        <w:spacing w:line="240" w:lineRule="auto"/>
        <w:rPr>
          <w:sz w:val="18"/>
          <w:szCs w:val="18"/>
        </w:rPr>
      </w:pPr>
    </w:p>
    <w:sectPr w:rsidR="005F7650" w:rsidRPr="004F251C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C110" w14:textId="77777777" w:rsidR="00CD1D05" w:rsidRDefault="00CD1D05" w:rsidP="003D6113">
      <w:pPr>
        <w:spacing w:after="0" w:line="240" w:lineRule="auto"/>
      </w:pPr>
      <w:r>
        <w:separator/>
      </w:r>
    </w:p>
  </w:endnote>
  <w:endnote w:type="continuationSeparator" w:id="0">
    <w:p w14:paraId="426190F5" w14:textId="77777777" w:rsidR="00CD1D05" w:rsidRDefault="00CD1D0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Gentium Book Basic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8B4CDE-F22D-4235-8950-3B0772DFE501}"/>
    <w:embedBold r:id="rId2" w:fontKey="{FC72B81F-A5ED-4686-85BC-3960F50FADCF}"/>
    <w:embedItalic r:id="rId3" w:fontKey="{105FAC2E-50C7-4300-8E6F-2A2E52688E5E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85762B2-5A57-4048-B5B4-748C990C64FF}"/>
    <w:embedBold r:id="rId5" w:fontKey="{FAF6E89A-9081-42CE-8990-8ED385679F9C}"/>
    <w:embedItalic r:id="rId6" w:fontKey="{9F8EE6BC-968D-43C1-8E73-ED87DADD5FF5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2FA607E1-9B55-4E9A-ABBF-D83E9BB1A0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08ECC7C-3FBC-4032-A62A-1FA0B3E55E6A}"/>
    <w:embedItalic r:id="rId9" w:fontKey="{E9214F16-49C7-492F-8EAF-DC498D9C4D0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374D9CCC-7213-44B0-B935-F2965CA20D39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386EDF7D-7EEB-4E9A-929E-D7A08D0AFE09}"/>
    <w:embedBold r:id="rId12" w:fontKey="{C44F6A22-8CC6-43EF-8BBA-5E945D20F0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altName w:val="Cambria"/>
    <w:charset w:val="EE"/>
    <w:family w:val="auto"/>
    <w:pitch w:val="variable"/>
    <w:sig w:usb0="E0000AFF" w:usb1="5200E5FB" w:usb2="02000020" w:usb3="00000000" w:csb0="000001BF" w:csb1="00000000"/>
    <w:embedRegular r:id="rId13" w:fontKey="{E9ECABF6-0487-4C6D-B78C-0F3A94D28A9F}"/>
    <w:embedBold r:id="rId14" w:fontKey="{82E61A40-8625-4EB4-A89E-EFBCABB6C874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23CA" w14:textId="77777777" w:rsidR="00CD1D05" w:rsidRDefault="00CD1D05" w:rsidP="003D6113">
      <w:pPr>
        <w:spacing w:after="0" w:line="240" w:lineRule="auto"/>
      </w:pPr>
      <w:r>
        <w:separator/>
      </w:r>
    </w:p>
  </w:footnote>
  <w:footnote w:type="continuationSeparator" w:id="0">
    <w:p w14:paraId="7A5D0B10" w14:textId="77777777" w:rsidR="00CD1D05" w:rsidRDefault="00CD1D0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2275101E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175C79">
      <w:t>4</w:t>
    </w:r>
    <w:r w:rsidRPr="00977183">
      <w:t>-</w:t>
    </w:r>
    <w:r w:rsidR="009E7141">
      <w:t>0</w:t>
    </w:r>
    <w:r w:rsidR="00436F4D">
      <w:t>5</w:t>
    </w:r>
    <w:r w:rsidRPr="00977183">
      <w:t>-</w:t>
    </w:r>
    <w:r w:rsidR="00436F4D">
      <w:t>06</w:t>
    </w:r>
    <w:r w:rsidRPr="00977183">
      <w:t xml:space="preserve">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85F53"/>
    <w:multiLevelType w:val="hybridMultilevel"/>
    <w:tmpl w:val="D35C2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A36C8"/>
    <w:multiLevelType w:val="hybridMultilevel"/>
    <w:tmpl w:val="61E88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530EF"/>
    <w:multiLevelType w:val="multilevel"/>
    <w:tmpl w:val="21144D08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3" w15:restartNumberingAfterBreak="0">
    <w:nsid w:val="42DF1A59"/>
    <w:multiLevelType w:val="multilevel"/>
    <w:tmpl w:val="04720C72"/>
    <w:lvl w:ilvl="0"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abstractNum w:abstractNumId="4" w15:restartNumberingAfterBreak="0">
    <w:nsid w:val="4B0B244D"/>
    <w:multiLevelType w:val="hybridMultilevel"/>
    <w:tmpl w:val="A4607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448E8"/>
    <w:multiLevelType w:val="hybridMultilevel"/>
    <w:tmpl w:val="E8F0F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945702">
    <w:abstractNumId w:val="2"/>
  </w:num>
  <w:num w:numId="2" w16cid:durableId="1691176304">
    <w:abstractNumId w:val="3"/>
  </w:num>
  <w:num w:numId="3" w16cid:durableId="1534804223">
    <w:abstractNumId w:val="1"/>
  </w:num>
  <w:num w:numId="4" w16cid:durableId="1612318435">
    <w:abstractNumId w:val="4"/>
  </w:num>
  <w:num w:numId="5" w16cid:durableId="1849173897">
    <w:abstractNumId w:val="5"/>
  </w:num>
  <w:num w:numId="6" w16cid:durableId="717244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D5E3B"/>
    <w:rsid w:val="001132CA"/>
    <w:rsid w:val="001214A2"/>
    <w:rsid w:val="00122771"/>
    <w:rsid w:val="00132E92"/>
    <w:rsid w:val="00174CF4"/>
    <w:rsid w:val="00175C79"/>
    <w:rsid w:val="001A1E0D"/>
    <w:rsid w:val="001D00EA"/>
    <w:rsid w:val="001F6451"/>
    <w:rsid w:val="00274BB5"/>
    <w:rsid w:val="0029675B"/>
    <w:rsid w:val="002B2A2F"/>
    <w:rsid w:val="002E20C1"/>
    <w:rsid w:val="002F108D"/>
    <w:rsid w:val="00322A7D"/>
    <w:rsid w:val="00344015"/>
    <w:rsid w:val="00361433"/>
    <w:rsid w:val="003617A8"/>
    <w:rsid w:val="003C654F"/>
    <w:rsid w:val="003D6113"/>
    <w:rsid w:val="00436F4D"/>
    <w:rsid w:val="00464BBC"/>
    <w:rsid w:val="00467B16"/>
    <w:rsid w:val="004B6084"/>
    <w:rsid w:val="004E04CC"/>
    <w:rsid w:val="004F251C"/>
    <w:rsid w:val="004F44FF"/>
    <w:rsid w:val="0051226A"/>
    <w:rsid w:val="00525E14"/>
    <w:rsid w:val="00537DB9"/>
    <w:rsid w:val="005555C5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5000F"/>
    <w:rsid w:val="00653F24"/>
    <w:rsid w:val="00695610"/>
    <w:rsid w:val="00702751"/>
    <w:rsid w:val="00726E1A"/>
    <w:rsid w:val="0074136C"/>
    <w:rsid w:val="00743C12"/>
    <w:rsid w:val="00746441"/>
    <w:rsid w:val="0075140A"/>
    <w:rsid w:val="00781A79"/>
    <w:rsid w:val="007C5F80"/>
    <w:rsid w:val="00812AF4"/>
    <w:rsid w:val="00834B26"/>
    <w:rsid w:val="00840AEF"/>
    <w:rsid w:val="00876EF1"/>
    <w:rsid w:val="00891395"/>
    <w:rsid w:val="008D2346"/>
    <w:rsid w:val="008D65AF"/>
    <w:rsid w:val="00913469"/>
    <w:rsid w:val="00951410"/>
    <w:rsid w:val="009544FC"/>
    <w:rsid w:val="00977183"/>
    <w:rsid w:val="009E659F"/>
    <w:rsid w:val="009E7141"/>
    <w:rsid w:val="00A06CE6"/>
    <w:rsid w:val="00A517A4"/>
    <w:rsid w:val="00A843F6"/>
    <w:rsid w:val="00AB513C"/>
    <w:rsid w:val="00AC3271"/>
    <w:rsid w:val="00AE1C01"/>
    <w:rsid w:val="00B02023"/>
    <w:rsid w:val="00B32F12"/>
    <w:rsid w:val="00B64FF4"/>
    <w:rsid w:val="00B7565E"/>
    <w:rsid w:val="00B801E2"/>
    <w:rsid w:val="00B925DE"/>
    <w:rsid w:val="00BB7BD8"/>
    <w:rsid w:val="00BC69A7"/>
    <w:rsid w:val="00C11367"/>
    <w:rsid w:val="00C247BF"/>
    <w:rsid w:val="00C30308"/>
    <w:rsid w:val="00C30725"/>
    <w:rsid w:val="00C43F78"/>
    <w:rsid w:val="00C81E77"/>
    <w:rsid w:val="00CA071D"/>
    <w:rsid w:val="00CA4BE8"/>
    <w:rsid w:val="00CB24E2"/>
    <w:rsid w:val="00CD1D05"/>
    <w:rsid w:val="00D060E9"/>
    <w:rsid w:val="00D14425"/>
    <w:rsid w:val="00D336D7"/>
    <w:rsid w:val="00E01A15"/>
    <w:rsid w:val="00E227B5"/>
    <w:rsid w:val="00E45BE6"/>
    <w:rsid w:val="00E54A1B"/>
    <w:rsid w:val="00E64819"/>
    <w:rsid w:val="00E72331"/>
    <w:rsid w:val="00EC1D45"/>
    <w:rsid w:val="00F01423"/>
    <w:rsid w:val="00F5658B"/>
    <w:rsid w:val="00F85042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C73B238-E4F8-4B1B-ABBF-9BAB4B4B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F01423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styleId="Akapitzlist">
    <w:name w:val="List Paragraph"/>
    <w:basedOn w:val="Normalny"/>
    <w:uiPriority w:val="34"/>
    <w:rsid w:val="00891395"/>
    <w:pPr>
      <w:ind w:left="720"/>
      <w:contextualSpacing/>
    </w:pPr>
  </w:style>
  <w:style w:type="table" w:styleId="Tabela-Siatka">
    <w:name w:val="Table Grid"/>
    <w:basedOn w:val="Standardowy"/>
    <w:uiPriority w:val="39"/>
    <w:rsid w:val="00653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925D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006D7-A8FB-4B53-814B-72123D17E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10</TotalTime>
  <Pages>2</Pages>
  <Words>345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2024-05-06T10:46:00Z</cp:lastPrinted>
  <dcterms:created xsi:type="dcterms:W3CDTF">2024-05-06T10:56:00Z</dcterms:created>
  <dcterms:modified xsi:type="dcterms:W3CDTF">2024-05-06T10:56:00Z</dcterms:modified>
</cp:coreProperties>
</file>