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373F3E" w:rsidP="00895AED">
      <w:pPr>
        <w:spacing w:after="0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WK.7021.2.81</w:t>
      </w:r>
      <w:r w:rsidR="00035661">
        <w:rPr>
          <w:rFonts w:ascii="Arial" w:hAnsi="Arial" w:cs="Arial"/>
          <w:iCs/>
          <w:sz w:val="21"/>
          <w:szCs w:val="21"/>
        </w:rPr>
        <w:t>.2023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205AF3">
        <w:rPr>
          <w:rFonts w:ascii="Arial" w:hAnsi="Arial" w:cs="Arial"/>
          <w:iCs/>
          <w:sz w:val="21"/>
          <w:szCs w:val="21"/>
        </w:rPr>
        <w:t>39</w:t>
      </w:r>
      <w:r>
        <w:rPr>
          <w:rFonts w:ascii="Arial" w:hAnsi="Arial" w:cs="Arial"/>
          <w:iCs/>
          <w:sz w:val="21"/>
          <w:szCs w:val="21"/>
        </w:rPr>
        <w:t>401</w:t>
      </w:r>
      <w:r w:rsidR="00035661">
        <w:rPr>
          <w:rFonts w:ascii="Arial" w:hAnsi="Arial" w:cs="Arial"/>
          <w:iCs/>
          <w:sz w:val="21"/>
          <w:szCs w:val="21"/>
        </w:rPr>
        <w:t>.2023</w:t>
      </w:r>
    </w:p>
    <w:p w:rsidR="00C753C0" w:rsidRPr="00C753C0" w:rsidRDefault="00D01A6D" w:rsidP="00895AED">
      <w:pPr>
        <w:spacing w:after="0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3D6FB4">
        <w:rPr>
          <w:rFonts w:ascii="Arial" w:hAnsi="Arial" w:cs="Arial"/>
          <w:iCs/>
          <w:sz w:val="21"/>
          <w:szCs w:val="21"/>
        </w:rPr>
        <w:t>17</w:t>
      </w:r>
      <w:bookmarkStart w:id="0" w:name="_GoBack"/>
      <w:bookmarkEnd w:id="0"/>
      <w:r w:rsidR="00205AF3">
        <w:rPr>
          <w:rFonts w:ascii="Arial" w:hAnsi="Arial" w:cs="Arial"/>
          <w:iCs/>
          <w:sz w:val="21"/>
          <w:szCs w:val="21"/>
        </w:rPr>
        <w:t xml:space="preserve"> października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202</w:t>
      </w:r>
      <w:r w:rsidR="00035661">
        <w:rPr>
          <w:rFonts w:ascii="Arial" w:hAnsi="Arial" w:cs="Arial"/>
          <w:iCs/>
          <w:sz w:val="21"/>
          <w:szCs w:val="21"/>
        </w:rPr>
        <w:t>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895AED">
      <w:pPr>
        <w:spacing w:after="0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895AED">
      <w:p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895AED">
      <w:pPr>
        <w:spacing w:after="0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Default="00C753C0" w:rsidP="00895AED">
      <w:pPr>
        <w:spacing w:after="0"/>
        <w:jc w:val="both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Pr="00C753C0" w:rsidRDefault="00C753C0" w:rsidP="00895AED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DC257F">
      <w:pPr>
        <w:pStyle w:val="Tekstpodstawowy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895AED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  <w:r w:rsidR="00D20FF4">
        <w:rPr>
          <w:rFonts w:ascii="Arial" w:hAnsi="Arial" w:cs="Arial"/>
          <w:sz w:val="21"/>
          <w:szCs w:val="21"/>
        </w:rPr>
        <w:br/>
      </w:r>
    </w:p>
    <w:p w:rsidR="00DC2289" w:rsidRDefault="00373F3E" w:rsidP="00895AED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 xml:space="preserve">Remont urządzenia wielofunkcyjnego zlokalizowanego na placu zabaw </w:t>
      </w:r>
      <w:r>
        <w:rPr>
          <w:rFonts w:ascii="Arial" w:hAnsi="Arial" w:cs="Arial"/>
          <w:b/>
          <w:i/>
          <w:sz w:val="21"/>
          <w:szCs w:val="21"/>
        </w:rPr>
        <w:br/>
        <w:t>przy ul. Zacisznej 5 w Iwinach</w:t>
      </w:r>
      <w:r w:rsidR="00D20FF4" w:rsidRPr="00D20FF4">
        <w:rPr>
          <w:rFonts w:ascii="Arial" w:hAnsi="Arial" w:cs="Arial"/>
          <w:b/>
          <w:i/>
          <w:sz w:val="21"/>
          <w:szCs w:val="21"/>
        </w:rPr>
        <w:t xml:space="preserve"> w gm. Siechnice</w:t>
      </w:r>
    </w:p>
    <w:p w:rsidR="00DC257F" w:rsidRDefault="00DC257F" w:rsidP="00895AED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:rsidR="00A57B9F" w:rsidRDefault="000B6787" w:rsidP="00895AED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>
        <w:rPr>
          <w:rFonts w:ascii="Arial" w:hAnsi="Arial" w:cs="Arial"/>
          <w:sz w:val="21"/>
          <w:szCs w:val="21"/>
        </w:rPr>
        <w:t xml:space="preserve"> obejmuje </w:t>
      </w:r>
      <w:r w:rsidR="00CC59E6">
        <w:rPr>
          <w:rFonts w:ascii="Arial" w:hAnsi="Arial" w:cs="Arial"/>
          <w:sz w:val="21"/>
          <w:szCs w:val="21"/>
        </w:rPr>
        <w:t xml:space="preserve">remont urządzenia wielofunkcyjnego – </w:t>
      </w:r>
      <w:r w:rsidR="00CC59E6" w:rsidRPr="00A57B9F">
        <w:rPr>
          <w:rFonts w:ascii="Arial" w:hAnsi="Arial" w:cs="Arial"/>
          <w:i/>
          <w:sz w:val="21"/>
          <w:szCs w:val="21"/>
        </w:rPr>
        <w:t>Zestawu zabawowego w systemie FIOR-K</w:t>
      </w:r>
      <w:r w:rsidR="00A57B9F" w:rsidRPr="00A57B9F">
        <w:rPr>
          <w:rFonts w:ascii="Arial" w:hAnsi="Arial" w:cs="Arial"/>
          <w:i/>
          <w:sz w:val="21"/>
          <w:szCs w:val="21"/>
        </w:rPr>
        <w:t xml:space="preserve"> metalowym</w:t>
      </w:r>
      <w:r w:rsidR="00A57B9F">
        <w:rPr>
          <w:rFonts w:ascii="Arial" w:hAnsi="Arial" w:cs="Arial"/>
          <w:sz w:val="21"/>
          <w:szCs w:val="21"/>
        </w:rPr>
        <w:t xml:space="preserve">, który znajduje się w obrębie placu zabaw przy ul. Zacisznej 5 w Iwinach w gm. Siechnice. </w:t>
      </w:r>
      <w:r w:rsidR="00A876D4">
        <w:rPr>
          <w:rFonts w:ascii="Arial" w:hAnsi="Arial" w:cs="Arial"/>
          <w:sz w:val="21"/>
          <w:szCs w:val="21"/>
        </w:rPr>
        <w:t xml:space="preserve">Powyższe urządzenie </w:t>
      </w:r>
      <w:r w:rsidR="00476231">
        <w:rPr>
          <w:rFonts w:ascii="Arial" w:hAnsi="Arial" w:cs="Arial"/>
          <w:sz w:val="21"/>
          <w:szCs w:val="21"/>
        </w:rPr>
        <w:t xml:space="preserve">ma wymiary 10,91 m x 7,43 m i </w:t>
      </w:r>
      <w:r w:rsidR="00A876D4">
        <w:rPr>
          <w:rFonts w:ascii="Arial" w:hAnsi="Arial" w:cs="Arial"/>
          <w:sz w:val="21"/>
          <w:szCs w:val="21"/>
        </w:rPr>
        <w:t xml:space="preserve">zostało zamontowane w 2019 r. </w:t>
      </w:r>
      <w:r w:rsidR="00476231">
        <w:rPr>
          <w:rFonts w:ascii="Arial" w:hAnsi="Arial" w:cs="Arial"/>
          <w:sz w:val="21"/>
          <w:szCs w:val="21"/>
        </w:rPr>
        <w:t xml:space="preserve">Karta techniczna urządzenia w załączeniu. </w:t>
      </w:r>
      <w:r w:rsidR="00A57B9F">
        <w:rPr>
          <w:rFonts w:ascii="Arial" w:hAnsi="Arial" w:cs="Arial"/>
          <w:sz w:val="21"/>
          <w:szCs w:val="21"/>
        </w:rPr>
        <w:t>W ramach zadania należy wykonać następujące prace:</w:t>
      </w:r>
    </w:p>
    <w:p w:rsidR="00A876D4" w:rsidRDefault="00A57B9F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zdemontować i zutylizować </w:t>
      </w:r>
      <w:r w:rsidR="00476231">
        <w:rPr>
          <w:rFonts w:ascii="Arial" w:hAnsi="Arial" w:cs="Arial"/>
          <w:sz w:val="21"/>
          <w:szCs w:val="21"/>
        </w:rPr>
        <w:t>istniejące</w:t>
      </w:r>
      <w:r w:rsidR="00A876D4">
        <w:rPr>
          <w:rFonts w:ascii="Arial" w:hAnsi="Arial" w:cs="Arial"/>
          <w:sz w:val="21"/>
          <w:szCs w:val="21"/>
        </w:rPr>
        <w:t xml:space="preserve"> podesty wykonane ze sklejki; koszt utylizacji zdemontowanych elementów leży po stronie Wykonawcy; </w:t>
      </w:r>
    </w:p>
    <w:p w:rsidR="00476231" w:rsidRDefault="00A876D4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w miejsce zdemontowanych elementów należy zamontować nowe podesty wykonane </w:t>
      </w:r>
      <w:r w:rsidR="00476231"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t xml:space="preserve">ze sklejki antypoślizgowej </w:t>
      </w:r>
      <w:r w:rsidR="00895AED">
        <w:rPr>
          <w:rFonts w:ascii="Arial" w:hAnsi="Arial" w:cs="Arial"/>
          <w:sz w:val="21"/>
          <w:szCs w:val="21"/>
        </w:rPr>
        <w:t xml:space="preserve">pokrytej folią fenolową </w:t>
      </w:r>
      <w:r>
        <w:rPr>
          <w:rFonts w:ascii="Arial" w:hAnsi="Arial" w:cs="Arial"/>
          <w:sz w:val="21"/>
          <w:szCs w:val="21"/>
        </w:rPr>
        <w:t xml:space="preserve">o gr. 21 mm; sklejkę należy dociąć tak, </w:t>
      </w:r>
      <w:r w:rsidR="005E27CA">
        <w:rPr>
          <w:rFonts w:ascii="Arial" w:hAnsi="Arial" w:cs="Arial"/>
          <w:sz w:val="21"/>
          <w:szCs w:val="21"/>
        </w:rPr>
        <w:t>wymiary nowych elementów były identyczne z istniejącymi, nowe podesty muszą pasować</w:t>
      </w:r>
      <w:r>
        <w:rPr>
          <w:rFonts w:ascii="Arial" w:hAnsi="Arial" w:cs="Arial"/>
          <w:sz w:val="21"/>
          <w:szCs w:val="21"/>
        </w:rPr>
        <w:t xml:space="preserve"> do kons</w:t>
      </w:r>
      <w:r w:rsidR="005E27CA">
        <w:rPr>
          <w:rFonts w:ascii="Arial" w:hAnsi="Arial" w:cs="Arial"/>
          <w:sz w:val="21"/>
          <w:szCs w:val="21"/>
        </w:rPr>
        <w:t>trukcji urządzenia;</w:t>
      </w:r>
      <w:r>
        <w:rPr>
          <w:rFonts w:ascii="Arial" w:hAnsi="Arial" w:cs="Arial"/>
          <w:sz w:val="21"/>
          <w:szCs w:val="21"/>
        </w:rPr>
        <w:t xml:space="preserve"> </w:t>
      </w:r>
      <w:r w:rsidR="005E27CA"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 xml:space="preserve">rzegi </w:t>
      </w:r>
      <w:r w:rsidR="005E27CA">
        <w:rPr>
          <w:rFonts w:ascii="Arial" w:hAnsi="Arial" w:cs="Arial"/>
          <w:sz w:val="21"/>
          <w:szCs w:val="21"/>
        </w:rPr>
        <w:t xml:space="preserve">sklejki </w:t>
      </w:r>
      <w:r w:rsidR="00476231">
        <w:rPr>
          <w:rFonts w:ascii="Arial" w:hAnsi="Arial" w:cs="Arial"/>
          <w:sz w:val="21"/>
          <w:szCs w:val="21"/>
        </w:rPr>
        <w:t>należy wyrównać,</w:t>
      </w:r>
      <w:r w:rsidR="005E27CA">
        <w:rPr>
          <w:rFonts w:ascii="Arial" w:hAnsi="Arial" w:cs="Arial"/>
          <w:sz w:val="21"/>
          <w:szCs w:val="21"/>
        </w:rPr>
        <w:t xml:space="preserve"> wygładzić,</w:t>
      </w:r>
      <w:r w:rsidR="00476231">
        <w:rPr>
          <w:rFonts w:ascii="Arial" w:hAnsi="Arial" w:cs="Arial"/>
          <w:sz w:val="21"/>
          <w:szCs w:val="21"/>
        </w:rPr>
        <w:t xml:space="preserve"> usunąć drzazgi oraz zabezpieczyć </w:t>
      </w:r>
      <w:r w:rsidR="005E27CA">
        <w:rPr>
          <w:rFonts w:ascii="Arial" w:hAnsi="Arial" w:cs="Arial"/>
          <w:sz w:val="21"/>
          <w:szCs w:val="21"/>
        </w:rPr>
        <w:t xml:space="preserve">preparatem </w:t>
      </w:r>
      <w:r w:rsidR="00476231">
        <w:rPr>
          <w:rFonts w:ascii="Arial" w:hAnsi="Arial" w:cs="Arial"/>
          <w:sz w:val="21"/>
          <w:szCs w:val="21"/>
        </w:rPr>
        <w:t>przeciw wilgoci</w:t>
      </w:r>
      <w:r w:rsidR="005E27CA">
        <w:rPr>
          <w:rFonts w:ascii="Arial" w:hAnsi="Arial" w:cs="Arial"/>
          <w:sz w:val="21"/>
          <w:szCs w:val="21"/>
        </w:rPr>
        <w:t xml:space="preserve"> np. </w:t>
      </w:r>
      <w:proofErr w:type="spellStart"/>
      <w:r w:rsidR="005E27CA">
        <w:rPr>
          <w:rFonts w:ascii="Arial" w:hAnsi="Arial" w:cs="Arial"/>
          <w:sz w:val="21"/>
          <w:szCs w:val="21"/>
        </w:rPr>
        <w:t>Drewnochronem</w:t>
      </w:r>
      <w:proofErr w:type="spellEnd"/>
      <w:r w:rsidR="00476231">
        <w:rPr>
          <w:rFonts w:ascii="Arial" w:hAnsi="Arial" w:cs="Arial"/>
          <w:sz w:val="21"/>
          <w:szCs w:val="21"/>
        </w:rPr>
        <w:t>;</w:t>
      </w:r>
    </w:p>
    <w:p w:rsidR="00FA39DB" w:rsidRDefault="00476231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należy wymienić również uszkodzony trap wejściowy – w środkowej</w:t>
      </w:r>
      <w:r w:rsidR="003B3969">
        <w:rPr>
          <w:rFonts w:ascii="Arial" w:hAnsi="Arial" w:cs="Arial"/>
          <w:sz w:val="21"/>
          <w:szCs w:val="21"/>
        </w:rPr>
        <w:t xml:space="preserve">, wewnętrznej części urządzenia - Wykonawca ma w obowiązku zamontować element o wymiarach identycznych </w:t>
      </w:r>
      <w:r w:rsidR="003B3969">
        <w:rPr>
          <w:rFonts w:ascii="Arial" w:hAnsi="Arial" w:cs="Arial"/>
          <w:sz w:val="21"/>
          <w:szCs w:val="21"/>
        </w:rPr>
        <w:br/>
        <w:t xml:space="preserve">z istniejącym, a także zabezpieczyć nowy element preparatem przeciw wilgoci np. </w:t>
      </w:r>
      <w:proofErr w:type="spellStart"/>
      <w:r w:rsidR="003B3969">
        <w:rPr>
          <w:rFonts w:ascii="Arial" w:hAnsi="Arial" w:cs="Arial"/>
          <w:sz w:val="21"/>
          <w:szCs w:val="21"/>
        </w:rPr>
        <w:t>Drewnochronem</w:t>
      </w:r>
      <w:proofErr w:type="spellEnd"/>
      <w:r w:rsidR="003B3969">
        <w:rPr>
          <w:rFonts w:ascii="Arial" w:hAnsi="Arial" w:cs="Arial"/>
          <w:sz w:val="21"/>
          <w:szCs w:val="21"/>
        </w:rPr>
        <w:t>;</w:t>
      </w:r>
    </w:p>
    <w:p w:rsidR="00476231" w:rsidRDefault="00476231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A80533">
        <w:rPr>
          <w:rFonts w:ascii="Arial" w:hAnsi="Arial" w:cs="Arial"/>
          <w:sz w:val="21"/>
          <w:szCs w:val="21"/>
        </w:rPr>
        <w:t xml:space="preserve">do wymiany jest również 1 z </w:t>
      </w:r>
      <w:r w:rsidR="005E27CA">
        <w:rPr>
          <w:rFonts w:ascii="Arial" w:hAnsi="Arial" w:cs="Arial"/>
          <w:sz w:val="21"/>
          <w:szCs w:val="21"/>
        </w:rPr>
        <w:t xml:space="preserve">drewnianych elementów pomostu ruchomego zawieszonego </w:t>
      </w:r>
      <w:r w:rsidR="005E27CA">
        <w:rPr>
          <w:rFonts w:ascii="Arial" w:hAnsi="Arial" w:cs="Arial"/>
          <w:sz w:val="21"/>
          <w:szCs w:val="21"/>
        </w:rPr>
        <w:br/>
        <w:t xml:space="preserve">na łańcuchach - Wykonawca ma w obowiązku zamontować element o wymiarach identycznych z istniejącym, a także zabezpieczyć nowy element preparatem przeciw wilgoci np. </w:t>
      </w:r>
      <w:proofErr w:type="spellStart"/>
      <w:r w:rsidR="005E27CA">
        <w:rPr>
          <w:rFonts w:ascii="Arial" w:hAnsi="Arial" w:cs="Arial"/>
          <w:sz w:val="21"/>
          <w:szCs w:val="21"/>
        </w:rPr>
        <w:t>Drewnochronem</w:t>
      </w:r>
      <w:proofErr w:type="spellEnd"/>
      <w:r w:rsidR="00A80533">
        <w:rPr>
          <w:rFonts w:ascii="Arial" w:hAnsi="Arial" w:cs="Arial"/>
          <w:sz w:val="21"/>
          <w:szCs w:val="21"/>
        </w:rPr>
        <w:t>;</w:t>
      </w:r>
    </w:p>
    <w:p w:rsidR="00A80533" w:rsidRDefault="00A80533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wszystkie pozostałe elementy drewniane Wykonawca ma w obowiązku oczyścić z piasku, kurzu, zielonych </w:t>
      </w:r>
      <w:r w:rsidR="003967FD">
        <w:rPr>
          <w:rFonts w:ascii="Arial" w:hAnsi="Arial" w:cs="Arial"/>
          <w:sz w:val="21"/>
          <w:szCs w:val="21"/>
        </w:rPr>
        <w:t xml:space="preserve">nalotów i </w:t>
      </w:r>
      <w:r>
        <w:rPr>
          <w:rFonts w:ascii="Arial" w:hAnsi="Arial" w:cs="Arial"/>
          <w:sz w:val="21"/>
          <w:szCs w:val="21"/>
        </w:rPr>
        <w:t>porostów</w:t>
      </w:r>
      <w:r w:rsidR="003967FD">
        <w:rPr>
          <w:rFonts w:ascii="Arial" w:hAnsi="Arial" w:cs="Arial"/>
          <w:sz w:val="21"/>
          <w:szCs w:val="21"/>
        </w:rPr>
        <w:t xml:space="preserve">; po oczyszczeniu elementy drewniane należy zakonserwować </w:t>
      </w:r>
      <w:r w:rsidR="003B3969">
        <w:rPr>
          <w:rFonts w:ascii="Arial" w:hAnsi="Arial" w:cs="Arial"/>
          <w:sz w:val="21"/>
          <w:szCs w:val="21"/>
        </w:rPr>
        <w:t xml:space="preserve">np. </w:t>
      </w:r>
      <w:proofErr w:type="spellStart"/>
      <w:r w:rsidR="003B3969">
        <w:rPr>
          <w:rFonts w:ascii="Arial" w:hAnsi="Arial" w:cs="Arial"/>
          <w:sz w:val="21"/>
          <w:szCs w:val="21"/>
        </w:rPr>
        <w:t>Drewnochronem</w:t>
      </w:r>
      <w:proofErr w:type="spellEnd"/>
      <w:r w:rsidR="003B3969">
        <w:rPr>
          <w:rFonts w:ascii="Arial" w:hAnsi="Arial" w:cs="Arial"/>
          <w:sz w:val="21"/>
          <w:szCs w:val="21"/>
        </w:rPr>
        <w:t>;</w:t>
      </w:r>
    </w:p>
    <w:p w:rsidR="003B3969" w:rsidRDefault="003B3969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wszelkie elementy metalowe (śruby, nakrętki, podkładki, itp.), których Wykonawca będzie używał do mocowania nowych podestów, muszą być ocynkowane;</w:t>
      </w:r>
    </w:p>
    <w:p w:rsidR="003B3969" w:rsidRDefault="003B3969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w ramach zadania Wykonawca ma przeprowadzić konserwację mocować łańcuchów oraz </w:t>
      </w:r>
      <w:r w:rsidR="00B92549">
        <w:rPr>
          <w:rFonts w:ascii="Arial" w:hAnsi="Arial" w:cs="Arial"/>
          <w:sz w:val="21"/>
          <w:szCs w:val="21"/>
        </w:rPr>
        <w:t>uzupełnić brakujące nakładki na śruby.</w:t>
      </w:r>
    </w:p>
    <w:p w:rsidR="00895AED" w:rsidRDefault="00895AED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895AED" w:rsidRDefault="00895AED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Wykonawca przed przystąpieniem do realizacji prac ma w obowiązku przedstawić </w:t>
      </w:r>
      <w:r>
        <w:rPr>
          <w:rFonts w:ascii="Arial" w:hAnsi="Arial" w:cs="Arial"/>
          <w:sz w:val="21"/>
          <w:szCs w:val="21"/>
        </w:rPr>
        <w:br/>
        <w:t xml:space="preserve">do akceptacji Zamawiającemu rodzaj sklejki antypoślizgowej oraz preparatu przeciw wilgoci, które planuje zastosować w ramach naprawy urządzenia. </w:t>
      </w:r>
    </w:p>
    <w:p w:rsidR="00895AED" w:rsidRDefault="00895AED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895AED" w:rsidRPr="00895AED" w:rsidRDefault="00895AED" w:rsidP="00895AED">
      <w:pPr>
        <w:spacing w:after="0"/>
        <w:ind w:left="709" w:hanging="1"/>
        <w:jc w:val="both"/>
        <w:rPr>
          <w:rFonts w:ascii="Arial" w:hAnsi="Arial" w:cs="Arial"/>
          <w:sz w:val="21"/>
          <w:szCs w:val="21"/>
          <w:u w:val="single"/>
        </w:rPr>
      </w:pPr>
      <w:r w:rsidRPr="00895AED">
        <w:rPr>
          <w:rFonts w:ascii="Arial" w:hAnsi="Arial" w:cs="Arial"/>
          <w:sz w:val="21"/>
          <w:szCs w:val="21"/>
          <w:u w:val="single"/>
        </w:rPr>
        <w:t>Zamawiający rekomenduje przeprowadzenie wizji lokaln</w:t>
      </w:r>
      <w:r w:rsidRPr="00895AED">
        <w:rPr>
          <w:rFonts w:ascii="Arial" w:hAnsi="Arial" w:cs="Arial"/>
          <w:sz w:val="21"/>
          <w:szCs w:val="21"/>
          <w:u w:val="single"/>
        </w:rPr>
        <w:t xml:space="preserve">ej przed złożeniem oferty celem  </w:t>
      </w:r>
      <w:r w:rsidRPr="00895AED">
        <w:rPr>
          <w:rFonts w:ascii="Arial" w:hAnsi="Arial" w:cs="Arial"/>
          <w:sz w:val="21"/>
          <w:szCs w:val="21"/>
          <w:u w:val="single"/>
        </w:rPr>
        <w:t xml:space="preserve">dokonania </w:t>
      </w:r>
      <w:r w:rsidRPr="00895AED">
        <w:rPr>
          <w:rFonts w:ascii="Arial" w:hAnsi="Arial" w:cs="Arial"/>
          <w:sz w:val="21"/>
          <w:szCs w:val="21"/>
          <w:u w:val="single"/>
        </w:rPr>
        <w:t>szczegółowych</w:t>
      </w:r>
      <w:r w:rsidRPr="00895AED">
        <w:rPr>
          <w:rFonts w:ascii="Arial" w:hAnsi="Arial" w:cs="Arial"/>
          <w:sz w:val="21"/>
          <w:szCs w:val="21"/>
          <w:u w:val="single"/>
        </w:rPr>
        <w:t xml:space="preserve"> pomiarów i prawidłowego oszacowania ceny ofertowej. Lokalizacja placu zabaw to miejsce ogólnodostępne.</w:t>
      </w:r>
    </w:p>
    <w:p w:rsidR="00895AED" w:rsidRDefault="00895AED" w:rsidP="00895AED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895AED" w:rsidRPr="00A57B9F" w:rsidRDefault="00895AED" w:rsidP="00DC257F">
      <w:pPr>
        <w:pStyle w:val="Tekstpodstawowy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</w:p>
    <w:p w:rsidR="00314E6F" w:rsidRDefault="00384B5B" w:rsidP="00BF4656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Poniżej mapka</w:t>
      </w:r>
      <w:r w:rsidR="00263568">
        <w:rPr>
          <w:rFonts w:ascii="Arial" w:hAnsi="Arial" w:cs="Arial"/>
          <w:sz w:val="21"/>
          <w:szCs w:val="21"/>
        </w:rPr>
        <w:t xml:space="preserve"> z lokalizacją</w:t>
      </w:r>
      <w:r w:rsidR="00FA39DB">
        <w:rPr>
          <w:rFonts w:ascii="Arial" w:hAnsi="Arial" w:cs="Arial"/>
          <w:sz w:val="21"/>
          <w:szCs w:val="21"/>
        </w:rPr>
        <w:t>:</w:t>
      </w:r>
    </w:p>
    <w:p w:rsidR="00384B5B" w:rsidRDefault="00DC257F" w:rsidP="00DC257F">
      <w:pPr>
        <w:pStyle w:val="Tekstpodstawowy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4972050" cy="3466093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05" cy="34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AC" w:rsidRDefault="00351EAC" w:rsidP="00351EAC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Poniżej fotografie urządzenia do remontu:</w:t>
      </w:r>
    </w:p>
    <w:p w:rsidR="00351EAC" w:rsidRDefault="003C17FA" w:rsidP="003C17FA">
      <w:pPr>
        <w:pStyle w:val="Tekstpodstawowy"/>
        <w:spacing w:after="0" w:line="360" w:lineRule="auto"/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C17FA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2" name="Obraz 2" descr="E:\BARBARA LUDWISIAK\2023\FOTO\2023-10-12 - Iwiny\DSCN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10-12 - Iwiny\DSCN5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7FA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17FA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3" name="Obraz 3" descr="E:\BARBARA LUDWISIAK\2023\FOTO\2023-10-12 - Iwiny\DSCN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10-12 - Iwiny\DSCN5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FA" w:rsidRDefault="003C17FA" w:rsidP="003C17FA">
      <w:pPr>
        <w:pStyle w:val="Tekstpodstawowy"/>
        <w:spacing w:after="0" w:line="360" w:lineRule="auto"/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C17FA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4" name="Obraz 4" descr="E:\BARBARA LUDWISIAK\2023\FOTO\2023-10-12 - Iwiny\DSCN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10-12 - Iwiny\DSCN5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7FA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17FA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5" name="Obraz 5" descr="E:\BARBARA LUDWISIAK\2023\FOTO\2023-10-12 - Iwiny\DSCN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RBARA LUDWISIAK\2023\FOTO\2023-10-12 - Iwiny\DSCN5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FA" w:rsidRDefault="003C17FA" w:rsidP="003C17FA">
      <w:pPr>
        <w:pStyle w:val="Tekstpodstawowy"/>
        <w:spacing w:after="0" w:line="360" w:lineRule="auto"/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C17FA" w:rsidRDefault="003C17FA" w:rsidP="003C17FA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</w:p>
    <w:p w:rsidR="003C17FA" w:rsidRDefault="003C17FA" w:rsidP="003C17FA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</w:p>
    <w:p w:rsidR="003C17FA" w:rsidRDefault="003C17FA" w:rsidP="003D6FB4">
      <w:pPr>
        <w:pStyle w:val="Tekstpodstawowy"/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Podesty do demontażu i utylizacji; Wymiana na nowe podesty ze sklejki antypoślizgowej </w:t>
      </w:r>
      <w:r>
        <w:rPr>
          <w:rFonts w:ascii="Arial" w:hAnsi="Arial" w:cs="Arial"/>
          <w:sz w:val="21"/>
          <w:szCs w:val="21"/>
        </w:rPr>
        <w:t>pokrytej folią fenolową o gr. 21 mm</w:t>
      </w:r>
      <w:r w:rsidR="00297842">
        <w:rPr>
          <w:rFonts w:ascii="Arial" w:hAnsi="Arial" w:cs="Arial"/>
          <w:sz w:val="21"/>
          <w:szCs w:val="21"/>
        </w:rPr>
        <w:t xml:space="preserve"> - </w:t>
      </w:r>
    </w:p>
    <w:p w:rsidR="003C17FA" w:rsidRPr="001A1716" w:rsidRDefault="003C17FA" w:rsidP="003D6FB4">
      <w:pPr>
        <w:pStyle w:val="Tekstpodstawowy"/>
        <w:spacing w:after="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C17FA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6" name="Obraz 6" descr="E:\BARBARA LUDWISIAK\2023\FOTO\2023-10-10 - Iwiny - plac zabaw przy ul. Zacisznej\IMG_20231010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RBARA LUDWISIAK\2023\FOTO\2023-10-10 - Iwiny - plac zabaw przy ul. Zacisznej\IMG_20231010_114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7FA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7" name="Obraz 7" descr="E:\BARBARA LUDWISIAK\2023\FOTO\2023-10-10 - Iwiny - plac zabaw przy ul. Zacisznej\IMG_20231010_11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RBARA LUDWISIAK\2023\FOTO\2023-10-10 - Iwiny - plac zabaw przy ul. Zacisznej\IMG_20231010_114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842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Pr="003C17FA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8" name="Obraz 8" descr="E:\BARBARA LUDWISIAK\2023\FOTO\2023-10-10 - Iwiny - plac zabaw przy ul. Zacisznej\IMG_20231010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RBARA LUDWISIAK\2023\FOTO\2023-10-10 - Iwiny - plac zabaw przy ul. Zacisznej\IMG_20231010_114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716" w:rsidRPr="001A171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1716" w:rsidRPr="001A1716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9" name="Obraz 9" descr="E:\BARBARA LUDWISIAK\2023\FOTO\2023-10-10 - Iwiny - plac zabaw przy ul. Zacisznej\IMG_20231010_11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RBARA LUDWISIAK\2023\FOTO\2023-10-10 - Iwiny - plac zabaw przy ul. Zacisznej\IMG_20231010_114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71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="001A1716" w:rsidRPr="001A1716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0" name="Obraz 10" descr="E:\BARBARA LUDWISIAK\2023\FOTO\2023-10-10 - Iwiny - plac zabaw przy ul. Zacisznej\IMG_20231010_11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ARBARA LUDWISIAK\2023\FOTO\2023-10-10 - Iwiny - plac zabaw przy ul. Zacisznej\IMG_20231010_114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842" w:rsidRPr="00297842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7842" w:rsidRPr="00297842">
        <w:rPr>
          <w:rStyle w:val="Normalny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1" name="Obraz 11" descr="E:\BARBARA LUDWISIAK\2023\FOTO\2023-10-10 - Iwiny - plac zabaw przy ul. Zacisznej\IMG_20231010_1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RBARA LUDWISIAK\2023\FOTO\2023-10-10 - Iwiny - plac zabaw przy ul. Zacisznej\IMG_20231010_114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42" w:rsidRDefault="00297842" w:rsidP="003D6FB4">
      <w:pPr>
        <w:pStyle w:val="Tekstpodstawowy"/>
        <w:spacing w:after="0"/>
        <w:rPr>
          <w:rFonts w:ascii="Arial" w:hAnsi="Arial" w:cs="Arial"/>
          <w:sz w:val="21"/>
          <w:szCs w:val="21"/>
        </w:rPr>
      </w:pPr>
    </w:p>
    <w:p w:rsidR="00895AED" w:rsidRDefault="00297842" w:rsidP="003D6FB4">
      <w:pPr>
        <w:pStyle w:val="Tekstpodstawowy"/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szkodzony trap wejściowy</w:t>
      </w:r>
      <w:r w:rsidRPr="0029784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do demontażu i utylizacji; Wymiana na now</w:t>
      </w:r>
      <w:r>
        <w:rPr>
          <w:rFonts w:ascii="Arial" w:hAnsi="Arial" w:cs="Arial"/>
          <w:sz w:val="21"/>
          <w:szCs w:val="21"/>
        </w:rPr>
        <w:t>y trap</w:t>
      </w:r>
      <w:r>
        <w:rPr>
          <w:rFonts w:ascii="Arial" w:hAnsi="Arial" w:cs="Arial"/>
          <w:sz w:val="21"/>
          <w:szCs w:val="21"/>
        </w:rPr>
        <w:t xml:space="preserve"> ze sklejki antypoślizgowej pokrytej folią fenolową o gr. 21 mm</w:t>
      </w:r>
      <w:r>
        <w:rPr>
          <w:rFonts w:ascii="Arial" w:hAnsi="Arial" w:cs="Arial"/>
          <w:sz w:val="21"/>
          <w:szCs w:val="21"/>
        </w:rPr>
        <w:t xml:space="preserve"> -</w:t>
      </w:r>
    </w:p>
    <w:p w:rsidR="00297842" w:rsidRDefault="00297842" w:rsidP="003D6FB4">
      <w:pPr>
        <w:pStyle w:val="Tekstpodstawowy"/>
        <w:spacing w:after="0"/>
        <w:jc w:val="center"/>
        <w:rPr>
          <w:rFonts w:ascii="Arial" w:hAnsi="Arial" w:cs="Arial"/>
          <w:sz w:val="21"/>
          <w:szCs w:val="21"/>
        </w:rPr>
      </w:pPr>
      <w:r w:rsidRPr="00297842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12" name="Obraz 12" descr="E:\BARBARA LUDWISIAK\2023\FOTO\2023-10-10 - Iwiny - plac zabaw przy ul. Zacisznej\IMG_20231010_11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ARBARA LUDWISIAK\2023\FOTO\2023-10-10 - Iwiny - plac zabaw przy ul. Zacisznej\IMG_20231010_114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42" w:rsidRDefault="00297842" w:rsidP="003D6FB4">
      <w:pPr>
        <w:pStyle w:val="Tekstpodstawowy"/>
        <w:spacing w:after="0"/>
        <w:rPr>
          <w:rFonts w:ascii="Arial" w:hAnsi="Arial" w:cs="Arial"/>
          <w:sz w:val="21"/>
          <w:szCs w:val="21"/>
        </w:rPr>
      </w:pPr>
    </w:p>
    <w:p w:rsidR="00297842" w:rsidRDefault="00297842" w:rsidP="003D6FB4">
      <w:pPr>
        <w:pStyle w:val="Tekstpodstawowy"/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Uszkodzony</w:t>
      </w:r>
      <w:r w:rsidRPr="0029784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drewniany element </w:t>
      </w:r>
      <w:r>
        <w:rPr>
          <w:rFonts w:ascii="Arial" w:hAnsi="Arial" w:cs="Arial"/>
          <w:sz w:val="21"/>
          <w:szCs w:val="21"/>
        </w:rPr>
        <w:t xml:space="preserve">pomostu ruchomego zawieszonego </w:t>
      </w:r>
      <w:r>
        <w:rPr>
          <w:rFonts w:ascii="Arial" w:hAnsi="Arial" w:cs="Arial"/>
          <w:sz w:val="21"/>
          <w:szCs w:val="21"/>
        </w:rPr>
        <w:t>na łańcuchach trap wejściowy</w:t>
      </w:r>
      <w:r w:rsidRPr="0029784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do demontażu i utylizacji; Wymiana na nowy </w:t>
      </w:r>
      <w:r>
        <w:rPr>
          <w:rFonts w:ascii="Arial" w:hAnsi="Arial" w:cs="Arial"/>
          <w:sz w:val="21"/>
          <w:szCs w:val="21"/>
        </w:rPr>
        <w:t>element o identycznych wymiarach -</w:t>
      </w:r>
    </w:p>
    <w:p w:rsidR="00297842" w:rsidRDefault="00297842" w:rsidP="003D6FB4">
      <w:pPr>
        <w:pStyle w:val="Tekstpodstawowy"/>
        <w:spacing w:after="0"/>
        <w:jc w:val="center"/>
        <w:rPr>
          <w:rFonts w:ascii="Arial" w:hAnsi="Arial" w:cs="Arial"/>
          <w:sz w:val="21"/>
          <w:szCs w:val="21"/>
        </w:rPr>
      </w:pPr>
      <w:r w:rsidRPr="00297842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13" name="Obraz 13" descr="E:\BARBARA LUDWISIAK\2023\FOTO\2023-10-10 - Iwiny - plac zabaw przy ul. Zacisznej\IMG_20231010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ARBARA LUDWISIAK\2023\FOTO\2023-10-10 - Iwiny - plac zabaw przy ul. Zacisznej\IMG_20231010_114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42" w:rsidRDefault="00297842" w:rsidP="003D6FB4">
      <w:pPr>
        <w:pStyle w:val="Tekstpodstawowy"/>
        <w:spacing w:after="0"/>
        <w:jc w:val="center"/>
        <w:rPr>
          <w:rFonts w:ascii="Arial" w:hAnsi="Arial" w:cs="Arial"/>
          <w:sz w:val="21"/>
          <w:szCs w:val="21"/>
        </w:rPr>
      </w:pPr>
    </w:p>
    <w:p w:rsidR="00297842" w:rsidRDefault="00E2624E" w:rsidP="003D6FB4">
      <w:pPr>
        <w:pStyle w:val="Tekstpodstawowy"/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Wszystkie</w:t>
      </w:r>
      <w:r w:rsidR="00297842">
        <w:rPr>
          <w:rFonts w:ascii="Arial" w:hAnsi="Arial" w:cs="Arial"/>
          <w:sz w:val="21"/>
          <w:szCs w:val="21"/>
        </w:rPr>
        <w:t xml:space="preserve"> elementy drewniane </w:t>
      </w:r>
      <w:r>
        <w:rPr>
          <w:rFonts w:ascii="Arial" w:hAnsi="Arial" w:cs="Arial"/>
          <w:sz w:val="21"/>
          <w:szCs w:val="21"/>
        </w:rPr>
        <w:t>do</w:t>
      </w:r>
      <w:r w:rsidR="00297842">
        <w:rPr>
          <w:rFonts w:ascii="Arial" w:hAnsi="Arial" w:cs="Arial"/>
          <w:sz w:val="21"/>
          <w:szCs w:val="21"/>
        </w:rPr>
        <w:t xml:space="preserve"> oczy</w:t>
      </w:r>
      <w:r>
        <w:rPr>
          <w:rFonts w:ascii="Arial" w:hAnsi="Arial" w:cs="Arial"/>
          <w:sz w:val="21"/>
          <w:szCs w:val="21"/>
        </w:rPr>
        <w:t>szczenia i konserwacji</w:t>
      </w:r>
      <w:r w:rsidR="0029784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</w:p>
    <w:p w:rsidR="00297842" w:rsidRDefault="003D6FB4" w:rsidP="003D6FB4">
      <w:pPr>
        <w:pStyle w:val="Tekstpodstawowy"/>
        <w:spacing w:after="0"/>
        <w:jc w:val="center"/>
        <w:rPr>
          <w:rFonts w:ascii="Arial" w:hAnsi="Arial" w:cs="Arial"/>
          <w:sz w:val="21"/>
          <w:szCs w:val="21"/>
        </w:rPr>
      </w:pPr>
      <w:r w:rsidRPr="003D6FB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14" name="Obraz 14" descr="E:\BARBARA LUDWISIAK\2023\FOTO\2023-10-10 - Iwiny - plac zabaw przy ul. Zacisznej\IMG_20231010_1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ARBARA LUDWISIAK\2023\FOTO\2023-10-10 - Iwiny - plac zabaw przy ul. Zacisznej\IMG_20231010_114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B4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D6FB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15" name="Obraz 15" descr="E:\BARBARA LUDWISIAK\2023\FOTO\2023-10-10 - Iwiny - plac zabaw przy ul. Zacisznej\IMG_20231010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BARBARA LUDWISIAK\2023\FOTO\2023-10-10 - Iwiny - plac zabaw przy ul. Zacisznej\IMG_20231010_114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42" w:rsidRDefault="00297842" w:rsidP="003D6FB4">
      <w:pPr>
        <w:pStyle w:val="Tekstpodstawowy"/>
        <w:spacing w:after="0"/>
        <w:jc w:val="center"/>
        <w:rPr>
          <w:rFonts w:ascii="Arial" w:hAnsi="Arial" w:cs="Arial"/>
          <w:sz w:val="21"/>
          <w:szCs w:val="21"/>
        </w:rPr>
      </w:pPr>
    </w:p>
    <w:p w:rsidR="00F600C3" w:rsidRDefault="00F600C3" w:rsidP="003D6FB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robót oraz systematycznego porządkowania miejsc wykonywania robót. Wykonawca ponosi odpowiedzialność za kompletne, należyte i terminowe wykonanie przedmiotu zamówienia oraz </w:t>
      </w:r>
      <w:r>
        <w:rPr>
          <w:rFonts w:ascii="Arial" w:hAnsi="Arial" w:cs="Arial"/>
          <w:sz w:val="21"/>
          <w:szCs w:val="21"/>
        </w:rPr>
        <w:br/>
        <w:t>za wszelkie szkody wyrządzone w mieniu Zamawiającego i osób trzecich przez osoby zatrudnione przez Wykonawcę przy realizacji zadania.</w:t>
      </w:r>
    </w:p>
    <w:p w:rsidR="00F600C3" w:rsidRDefault="00F600C3" w:rsidP="003D6FB4">
      <w:pPr>
        <w:spacing w:after="0"/>
        <w:ind w:left="360" w:firstLine="348"/>
        <w:rPr>
          <w:rFonts w:ascii="Arial" w:hAnsi="Arial" w:cs="Arial"/>
          <w:sz w:val="21"/>
          <w:szCs w:val="21"/>
        </w:rPr>
      </w:pPr>
    </w:p>
    <w:p w:rsidR="00CB49AA" w:rsidRDefault="00CB49AA" w:rsidP="003D6FB4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 w:rsidR="008B1FBC">
        <w:rPr>
          <w:rFonts w:ascii="Arial" w:hAnsi="Arial" w:cs="Arial"/>
          <w:sz w:val="21"/>
          <w:szCs w:val="21"/>
        </w:rPr>
        <w:t xml:space="preserve">w sprawie </w:t>
      </w:r>
      <w:r w:rsidR="00FA39DB">
        <w:rPr>
          <w:rFonts w:ascii="Arial" w:hAnsi="Arial" w:cs="Arial"/>
          <w:sz w:val="21"/>
          <w:szCs w:val="21"/>
        </w:rPr>
        <w:t>realizacji zadania</w:t>
      </w:r>
      <w:r w:rsidR="008B1FBC">
        <w:rPr>
          <w:rFonts w:ascii="Arial" w:hAnsi="Arial" w:cs="Arial"/>
          <w:sz w:val="21"/>
          <w:szCs w:val="21"/>
        </w:rPr>
        <w:t xml:space="preserve">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:rsidR="00CB49AA" w:rsidRPr="00034B29" w:rsidRDefault="00CB49AA" w:rsidP="003D6FB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20" w:history="1">
        <w:r w:rsidR="00034B29" w:rsidRPr="00034B2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34B29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3D6FB4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dnia </w:t>
      </w:r>
      <w:r w:rsidR="00384B5B">
        <w:rPr>
          <w:rFonts w:ascii="Arial" w:hAnsi="Arial" w:cs="Arial"/>
          <w:sz w:val="21"/>
          <w:szCs w:val="21"/>
        </w:rPr>
        <w:t>30</w:t>
      </w:r>
      <w:r w:rsidR="00E15C49">
        <w:rPr>
          <w:rFonts w:ascii="Arial" w:hAnsi="Arial" w:cs="Arial"/>
          <w:sz w:val="21"/>
          <w:szCs w:val="21"/>
        </w:rPr>
        <w:t xml:space="preserve"> </w:t>
      </w:r>
      <w:r w:rsidR="00384B5B">
        <w:rPr>
          <w:rFonts w:ascii="Arial" w:hAnsi="Arial" w:cs="Arial"/>
          <w:sz w:val="21"/>
          <w:szCs w:val="21"/>
        </w:rPr>
        <w:t>listopada</w:t>
      </w:r>
      <w:r w:rsidR="00BA7A33">
        <w:rPr>
          <w:rFonts w:ascii="Arial" w:hAnsi="Arial" w:cs="Arial"/>
          <w:sz w:val="21"/>
          <w:szCs w:val="21"/>
        </w:rPr>
        <w:t xml:space="preserve"> 2023</w:t>
      </w:r>
      <w:r w:rsidR="00DE6EEB">
        <w:rPr>
          <w:rFonts w:ascii="Arial" w:hAnsi="Arial" w:cs="Arial"/>
          <w:sz w:val="21"/>
          <w:szCs w:val="21"/>
        </w:rPr>
        <w:t xml:space="preserve"> r.</w:t>
      </w:r>
    </w:p>
    <w:p w:rsidR="00C753C0" w:rsidRPr="00C753C0" w:rsidRDefault="00C753C0" w:rsidP="003D6FB4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C753C0" w:rsidRPr="00C753C0" w:rsidRDefault="00C753C0" w:rsidP="003D6FB4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:rsidR="00C753C0" w:rsidRPr="00C753C0" w:rsidRDefault="00C753C0" w:rsidP="003D6FB4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:rsidR="00C753C0" w:rsidRPr="00C753C0" w:rsidRDefault="00C753C0" w:rsidP="003D6FB4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C753C0" w:rsidRDefault="00DE6EEB" w:rsidP="003D6FB4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do dnia </w:t>
      </w:r>
      <w:r w:rsidR="00BD2AB4">
        <w:rPr>
          <w:rFonts w:ascii="Arial" w:hAnsi="Arial" w:cs="Arial"/>
          <w:sz w:val="21"/>
          <w:szCs w:val="21"/>
        </w:rPr>
        <w:t>3</w:t>
      </w:r>
      <w:r w:rsidR="00384B5B">
        <w:rPr>
          <w:rFonts w:ascii="Arial" w:hAnsi="Arial" w:cs="Arial"/>
          <w:sz w:val="21"/>
          <w:szCs w:val="21"/>
        </w:rPr>
        <w:t>0 listopada</w:t>
      </w:r>
      <w:r w:rsidR="00BA7A33">
        <w:rPr>
          <w:rFonts w:ascii="Arial" w:hAnsi="Arial" w:cs="Arial"/>
          <w:sz w:val="21"/>
          <w:szCs w:val="21"/>
        </w:rPr>
        <w:t xml:space="preserve"> 2023 </w:t>
      </w:r>
      <w:r>
        <w:rPr>
          <w:rFonts w:ascii="Arial" w:hAnsi="Arial" w:cs="Arial"/>
          <w:sz w:val="21"/>
          <w:szCs w:val="21"/>
        </w:rPr>
        <w:t>r.</w:t>
      </w:r>
    </w:p>
    <w:p w:rsidR="00351EAC" w:rsidRPr="00F824D7" w:rsidRDefault="00351EAC" w:rsidP="003D6FB4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Długość gwarancji – minimum 24 miesiące.</w:t>
      </w:r>
    </w:p>
    <w:p w:rsidR="00CB49AA" w:rsidRPr="00C753C0" w:rsidRDefault="00CB49AA" w:rsidP="003D6FB4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C753C0" w:rsidRDefault="00C753C0" w:rsidP="003D6FB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C753C0" w:rsidRDefault="00C753C0" w:rsidP="003D6FB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B91D1D" w:rsidRDefault="00B91D1D" w:rsidP="003D6FB4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poprzez platformę zakupową </w:t>
      </w:r>
    </w:p>
    <w:p w:rsidR="00C753C0" w:rsidRPr="00FC13B1" w:rsidRDefault="00C753C0" w:rsidP="003D6FB4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1B1815">
        <w:rPr>
          <w:rFonts w:ascii="Arial" w:hAnsi="Arial" w:cs="Arial"/>
          <w:sz w:val="21"/>
          <w:szCs w:val="21"/>
        </w:rPr>
        <w:lastRenderedPageBreak/>
        <w:t>drogą elektroniczną na adres mailowy</w:t>
      </w:r>
      <w:r w:rsidR="001B1815">
        <w:rPr>
          <w:rFonts w:ascii="Arial" w:hAnsi="Arial" w:cs="Arial"/>
          <w:sz w:val="21"/>
          <w:szCs w:val="21"/>
        </w:rPr>
        <w:t xml:space="preserve"> -</w:t>
      </w:r>
      <w:r w:rsidR="00FC13B1">
        <w:rPr>
          <w:rFonts w:ascii="Arial" w:hAnsi="Arial" w:cs="Arial"/>
          <w:sz w:val="21"/>
          <w:szCs w:val="21"/>
        </w:rPr>
        <w:t xml:space="preserve"> </w:t>
      </w:r>
      <w:hyperlink r:id="rId21" w:history="1">
        <w:r w:rsidR="001B1815" w:rsidRPr="00FC13B1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FC13B1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3D6FB4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3D6FB4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DE4FE4" w:rsidRDefault="00C753C0" w:rsidP="003D6FB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opisanej: </w:t>
      </w:r>
      <w:r w:rsidR="00384B5B">
        <w:rPr>
          <w:rFonts w:ascii="Arial" w:hAnsi="Arial" w:cs="Arial"/>
          <w:i/>
          <w:sz w:val="21"/>
          <w:szCs w:val="21"/>
        </w:rPr>
        <w:t>Remont urządzenia wielofunkcyjnego zlokalizowanego na placu zabaw przy ul. Zacisznej 5 w Iwinach</w:t>
      </w:r>
      <w:r w:rsidR="00CD2295" w:rsidRPr="001B4AD7">
        <w:rPr>
          <w:rFonts w:ascii="Arial" w:hAnsi="Arial" w:cs="Arial"/>
          <w:i/>
          <w:sz w:val="21"/>
          <w:szCs w:val="21"/>
        </w:rPr>
        <w:t xml:space="preserve"> </w:t>
      </w:r>
      <w:r w:rsidR="00CD2295">
        <w:rPr>
          <w:rFonts w:ascii="Arial" w:hAnsi="Arial" w:cs="Arial"/>
          <w:i/>
          <w:sz w:val="21"/>
          <w:szCs w:val="21"/>
        </w:rPr>
        <w:t>w</w:t>
      </w:r>
      <w:r w:rsidR="00034B29" w:rsidRPr="00034B29">
        <w:rPr>
          <w:rFonts w:ascii="Arial" w:hAnsi="Arial" w:cs="Arial"/>
          <w:i/>
          <w:sz w:val="21"/>
          <w:szCs w:val="21"/>
        </w:rPr>
        <w:t xml:space="preserve"> gm. Siechnice</w:t>
      </w:r>
      <w:r w:rsidRPr="00034B29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3D6FB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5E27CA">
        <w:rPr>
          <w:rFonts w:ascii="Arial" w:hAnsi="Arial" w:cs="Arial"/>
          <w:sz w:val="21"/>
          <w:szCs w:val="21"/>
        </w:rPr>
        <w:t>23</w:t>
      </w:r>
      <w:r w:rsidR="00BD2AB4">
        <w:rPr>
          <w:rFonts w:ascii="Arial" w:hAnsi="Arial" w:cs="Arial"/>
          <w:sz w:val="21"/>
          <w:szCs w:val="21"/>
        </w:rPr>
        <w:t xml:space="preserve"> października</w:t>
      </w:r>
      <w:r w:rsidR="00B91D1D">
        <w:rPr>
          <w:rFonts w:ascii="Arial" w:hAnsi="Arial" w:cs="Arial"/>
          <w:sz w:val="21"/>
          <w:szCs w:val="21"/>
        </w:rPr>
        <w:t xml:space="preserve"> 2023</w:t>
      </w:r>
      <w:r w:rsidR="00F600C3">
        <w:rPr>
          <w:rFonts w:ascii="Arial" w:hAnsi="Arial" w:cs="Arial"/>
          <w:sz w:val="21"/>
          <w:szCs w:val="21"/>
        </w:rPr>
        <w:t xml:space="preserve"> </w:t>
      </w:r>
      <w:r w:rsidR="00A33799">
        <w:rPr>
          <w:rFonts w:ascii="Arial" w:hAnsi="Arial" w:cs="Arial"/>
          <w:sz w:val="21"/>
          <w:szCs w:val="21"/>
        </w:rPr>
        <w:t>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12.00.</w:t>
      </w:r>
    </w:p>
    <w:p w:rsidR="00C753C0" w:rsidRDefault="00C753C0" w:rsidP="003D6FB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22" w:history="1">
        <w:r w:rsidR="00A33799" w:rsidRPr="00A3379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:rsidR="00C753C0" w:rsidRPr="00C753C0" w:rsidRDefault="00C753C0" w:rsidP="003D6FB4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Default="00C753C0" w:rsidP="003D6FB4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D20FF4" w:rsidRDefault="00D20FF4" w:rsidP="003D6FB4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:rsidR="00A33799" w:rsidRPr="00C753C0" w:rsidRDefault="00A33799" w:rsidP="00A33799">
      <w:pPr>
        <w:spacing w:after="0" w:line="360" w:lineRule="auto"/>
        <w:ind w:left="72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1FDD" w:rsidRDefault="00521FDD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521FDD" w:rsidSect="00B300D4">
      <w:pgSz w:w="11906" w:h="16838"/>
      <w:pgMar w:top="1417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34B29"/>
    <w:rsid w:val="00035661"/>
    <w:rsid w:val="00052871"/>
    <w:rsid w:val="000950EA"/>
    <w:rsid w:val="000B6787"/>
    <w:rsid w:val="000F401E"/>
    <w:rsid w:val="00136649"/>
    <w:rsid w:val="001938EF"/>
    <w:rsid w:val="00197310"/>
    <w:rsid w:val="001A1716"/>
    <w:rsid w:val="001B159F"/>
    <w:rsid w:val="001B1815"/>
    <w:rsid w:val="001B4AD7"/>
    <w:rsid w:val="00205AF3"/>
    <w:rsid w:val="00263568"/>
    <w:rsid w:val="00284AC2"/>
    <w:rsid w:val="00297842"/>
    <w:rsid w:val="002B4357"/>
    <w:rsid w:val="002F0F42"/>
    <w:rsid w:val="00304FF9"/>
    <w:rsid w:val="00306B31"/>
    <w:rsid w:val="00310B34"/>
    <w:rsid w:val="00314E6F"/>
    <w:rsid w:val="00326B06"/>
    <w:rsid w:val="00344BF5"/>
    <w:rsid w:val="00351EAC"/>
    <w:rsid w:val="0035689D"/>
    <w:rsid w:val="00373F3E"/>
    <w:rsid w:val="00384B5B"/>
    <w:rsid w:val="003967FD"/>
    <w:rsid w:val="003A6E5C"/>
    <w:rsid w:val="003B1F87"/>
    <w:rsid w:val="003B3969"/>
    <w:rsid w:val="003C17FA"/>
    <w:rsid w:val="003D6FB4"/>
    <w:rsid w:val="003F38F3"/>
    <w:rsid w:val="003F7B7C"/>
    <w:rsid w:val="00405910"/>
    <w:rsid w:val="00476231"/>
    <w:rsid w:val="004A12A5"/>
    <w:rsid w:val="004E2BF8"/>
    <w:rsid w:val="004E4CFC"/>
    <w:rsid w:val="00501191"/>
    <w:rsid w:val="00521FDD"/>
    <w:rsid w:val="00531618"/>
    <w:rsid w:val="00531AD2"/>
    <w:rsid w:val="00581053"/>
    <w:rsid w:val="00593B94"/>
    <w:rsid w:val="005B089C"/>
    <w:rsid w:val="005E27CA"/>
    <w:rsid w:val="005F1E72"/>
    <w:rsid w:val="00697C44"/>
    <w:rsid w:val="006B6090"/>
    <w:rsid w:val="007027C3"/>
    <w:rsid w:val="007B1843"/>
    <w:rsid w:val="007D45F7"/>
    <w:rsid w:val="00815F44"/>
    <w:rsid w:val="00841834"/>
    <w:rsid w:val="0085668F"/>
    <w:rsid w:val="00891567"/>
    <w:rsid w:val="00895AED"/>
    <w:rsid w:val="008B1808"/>
    <w:rsid w:val="008B1E98"/>
    <w:rsid w:val="008B1FBC"/>
    <w:rsid w:val="0092787D"/>
    <w:rsid w:val="00970ABB"/>
    <w:rsid w:val="00985FEE"/>
    <w:rsid w:val="009E087E"/>
    <w:rsid w:val="009E724C"/>
    <w:rsid w:val="00A33799"/>
    <w:rsid w:val="00A57B9F"/>
    <w:rsid w:val="00A704E5"/>
    <w:rsid w:val="00A80533"/>
    <w:rsid w:val="00A876D4"/>
    <w:rsid w:val="00AC2004"/>
    <w:rsid w:val="00B300D4"/>
    <w:rsid w:val="00B7068E"/>
    <w:rsid w:val="00B91D1D"/>
    <w:rsid w:val="00B92549"/>
    <w:rsid w:val="00BA7A33"/>
    <w:rsid w:val="00BD2AB4"/>
    <w:rsid w:val="00BF4656"/>
    <w:rsid w:val="00C21D3A"/>
    <w:rsid w:val="00C753C0"/>
    <w:rsid w:val="00CB49AA"/>
    <w:rsid w:val="00CC59E6"/>
    <w:rsid w:val="00CD2295"/>
    <w:rsid w:val="00D01A6D"/>
    <w:rsid w:val="00D20FF4"/>
    <w:rsid w:val="00D51E39"/>
    <w:rsid w:val="00DC2289"/>
    <w:rsid w:val="00DC257F"/>
    <w:rsid w:val="00DE4FE4"/>
    <w:rsid w:val="00DE6EEB"/>
    <w:rsid w:val="00DF5EAD"/>
    <w:rsid w:val="00E15C49"/>
    <w:rsid w:val="00E2624E"/>
    <w:rsid w:val="00F16DAB"/>
    <w:rsid w:val="00F600C3"/>
    <w:rsid w:val="00F60367"/>
    <w:rsid w:val="00F824D7"/>
    <w:rsid w:val="00F830A3"/>
    <w:rsid w:val="00FA39DB"/>
    <w:rsid w:val="00FC13B1"/>
    <w:rsid w:val="00FD30F2"/>
    <w:rsid w:val="00FD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biuro@umsiechnice.p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bludwisiak@umsiechnice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bludwisiak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BFFB4E1</Template>
  <TotalTime>221</TotalTime>
  <Pages>5</Pages>
  <Words>905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12</cp:revision>
  <cp:lastPrinted>2023-10-16T08:36:00Z</cp:lastPrinted>
  <dcterms:created xsi:type="dcterms:W3CDTF">2023-10-16T09:22:00Z</dcterms:created>
  <dcterms:modified xsi:type="dcterms:W3CDTF">2023-10-17T08:09:00Z</dcterms:modified>
</cp:coreProperties>
</file>